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0A2" w:rsidRPr="00F76AB3" w:rsidRDefault="00C30F74" w:rsidP="00CF60A9">
      <w:pPr>
        <w:spacing w:before="1440" w:after="0"/>
      </w:pPr>
      <w:r>
        <w:rPr>
          <w:noProof/>
          <w:lang w:eastAsia="de-D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4420870</wp:posOffset>
            </wp:positionH>
            <wp:positionV relativeFrom="paragraph">
              <wp:posOffset>-457200</wp:posOffset>
            </wp:positionV>
            <wp:extent cx="1522730" cy="715645"/>
            <wp:effectExtent l="0" t="0" r="0" b="0"/>
            <wp:wrapTight wrapText="bothSides">
              <wp:wrapPolygon edited="0">
                <wp:start x="0" y="0"/>
                <wp:lineTo x="0" y="21274"/>
                <wp:lineTo x="21348" y="21274"/>
                <wp:lineTo x="21348" y="0"/>
                <wp:lineTo x="0" y="0"/>
              </wp:wrapPolygon>
            </wp:wrapTight>
            <wp:docPr id="7" name="Bild 2" descr="1_olov_logo_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olov_logo_r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0A2" w:rsidRPr="00F76AB3">
        <w:t>INBAS GmbH</w:t>
      </w:r>
    </w:p>
    <w:p w:rsidR="00D860A2" w:rsidRPr="00F76AB3" w:rsidRDefault="00D860A2" w:rsidP="00D860A2">
      <w:pPr>
        <w:spacing w:before="0" w:after="0"/>
      </w:pPr>
      <w:r w:rsidRPr="00F76AB3">
        <w:t>Hessenweite Strategie OloV</w:t>
      </w:r>
    </w:p>
    <w:p w:rsidR="00D860A2" w:rsidRPr="00F76AB3" w:rsidRDefault="00D860A2" w:rsidP="00D860A2">
      <w:pPr>
        <w:spacing w:before="0" w:after="0"/>
        <w:ind w:right="23"/>
      </w:pPr>
      <w:r w:rsidRPr="00F76AB3">
        <w:t>Marijke Mussert</w:t>
      </w:r>
      <w:r w:rsidRPr="00F76AB3">
        <w:tab/>
      </w:r>
      <w:r w:rsidRPr="00F76AB3">
        <w:tab/>
      </w:r>
      <w:r w:rsidRPr="00F76AB3">
        <w:tab/>
      </w:r>
      <w:r w:rsidRPr="00F76AB3">
        <w:tab/>
      </w:r>
      <w:r w:rsidRPr="00F76AB3">
        <w:tab/>
      </w:r>
      <w:r w:rsidRPr="00F76AB3">
        <w:tab/>
      </w:r>
      <w:r w:rsidRPr="00F76AB3">
        <w:tab/>
        <w:t>Tel.: 069 27224-23</w:t>
      </w:r>
    </w:p>
    <w:p w:rsidR="00D860A2" w:rsidRPr="00F76AB3" w:rsidRDefault="00D860A2" w:rsidP="00D860A2">
      <w:pPr>
        <w:spacing w:before="0" w:after="0"/>
      </w:pPr>
      <w:r w:rsidRPr="00F76AB3">
        <w:t>Herrnstraße 53</w:t>
      </w:r>
      <w:r w:rsidRPr="00F76AB3">
        <w:tab/>
      </w:r>
      <w:r w:rsidRPr="00F76AB3">
        <w:tab/>
      </w:r>
      <w:r w:rsidRPr="00F76AB3">
        <w:tab/>
      </w:r>
      <w:r w:rsidRPr="00F76AB3">
        <w:tab/>
      </w:r>
      <w:r w:rsidRPr="00F76AB3">
        <w:tab/>
      </w:r>
      <w:r w:rsidRPr="00F76AB3">
        <w:tab/>
      </w:r>
      <w:r w:rsidRPr="00F76AB3">
        <w:tab/>
        <w:t>Fax: 069 27224-30</w:t>
      </w:r>
    </w:p>
    <w:p w:rsidR="00D860A2" w:rsidRPr="00F76AB3" w:rsidRDefault="00D860A2" w:rsidP="00D860A2">
      <w:pPr>
        <w:spacing w:before="0" w:after="0"/>
      </w:pPr>
      <w:r w:rsidRPr="00F76AB3">
        <w:t>63065 Offenbach am Main</w:t>
      </w:r>
      <w:r w:rsidRPr="00F76AB3">
        <w:tab/>
      </w:r>
      <w:r w:rsidRPr="00F76AB3">
        <w:tab/>
      </w:r>
      <w:r w:rsidRPr="00F76AB3">
        <w:tab/>
      </w:r>
      <w:r w:rsidRPr="00F76AB3">
        <w:tab/>
      </w:r>
      <w:r w:rsidRPr="00F76AB3">
        <w:tab/>
      </w:r>
      <w:r w:rsidRPr="00F76AB3">
        <w:tab/>
        <w:t xml:space="preserve">E-Mail: </w:t>
      </w:r>
      <w:smartTag w:uri="urn:schemas-microsoft-com:office:smarttags" w:element="PersonName">
        <w:r w:rsidRPr="00F76AB3">
          <w:t>mussert@inbas.com</w:t>
        </w:r>
      </w:smartTag>
    </w:p>
    <w:p w:rsidR="00D860A2" w:rsidRPr="00F76AB3" w:rsidRDefault="007452DC" w:rsidP="00941384">
      <w:pPr>
        <w:spacing w:before="840" w:after="0"/>
      </w:pPr>
      <w:r w:rsidRPr="007452DC">
        <w:rPr>
          <w:b/>
          <w:bCs w:val="0"/>
          <w:sz w:val="32"/>
          <w:szCs w:val="32"/>
        </w:rPr>
        <w:t>OloV-Qualitätsstandards</w:t>
      </w:r>
    </w:p>
    <w:p w:rsidR="00E47C7B" w:rsidRPr="00F76AB3" w:rsidRDefault="00E47C7B" w:rsidP="00E47C7B">
      <w:pPr>
        <w:pStyle w:val="Default"/>
        <w:spacing w:line="323" w:lineRule="atLeast"/>
        <w:rPr>
          <w:rFonts w:ascii="Arial" w:hAnsi="Arial" w:cs="Arial"/>
          <w:color w:val="auto"/>
          <w:sz w:val="28"/>
          <w:szCs w:val="28"/>
        </w:rPr>
      </w:pPr>
      <w:r w:rsidRPr="00F76AB3">
        <w:rPr>
          <w:rFonts w:ascii="Arial" w:hAnsi="Arial" w:cs="Arial"/>
          <w:color w:val="auto"/>
          <w:sz w:val="28"/>
          <w:szCs w:val="28"/>
        </w:rPr>
        <w:t xml:space="preserve">Optimierung der lokalen Vermittlungsarbeit </w:t>
      </w:r>
      <w:r w:rsidRPr="00F76AB3">
        <w:rPr>
          <w:rFonts w:ascii="Arial" w:hAnsi="Arial" w:cs="Arial"/>
          <w:color w:val="auto"/>
          <w:sz w:val="28"/>
          <w:szCs w:val="28"/>
        </w:rPr>
        <w:br/>
        <w:t xml:space="preserve">im Übergang Schule </w:t>
      </w:r>
      <w:r w:rsidR="00540595">
        <w:rPr>
          <w:rFonts w:ascii="Arial" w:hAnsi="Arial" w:cs="Arial"/>
          <w:color w:val="auto"/>
          <w:sz w:val="28"/>
          <w:szCs w:val="28"/>
        </w:rPr>
        <w:t>–</w:t>
      </w:r>
      <w:r w:rsidRPr="00F76AB3">
        <w:rPr>
          <w:rFonts w:ascii="Arial" w:hAnsi="Arial" w:cs="Arial"/>
          <w:color w:val="auto"/>
          <w:sz w:val="28"/>
          <w:szCs w:val="28"/>
        </w:rPr>
        <w:t xml:space="preserve"> Beruf</w:t>
      </w:r>
    </w:p>
    <w:p w:rsidR="00E47C7B" w:rsidRPr="00F76AB3" w:rsidRDefault="00E47C7B"/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54"/>
        <w:gridCol w:w="1646"/>
        <w:gridCol w:w="5516"/>
      </w:tblGrid>
      <w:tr w:rsidR="00A01C58" w:rsidRPr="00F76AB3" w:rsidTr="0027468A">
        <w:trPr>
          <w:trHeight w:val="1322"/>
        </w:trPr>
        <w:tc>
          <w:tcPr>
            <w:tcW w:w="911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01C58" w:rsidRDefault="00A01C58" w:rsidP="00DA14E2">
            <w:pPr>
              <w:pStyle w:val="Default"/>
              <w:spacing w:before="240" w:after="120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sz w:val="22"/>
                <w:szCs w:val="22"/>
              </w:rPr>
              <w:t xml:space="preserve">Hiermit bestelle ich </w:t>
            </w:r>
            <w:r w:rsidRPr="00F76AB3">
              <w:rPr>
                <w:rFonts w:ascii="Arial" w:hAnsi="Arial" w:cs="Arial"/>
                <w:sz w:val="22"/>
                <w:szCs w:val="22"/>
              </w:rPr>
              <w:tab/>
            </w:r>
            <w:r w:rsidR="00DA14E2" w:rsidRPr="00A1196E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DA14E2" w:rsidRPr="00A1196E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 w:rsidR="00DA14E2" w:rsidRPr="00A1196E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</w:r>
            <w:r w:rsidR="00DA14E2" w:rsidRPr="00A1196E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fldChar w:fldCharType="separate"/>
            </w:r>
            <w:bookmarkStart w:id="0" w:name="_GoBack"/>
            <w:bookmarkEnd w:id="0"/>
            <w:r w:rsidR="00DA14E2" w:rsidRPr="00A1196E">
              <w:rPr>
                <w:rFonts w:ascii="Arial" w:hAnsi="Arial" w:cs="Arial"/>
                <w:b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="00DA14E2" w:rsidRPr="00A1196E">
              <w:rPr>
                <w:rFonts w:ascii="Arial" w:hAnsi="Arial" w:cs="Arial"/>
                <w:b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="00DA14E2" w:rsidRPr="00A1196E">
              <w:rPr>
                <w:rFonts w:ascii="Arial" w:hAnsi="Arial" w:cs="Arial"/>
                <w:b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="00DA14E2" w:rsidRPr="00A1196E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fldChar w:fldCharType="end"/>
            </w:r>
            <w:r w:rsidRPr="00F76AB3">
              <w:rPr>
                <w:rFonts w:ascii="Arial" w:hAnsi="Arial" w:cs="Arial"/>
                <w:sz w:val="22"/>
                <w:szCs w:val="22"/>
              </w:rPr>
              <w:t xml:space="preserve"> Exemplare der Broschüre „</w:t>
            </w:r>
            <w:r w:rsidR="007452DC">
              <w:rPr>
                <w:rFonts w:ascii="Arial" w:hAnsi="Arial" w:cs="Arial"/>
                <w:sz w:val="22"/>
                <w:szCs w:val="22"/>
              </w:rPr>
              <w:t>OloV-</w:t>
            </w:r>
            <w:r w:rsidRPr="00F76AB3">
              <w:rPr>
                <w:rFonts w:ascii="Arial" w:hAnsi="Arial" w:cs="Arial"/>
                <w:sz w:val="22"/>
                <w:szCs w:val="22"/>
              </w:rPr>
              <w:t xml:space="preserve">Qualitätsstandards“ </w:t>
            </w:r>
          </w:p>
          <w:p w:rsidR="00A01C58" w:rsidRDefault="00A01C58" w:rsidP="00DA14E2">
            <w:pPr>
              <w:pStyle w:val="Default"/>
              <w:spacing w:before="240" w:after="120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sz w:val="22"/>
                <w:szCs w:val="22"/>
              </w:rPr>
              <w:tab/>
            </w:r>
            <w:r w:rsidRPr="00F76AB3">
              <w:rPr>
                <w:rFonts w:ascii="Arial" w:hAnsi="Arial" w:cs="Arial"/>
                <w:sz w:val="22"/>
                <w:szCs w:val="22"/>
              </w:rPr>
              <w:tab/>
            </w:r>
            <w:r w:rsidRPr="00F76AB3">
              <w:rPr>
                <w:rFonts w:ascii="Arial" w:hAnsi="Arial" w:cs="Arial"/>
                <w:sz w:val="22"/>
                <w:szCs w:val="22"/>
              </w:rPr>
              <w:tab/>
            </w:r>
            <w:r w:rsidR="00DA14E2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DA14E2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 w:rsidR="00DA14E2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</w:r>
            <w:r w:rsidR="00DA14E2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fldChar w:fldCharType="separate"/>
            </w:r>
            <w:r w:rsidR="00DA14E2">
              <w:rPr>
                <w:rFonts w:ascii="Arial" w:hAnsi="Arial" w:cs="Arial"/>
                <w:b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="00DA14E2">
              <w:rPr>
                <w:rFonts w:ascii="Arial" w:hAnsi="Arial" w:cs="Arial"/>
                <w:b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="00DA14E2">
              <w:rPr>
                <w:rFonts w:ascii="Arial" w:hAnsi="Arial" w:cs="Arial"/>
                <w:b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="00DA14E2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fldChar w:fldCharType="end"/>
            </w:r>
            <w:r w:rsidR="00AD55CA" w:rsidRPr="00F76AB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76AB3">
              <w:rPr>
                <w:rFonts w:ascii="Arial" w:hAnsi="Arial" w:cs="Arial"/>
                <w:sz w:val="22"/>
                <w:szCs w:val="22"/>
              </w:rPr>
              <w:t xml:space="preserve">Exemplare des Flyers </w:t>
            </w:r>
            <w:r w:rsidR="0005380C">
              <w:rPr>
                <w:rFonts w:ascii="Arial" w:hAnsi="Arial" w:cs="Arial"/>
                <w:sz w:val="22"/>
                <w:szCs w:val="22"/>
              </w:rPr>
              <w:t xml:space="preserve">„Die hessenweite Strategie OloV </w:t>
            </w:r>
            <w:r w:rsidR="0005380C">
              <w:t>–</w:t>
            </w:r>
            <w:r w:rsidR="0005380C">
              <w:t xml:space="preserve"> </w:t>
            </w:r>
            <w:r w:rsidR="0005380C">
              <w:tab/>
            </w:r>
            <w:r w:rsidR="0005380C">
              <w:tab/>
            </w:r>
            <w:r w:rsidR="0005380C">
              <w:tab/>
            </w:r>
            <w:r w:rsidR="0005380C">
              <w:tab/>
              <w:t xml:space="preserve">      </w:t>
            </w:r>
            <w:r w:rsidR="00941384">
              <w:rPr>
                <w:rFonts w:ascii="Arial" w:hAnsi="Arial" w:cs="Arial"/>
                <w:sz w:val="22"/>
                <w:szCs w:val="22"/>
              </w:rPr>
              <w:t>St</w:t>
            </w:r>
            <w:r w:rsidR="0005380C">
              <w:rPr>
                <w:rFonts w:ascii="Arial" w:hAnsi="Arial" w:cs="Arial"/>
                <w:sz w:val="22"/>
                <w:szCs w:val="22"/>
              </w:rPr>
              <w:t>rukturen und Qualitätsstandards“</w:t>
            </w:r>
          </w:p>
          <w:p w:rsidR="00941384" w:rsidRPr="00F76AB3" w:rsidRDefault="00941384" w:rsidP="0005380C">
            <w:pPr>
              <w:pStyle w:val="Default"/>
              <w:spacing w:before="240" w:after="120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sz w:val="22"/>
                <w:szCs w:val="22"/>
              </w:rPr>
              <w:tab/>
            </w:r>
            <w:r w:rsidRPr="00F76AB3">
              <w:rPr>
                <w:rFonts w:ascii="Arial" w:hAnsi="Arial" w:cs="Arial"/>
                <w:sz w:val="22"/>
                <w:szCs w:val="22"/>
              </w:rPr>
              <w:tab/>
            </w:r>
            <w:r w:rsidRPr="00F76AB3"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fldChar w:fldCharType="end"/>
            </w:r>
            <w:r w:rsidRPr="00F76AB3">
              <w:rPr>
                <w:rFonts w:ascii="Arial" w:hAnsi="Arial" w:cs="Arial"/>
                <w:sz w:val="22"/>
                <w:szCs w:val="22"/>
              </w:rPr>
              <w:t xml:space="preserve"> Exemplare des Flyers </w:t>
            </w:r>
            <w:r w:rsidR="0005380C">
              <w:rPr>
                <w:rFonts w:ascii="Arial" w:hAnsi="Arial" w:cs="Arial"/>
                <w:sz w:val="22"/>
                <w:szCs w:val="22"/>
              </w:rPr>
              <w:t xml:space="preserve">„Die hessenweite Strategie OloV </w:t>
            </w:r>
            <w:r w:rsidR="0005380C">
              <w:t>–</w:t>
            </w:r>
            <w:r w:rsidR="0005380C"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="0005380C">
              <w:rPr>
                <w:rFonts w:ascii="Arial" w:hAnsi="Arial" w:cs="Arial"/>
                <w:sz w:val="22"/>
                <w:szCs w:val="22"/>
              </w:rPr>
              <w:tab/>
            </w:r>
            <w:r w:rsidR="0005380C">
              <w:rPr>
                <w:rFonts w:ascii="Arial" w:hAnsi="Arial" w:cs="Arial"/>
                <w:sz w:val="22"/>
                <w:szCs w:val="22"/>
              </w:rPr>
              <w:tab/>
              <w:t xml:space="preserve">       Ziele und Inhalte“</w:t>
            </w:r>
            <w:r w:rsidR="00CF60A9">
              <w:rPr>
                <w:rFonts w:ascii="Arial" w:hAnsi="Arial" w:cs="Arial"/>
                <w:sz w:val="22"/>
                <w:szCs w:val="22"/>
              </w:rPr>
              <w:t xml:space="preserve"> NEU!</w:t>
            </w:r>
          </w:p>
        </w:tc>
      </w:tr>
      <w:tr w:rsidR="00E47C7B" w:rsidRPr="00F76AB3" w:rsidTr="00A1196E">
        <w:trPr>
          <w:trHeight w:val="502"/>
        </w:trPr>
        <w:tc>
          <w:tcPr>
            <w:tcW w:w="1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F76AB3" w:rsidRDefault="00E47C7B" w:rsidP="00A33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Name: </w:t>
            </w:r>
          </w:p>
        </w:tc>
        <w:bookmarkStart w:id="1" w:name="Text1"/>
        <w:tc>
          <w:tcPr>
            <w:tcW w:w="71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A1196E" w:rsidRDefault="00DA14E2" w:rsidP="00A33C5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separate"/>
            </w:r>
            <w:r w:rsidR="00A1196E"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t> </w:t>
            </w:r>
            <w:r w:rsidR="00A1196E"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t> </w:t>
            </w:r>
            <w:r w:rsidR="00A1196E"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t> </w:t>
            </w:r>
            <w:r w:rsidR="00A1196E"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t> </w:t>
            </w:r>
            <w:r w:rsidR="00A1196E"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end"/>
            </w:r>
            <w:bookmarkEnd w:id="1"/>
          </w:p>
        </w:tc>
      </w:tr>
      <w:tr w:rsidR="00E47C7B" w:rsidRPr="00F76AB3" w:rsidTr="00A1196E">
        <w:trPr>
          <w:trHeight w:val="505"/>
        </w:trPr>
        <w:tc>
          <w:tcPr>
            <w:tcW w:w="1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F76AB3" w:rsidRDefault="00E47C7B" w:rsidP="00A33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Vorname: </w:t>
            </w:r>
          </w:p>
        </w:tc>
        <w:tc>
          <w:tcPr>
            <w:tcW w:w="71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A1196E" w:rsidRDefault="00DA14E2" w:rsidP="00A33C5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separate"/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end"/>
            </w:r>
          </w:p>
        </w:tc>
      </w:tr>
      <w:tr w:rsidR="00E47C7B" w:rsidRPr="00F76AB3" w:rsidTr="00A1196E">
        <w:trPr>
          <w:trHeight w:val="502"/>
        </w:trPr>
        <w:tc>
          <w:tcPr>
            <w:tcW w:w="1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F76AB3" w:rsidRDefault="00E47C7B" w:rsidP="00A33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Institution: </w:t>
            </w:r>
          </w:p>
        </w:tc>
        <w:tc>
          <w:tcPr>
            <w:tcW w:w="71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A1196E" w:rsidRDefault="00DA14E2" w:rsidP="00A33C5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separate"/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end"/>
            </w:r>
          </w:p>
        </w:tc>
      </w:tr>
      <w:tr w:rsidR="00E47C7B" w:rsidRPr="00F76AB3" w:rsidTr="00A1196E">
        <w:trPr>
          <w:trHeight w:val="505"/>
        </w:trPr>
        <w:tc>
          <w:tcPr>
            <w:tcW w:w="1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F76AB3" w:rsidRDefault="00E47C7B" w:rsidP="00A33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Straße: </w:t>
            </w:r>
          </w:p>
        </w:tc>
        <w:tc>
          <w:tcPr>
            <w:tcW w:w="71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A1196E" w:rsidRDefault="00DA14E2" w:rsidP="00A33C5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separate"/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end"/>
            </w:r>
          </w:p>
        </w:tc>
      </w:tr>
      <w:tr w:rsidR="00E47C7B" w:rsidRPr="00F76AB3" w:rsidTr="00A1196E">
        <w:trPr>
          <w:trHeight w:val="502"/>
        </w:trPr>
        <w:tc>
          <w:tcPr>
            <w:tcW w:w="1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F76AB3" w:rsidRDefault="00E47C7B" w:rsidP="00A33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PLZ, Ort: </w:t>
            </w:r>
          </w:p>
        </w:tc>
        <w:tc>
          <w:tcPr>
            <w:tcW w:w="71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A1196E" w:rsidRDefault="00DA14E2" w:rsidP="00A33C5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separate"/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end"/>
            </w:r>
          </w:p>
        </w:tc>
      </w:tr>
      <w:tr w:rsidR="00E47C7B" w:rsidRPr="00F76AB3" w:rsidTr="00A1196E">
        <w:trPr>
          <w:trHeight w:val="505"/>
        </w:trPr>
        <w:tc>
          <w:tcPr>
            <w:tcW w:w="1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F76AB3" w:rsidRDefault="00E47C7B" w:rsidP="00A33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Telefon / Fax: </w:t>
            </w:r>
          </w:p>
        </w:tc>
        <w:tc>
          <w:tcPr>
            <w:tcW w:w="71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A1196E" w:rsidRDefault="00DA14E2" w:rsidP="00A33C5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separate"/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end"/>
            </w:r>
          </w:p>
        </w:tc>
      </w:tr>
      <w:tr w:rsidR="00E47C7B" w:rsidRPr="00F76AB3" w:rsidTr="00A1196E">
        <w:trPr>
          <w:trHeight w:val="505"/>
        </w:trPr>
        <w:tc>
          <w:tcPr>
            <w:tcW w:w="1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F76AB3" w:rsidRDefault="00E47C7B" w:rsidP="00A33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E-Mail: </w:t>
            </w:r>
          </w:p>
        </w:tc>
        <w:tc>
          <w:tcPr>
            <w:tcW w:w="71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A1196E" w:rsidRDefault="00DA14E2" w:rsidP="00A33C5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separate"/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end"/>
            </w:r>
          </w:p>
        </w:tc>
      </w:tr>
      <w:tr w:rsidR="00E47C7B" w:rsidRPr="00F76AB3" w:rsidTr="00A1196E">
        <w:trPr>
          <w:trHeight w:val="502"/>
        </w:trPr>
        <w:tc>
          <w:tcPr>
            <w:tcW w:w="1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F76AB3" w:rsidRDefault="00E47C7B" w:rsidP="00A33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Datum: 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F76AB3" w:rsidRDefault="00E47C7B" w:rsidP="00A33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76A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Unterschrift: 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7C7B" w:rsidRPr="00A1196E" w:rsidRDefault="00D734B2" w:rsidP="00A33C54">
            <w:pPr>
              <w:pStyle w:val="Default"/>
              <w:rPr>
                <w:rFonts w:ascii="Arial" w:hAnsi="Arial" w:cs="Arial"/>
                <w:color w:val="auto"/>
              </w:rPr>
            </w:pP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instrText xml:space="preserve"> FORMTEXT </w:instrTex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separate"/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noProof/>
                <w:color w:val="auto"/>
                <w:sz w:val="22"/>
                <w:szCs w:val="22"/>
              </w:rPr>
              <w:t> </w:t>
            </w:r>
            <w:r w:rsidRPr="00A1196E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fldChar w:fldCharType="end"/>
            </w:r>
          </w:p>
        </w:tc>
      </w:tr>
    </w:tbl>
    <w:p w:rsidR="00A01C58" w:rsidRPr="00F76AB3" w:rsidRDefault="00A01C58" w:rsidP="00E47C7B">
      <w:pPr>
        <w:widowControl w:val="0"/>
        <w:autoSpaceDE w:val="0"/>
        <w:autoSpaceDN w:val="0"/>
        <w:adjustRightInd w:val="0"/>
        <w:spacing w:line="253" w:lineRule="atLeast"/>
        <w:jc w:val="both"/>
        <w:rPr>
          <w:bCs w:val="0"/>
          <w:iCs w:val="0"/>
          <w:szCs w:val="22"/>
        </w:rPr>
      </w:pPr>
    </w:p>
    <w:p w:rsidR="00E47C7B" w:rsidRPr="00F76AB3" w:rsidRDefault="00E47C7B" w:rsidP="00E47C7B">
      <w:pPr>
        <w:widowControl w:val="0"/>
        <w:autoSpaceDE w:val="0"/>
        <w:autoSpaceDN w:val="0"/>
        <w:adjustRightInd w:val="0"/>
        <w:spacing w:line="253" w:lineRule="atLeast"/>
        <w:jc w:val="both"/>
        <w:rPr>
          <w:bCs w:val="0"/>
          <w:iCs w:val="0"/>
          <w:color w:val="000000"/>
          <w:szCs w:val="22"/>
        </w:rPr>
      </w:pPr>
      <w:r w:rsidRPr="00F76AB3">
        <w:rPr>
          <w:bCs w:val="0"/>
          <w:iCs w:val="0"/>
          <w:szCs w:val="22"/>
        </w:rPr>
        <w:t xml:space="preserve">Informationen zur hessenweiten Strategie OloV finden Sie unter </w:t>
      </w:r>
      <w:r w:rsidRPr="00F76AB3">
        <w:rPr>
          <w:bCs w:val="0"/>
          <w:iCs w:val="0"/>
          <w:color w:val="0000FF"/>
          <w:szCs w:val="22"/>
          <w:u w:val="single"/>
        </w:rPr>
        <w:t>http://www.olov-hessen.de</w:t>
      </w:r>
      <w:r w:rsidRPr="00F76AB3">
        <w:rPr>
          <w:bCs w:val="0"/>
          <w:iCs w:val="0"/>
          <w:color w:val="000000"/>
          <w:szCs w:val="22"/>
        </w:rPr>
        <w:t xml:space="preserve">. </w:t>
      </w:r>
    </w:p>
    <w:p w:rsidR="00E47C7B" w:rsidRPr="00941384" w:rsidRDefault="00E47C7B" w:rsidP="00941384">
      <w:pPr>
        <w:pStyle w:val="Default"/>
        <w:spacing w:line="253" w:lineRule="atLeast"/>
        <w:jc w:val="both"/>
        <w:rPr>
          <w:rFonts w:ascii="Arial" w:hAnsi="Arial" w:cs="Arial"/>
          <w:sz w:val="22"/>
          <w:szCs w:val="22"/>
        </w:rPr>
      </w:pPr>
      <w:r w:rsidRPr="00F76AB3">
        <w:rPr>
          <w:rFonts w:ascii="Arial" w:hAnsi="Arial" w:cs="Arial"/>
          <w:sz w:val="22"/>
          <w:szCs w:val="22"/>
        </w:rPr>
        <w:t xml:space="preserve">Weitere Publikationen und Informationen zu den Tätigkeitsfeldern der INBAS GmbH finden Sie auf unserer Homepage </w:t>
      </w:r>
      <w:r w:rsidRPr="00F76AB3">
        <w:rPr>
          <w:rFonts w:ascii="Arial" w:hAnsi="Arial" w:cs="Arial"/>
          <w:color w:val="0000FF"/>
          <w:sz w:val="22"/>
          <w:szCs w:val="22"/>
          <w:u w:val="single"/>
        </w:rPr>
        <w:t>http://www.inbas.com</w:t>
      </w:r>
      <w:r w:rsidRPr="00F76AB3">
        <w:rPr>
          <w:rFonts w:ascii="Arial" w:hAnsi="Arial" w:cs="Arial"/>
          <w:sz w:val="22"/>
          <w:szCs w:val="22"/>
        </w:rPr>
        <w:t xml:space="preserve">. </w:t>
      </w:r>
    </w:p>
    <w:sectPr w:rsidR="00E47C7B" w:rsidRPr="00941384" w:rsidSect="00D860A2">
      <w:footerReference w:type="default" r:id="rId10"/>
      <w:pgSz w:w="11906" w:h="16838"/>
      <w:pgMar w:top="1417" w:right="128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0A9" w:rsidRDefault="00CF60A9">
      <w:r>
        <w:separator/>
      </w:r>
    </w:p>
  </w:endnote>
  <w:endnote w:type="continuationSeparator" w:id="0">
    <w:p w:rsidR="00CF60A9" w:rsidRDefault="00CF6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0A9" w:rsidRDefault="00CF60A9" w:rsidP="00AB640A">
    <w:pPr>
      <w:tabs>
        <w:tab w:val="center" w:pos="4536"/>
        <w:tab w:val="right" w:pos="9072"/>
      </w:tabs>
      <w:spacing w:before="0" w:after="0"/>
      <w:jc w:val="center"/>
      <w:rPr>
        <w:sz w:val="16"/>
        <w:szCs w:val="16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24913C" wp14:editId="23E48B28">
              <wp:simplePos x="0" y="0"/>
              <wp:positionH relativeFrom="column">
                <wp:posOffset>331470</wp:posOffset>
              </wp:positionH>
              <wp:positionV relativeFrom="paragraph">
                <wp:posOffset>21590</wp:posOffset>
              </wp:positionV>
              <wp:extent cx="5064125" cy="574040"/>
              <wp:effectExtent l="0" t="0" r="3175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64125" cy="574040"/>
                        <a:chOff x="427990" y="0"/>
                        <a:chExt cx="5064125" cy="574040"/>
                      </a:xfrm>
                    </wpg:grpSpPr>
                    <pic:pic xmlns:pic="http://schemas.openxmlformats.org/drawingml/2006/picture">
                      <pic:nvPicPr>
                        <pic:cNvPr id="2" name="Picture 17" descr="3a_logo_hess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990" y="0"/>
                          <a:ext cx="394335" cy="514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9" descr="3c_logo_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7210" y="8255"/>
                          <a:ext cx="557530" cy="514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20" descr="3d_logo_qualifizierungsoffens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025" y="137160"/>
                          <a:ext cx="2253615" cy="3854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1" descr="inbas-logo-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12055" y="0"/>
                          <a:ext cx="480060" cy="574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Grafik 6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3731" y="0"/>
                          <a:ext cx="471600" cy="5572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1" o:spid="_x0000_s1026" style="position:absolute;margin-left:26.1pt;margin-top:1.7pt;width:398.75pt;height:45.2pt;z-index:251659264" coordorigin="4279" coordsize="50641,574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F5AAAIjgAAAAcATABvAGcAbwAgAFEATwAAAAEAAAAAAAAAAAAAAAAAAAAAAAAA&#10;AQAAAAAAAAAAAAAIjgAAAXkAAAAAAAAAAAAAAAAAAAAAAQAAAAAAAAAAAAAAAAAAAAAAAAAQAAAA&#10;AQAAAAAAAG51bGwAAAACAAAABmJvdW5kc09iamMAAAABAAAAAAAAUmN0MQAAAAQAAAAAVG9wIGxv&#10;bmcAAAAAAAAAAExlZnRsb25nAAAAAAAAAABCdG9tbG9uZwAAAXkAAAAAUmdodGxvbmcAAAiO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5AAAAAFJnaHRsb25nAAAIj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eQiOAwERAAIRAQMRAf/dAAQBEv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I7sP/jwN8/+&#10;Gdub/wB0s/tbtv8AyUYP+aif8eHSS/8A9wZv+ab/APHT18xT+Yt/2UZn/wDWrP8A3aTe+o3tv/yr&#10;cf5f8dHXOTn7/kvv+f8Ax49KT+WP/wBlI7f/AOozGf8AWyX2l90f+VZk+xv8nSj24/5WGP7R/l6+&#10;m/t3/j38F/2psZ/7hJ75e3P+5Mn+mb/CeujMH9gn+lH+Dp59sdO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DhCSU0D7QAAAAAAEAEsAAAAAQACASw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nAAAAAFJnaHRsb25nAAAFE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HdUAAAABAAAAoAAAAJMA&#10;AAHgAAEToAAAHbkAGAAB/9j/7QAMQWRvYmVfQ00AAf/uAA5BZG9iZQBkgAAAAAH/2wCEAAwICAgJ&#10;CAwJCQwRCwoLERUPDAwPFRgTExUTExgRDAwMDAwMEQwMDAwMDAwMDAwMDAwMDAwMDAwMDAwMDAwM&#10;DAwBDQsLDQ4NEA4OEBQODg4UFA4ODg4UEQwMDAwMEREMDAwMDAwRDAwMDAwMDAwMDAwMDAwMDAwM&#10;DAwMDAwMDAwMDP/AABEIAJM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KcFEQMBEQACEQEDEQH/3QAEAKP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8mL5nf8AZYXyv/8AFlO9f/fobp99deSf+VN5S/6Vlr/1Yj65s81f8rRzJ/z33H/V1+i1exP0&#10;Q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9gDrr/mX2xP8Awzdsf+6Sh98cNy/5KN//AM1n&#10;/wCPHrp1Y/7hWf8AzST/AI6Oll7RdKuve/de697917r/09/j37r3Xvfuvde9+6918mL5nf8AZYXy&#10;v/8AFlO9f/fobp99deSf+VN5S/6Vlr/1Yj65s81f8rRzJ/z33H/V1+i1exP0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9gDrr/mX2xP8Awzdsf+6Sh98cNy/5KN//AM1n/wCPHrp1Y/7hWf8A&#10;zST/AI6Oll7RdKuve/de697917r/1N/j37r3Xvfuvde9+6918mL5nf8AZYXyv/8AFlO9f/fobp99&#10;deSf+VN5S/6Vlr/1Yj65s81f8rRzJ/z33H/V1+i1exP0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9gDrr/mX2xP8Awzdsf+6Sh98cNy/5KN//AM1n/wCPHrp1Y/7hWf8AzST/AI6Oll7RdKuv&#10;e/de697917r/1d/j37r3Xvfuvde9+6918mL5nf8AZYXyv/8AFlO9f/fobp99deSf+VN5S/6Vlr/1&#10;Yj65s81f8rRzJ/z33H/V1+i1exP0Q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9gDrr/mX2&#10;xP8Awzdsf+6Sh98cNy/5KN//AM1n/wCPHrp1Y/7hWf8AzST/AI6Oll7RdKuve/de697917r/1t/j&#10;37r3Xvfuvde9+6918mL5nf8AZYXyv/8AFlO9f/fobp99deSf+VN5S/6Vlr/1Yj65s81f8rRzJ/z3&#10;3H/V1+i1exP0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gDrr/mX2xP8Awzdsf+6Sh98c&#10;Ny/5KN//AM1n/wCPHrp1Y/7hWf8AzST/AI6Oll7RdKuve/de697917r/19/j37r3Xvfuvde9+691&#10;8mL5nf8AZYXyv/8AFlO9f/fobp99deSf+VN5S/6Vlr/1Yj65s81f8rRzJ/z33H/V1+i1exP0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9gDrr/mX2xP8Awzdsf+6Sh98cNy/5KN//AM1n/wCP&#10;Hrp1Y/7hWf8AzST/AI6Oll7RdKuve/de697917r/0N/j37r3Xvfuvde9+6918mL5nf8AZYXyv/8A&#10;FlO9f/fobp99deSf+VN5S/6Vlr/1Yj65s81f8rRzJ/z33H/V1+i1exP0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gDrr/mX2xP8Awzdsf+6Sh98cNy/5KN//AM1n/wCPHrp1Y/7hWf8AzST/&#10;AI6Oll7RdKuve/de697917r/0d/j37r3Xvfuvde9+6918mL5nf8AZYXyv/8AFlO9f/fobp99deSf&#10;+VN5S/6Vlr/1Yj65s81f8rRzJ/z33H/V1+i1exP0Q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9gDrr/mX2xP8Awzdsf+6Sh98cNy/5KN//AM1n/wCPHrp1Y/7hWf8AzST/AI6Oll7RdKuve/de&#10;697917r/0t/j37r3Xvfuvde9+6918mL5nf8AZYXyv/8AFlO9f/fobp99deSf+VN5S/6Vlr/1Yj65&#10;s81f8rRzJ/z33H/V1+i1exP0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gDrr/mX2xP8A&#10;wzdsf+6Sh98cNy/5KN//AM1n/wCPHrp1Y/7hWf8AzST/AI6Oll7RdKuve/de697917r/09/j37r3&#10;Xvfuvde9+6918mL5nf8AZYXyv/8AFlO9f/fobp99deSf+VN5S/6Vlr/1Yj65s81f8rRzJ/z33H/V&#10;1+i1exP0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9gDrr/mX2xP8Awzdsf+6Sh98cNy/5&#10;KN//AM1n/wCPHrp1Y/7hWf8AzST/AI6Oll7RdKuve/de697917r/1N/j37r3Xvfuvde9+6918mL5&#10;nf8AZYXyv/8AFlO9f/fobp99deSf+VN5S/6Vlr/1Yj65s81f8rRzJ/z33H/V1+i1exP0Q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9gDrr/mX2xP8Awzdsf+6Sh98cNy/5KN//AM1n/wCPHrp1&#10;Y/7hWf8AzST/AI6Oll7RdKuve/de697917r/1d/j37r3Xvfuvde9+6918mL5nf8AZYXyv/8AFlO9&#10;f/fobp99deSf+VN5S/6Vlr/1Yj65s81f8rRzJ/z33H/V1+i1exP0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9gDrr/mX2xP8Awzdsf+6Sh98cNy/5KN//AM1n/wCPHrp1Y/7hWf8AzST/AI6O&#10;ll7RdKuve/de697917r/1t/j37r3Xvfuvde9+6918mL5nf8AZYXyv/8AFlO9f/fobp99deSf+VN5&#10;S/6Vlr/1Yj65s81f8rRzJ/z33H/V1+i1exP0Q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2AOuv+ZfbE/8ADN2x/wC6Sh98cNy/5KN//wA1n/48eunVj/uFZ/8ANJP+&#10;OjpZe0XSrr3v3Xuve/de6//X3+Pfuvde9+691737r3XyYvmd/wBlhfK//wAWU71/9+hun3115J/5&#10;U3lL/pWWv/ViPrmzzV/ytHMn/Pfcf9XX6LV7E/RD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wB11/zL7Yn/hm7Y/90lD744bl/wAl&#10;G/8A+az/APHj106sf9wrP/mkn/HR0svaLpV1737r3Xvfuvdf/9Df49+691737r3XvfuvdfJi+Z3/&#10;AGWF8r//ABZTvX/36G6ffXXkn/lTeUv+lZa/9WI+ubPNX/K0cyf899x/1dfotXsT9E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YA66/5l9sT/wAM3bH/ALpKH3xw3L/ko3//ADWf/jx66dWP+4Vn/wA0k/46Oll7RdKu&#10;ve/de697917r/9Hf49+691737r3XvfuvdfJi+Z3/AGWF8r//ABZTvX/36G6ffXXkn/lTeUv+lZa/&#10;9WI+ubPNX/K0cyf899x/1dfotXsT9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+wB11/zL7Yn/hm7Y/90lD744bl/wAlG/8A+az/APHj106sf9wrP/mk&#10;n/HR0svaLpV1737r3Xvfuvdf/9Lf49+691737r3XvfuvdfJi+Z3/AGWF8r//ABZTvX/36G6ffXXk&#10;n/lTeUv+lZa/9WI+ubPNX/K0cyf899x/1dfotXsT9E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sAddf8y+2J/wCGbtj/AN0lD744bl/yUb//AJrP/wAePXTqx/3Cs/8Amkn/AB0dLL2i6Vde9+69&#10;1737r3X/09/j37r3Xvfuvde9+6918mL5nf8AZYXyv/8AFlO9f/fobp99deSf+VN5S/6Vlr/1Yj65&#10;s81f8rRzJ/z33H/V1+i1exP0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+wB11/wAy+2J/4Zu2P/dJQ++OG5f8lG//AOaz/wDH&#10;j106sf8AcKz/AOaSf8dHSy9oulXXvfuvde9+691//9Tf49+691737r3XvfuvdfJi+Z3/AGWF8r//&#10;ABZTvX/36G6ffXXkn/lTeUv+lZa/9WI+ubPNX/K0cyf899x/1dfotXsT9E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+wB11/zL7Yn/hm7Y/8AdJQ++OG5f8lG/wD+az/8ePXTqx/3Cs/+&#10;aSf8dHSy9oulXXvfuvde9+691//V3+Pfuvde9+691737r3XyYvmd/wBlhfK//wAWU71/9+hun311&#10;5J/5U3lL/pWWv/ViPrmzzV/ytHMn/Pfcf9XX6LV7E/RD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YA66/5l9sT/wAM3bH/ALpKH3xw3L/k&#10;o3//ADWf/jx66dWP+4Vn/wA0k/46Oll7RdKuve/de697917r/9bf49+691737r3XvfuvdfJi+Z3/&#10;AGWF8r//ABZTvX/36G6ffXXkn/lTeUv+lZa/9WI+ubPNX/K0cyf899x/1dfotXsT9E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9gDrr/AJl9sT/wzdsf+6Sh98cNy/5KN/8A&#10;81n/AOPHrp1Y/wC4Vn/zST/jo6WXtF0q697917r3v3Xuv//X3+Pfuvde9+691737r3XyYvmd/wBl&#10;hfK//wAWU71/9+hun3115J/5U3lL/pWWv/ViPrmzzV/ytHMn/Pfcf9XX6LV7E/RD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Y&#10;A66/5l9sT/wzdsf+6Sh98cNy/wCSjf8A/NZ/+PHrp1Y/7hWf/NJP+OjpZe0XSrr3v3Xuve/de6//&#10;0N/j37r3Xvfuvde9+6918mL5nf8AZYXyv/8AFlO9f/fobp99deSf+VN5S/6Vlr/1Yj65s81f8rRz&#10;J/z33H/V1+i1exP0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7AHXX/Mvtif8Ahm7Y/wDdJQ++OG5f8lG//wCaz/8AHj106sf9wrP/&#10;AJpJ/wAdHSy9oulXXvfuvde9+691/9Hf49+691737r3XvfuvdfJi+Z3/AGWF8r//ABZTvX/36G6f&#10;fXXkn/lTeUv+lZa/9WI+ubPNX/K0cyf899x/1dfotXsT9E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wB11/zL7Yn/hm7Y/90lD744bl/wAlG/8A&#10;+az/APHj106sf9wrP/mkn/HR0svaLpV1737r3Xvfuvdf/9Lf49+691737r3XvfuvdfJi+Z3/AGWF&#10;8r//ABZTvX/36G6ffXXkn/lTeUv+lZa/9WI+ubPNX/K0cyf899x/1dfotXsT9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9gDrr/mX2xP/AAzdsf8AukoffHDcv+Sjf/8ANZ/+PHrp1Y/7&#10;hWf/ADST/jo6WXtF0q697917r3v3Xuv/09/j37r3Xvfuvde9+6918mL5nf8AZYXyv/8AFlO9f/fo&#10;bp99deSf+VN5S/6Vlr/1Yj65s81f8rRzJ/z33H/V1+i1exP0Q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9gDrr/mX2xP8Awzdsf+6Sh98cNy/5KN//AM1n/wCPHrp1Y/7hWf8AzST/AI6Oll7RdKuve/de&#10;697917r/1N/j37r3Xvfuvde9+6918mL5nf8AZYXyv/8AFlO9f/fobp99deSf+VN5S/6Vlr/1Yj65&#10;s81f8rRzJ/z33H/V1+i1exP0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sAddf8y+2J/4Zu2P/AHSUPvjhuX/JRv8A/ms//Hj1&#10;06sf9wrP/mkn/HR0svaLpV1737r3Xvfuvdf/1d/j37r3Xvfuvde9+6918mL5nf8AZYXyv/8AFlO9&#10;f/fobp99deSf+VN5S/6Vlr/1Yj65s81f8rRzJ/z33H/V1+i1exP0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9gDrr/mX2xP/DN2x/7pKH3xw3L/AJKN/wD81n/4&#10;8eunVj/uFZ/80k/46Oll7RdKuve/de697917r//W3+Pfuvde9+691737r3XyYvmd/wBlhfK//wAW&#10;U71/9+hun3115J/5U3lL/pWWv/ViPrmzzV/ytHMn/Pfcf9XX6LV7E/RD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x1N8a95VP&#10;xSynyySS+zMZ3fjuk3x60khnNfVbOqN11W4HqvKFjxdLM9HQ38elqmqCh7qV94y3X3ouSbX73u0/&#10;c9kjpzxdchTcziYyAJ4Ue5Jt8dmI9NTPIouLqmuqwQFimlg3Q9j9v92k9tLn3NDf7qI94Xb9OnOo&#10;wGYy1rhFOiPhQu9K1FOi4+8mugF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vO0fg5FL/KFi+LM&#10;uGmG99xdHTb6moXp1GTXurKMO2MZj6j0iQzYzewpsUSLOaSnEY449/Btzl9/iWH++dl+9rFvif1D&#10;2zn1dqWUOfAPLMAPL88yZppn2wz34B7fqJTIc567A7X7OK33W19t2tD++J9nNwVp3/Xv/jqKfOqX&#10;GiH10Lp60iGVlZlZSrKSrKwIZWBsVYHkEH6j3946srqrKwKkVBHAj1HXH4ggkEZ64+7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9gDrr&#10;/mX2xP8Awzdsf+6Sh98cNy/5KN//AM1n/wCPHrp1Y/7hWf8AzST/AI6Oll7RdKuve/de697917r/&#10;09/j37r3Xvfuvde9+6918mL5nf8AZYXyv/8AFlO9f/fobp99deSf+VN5S/6Vlr/1Yj65s81f8rRz&#10;J/z33H/V1+i1exP0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gDrr/mX2xP8Awzdsf+6S&#10;h98cNy/5KN//AM1n/wCPHrp1Y/7hWf8AzST/AI6Oll7RdKuve/de697917r/1N/j37r3Xvfuvde9&#10;+6918mL5nf8AZYXyv/8AFlO9f/fobp99deSf+VN5S/6Vlr/1Yj65s81f8rRzJ/z33H/V1+i1exP0&#10;Q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9gDrr/mX2xP8Awzdsf+6Sh98cNy/5KN//AM1n&#10;/wCPHrp1Y/7hWf8AzST/AI6Oll7RdKuve/de697917r/1d/j37r3Xvfuvde9+6918mL5nf8AZYXy&#10;v/8AFlO9f/fobp99deSf+VN5S/6Vlr/1Yj65s81f8rRzJ/z33H/V1+i1exP0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9gDrr/mX2xP8Awzdsf+6Sh98cNy/5KN//AM1n/wCPHrp1Y/7hWf8A&#10;zST/AI6Oll7RdKuve/de697917r/1t/j37r3Xvfuvde9+6918mL5nf8AZYXyv/8AFlO9f/fobp99&#10;deSf+VN5S/6Vlr/1Yj65s81f8rRzJ/z33H/V1+i1exP0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9gDrr/mX2xP8Awzdsf+6Sh98cNy/5KN//AM1n/wCPHrp1Y/7hWf8AzST/AI6Oll7RdKuv&#10;e/de697917r/19/j37r3Xvfuvde9+6918mL5nf8AZYXyv/8AFlO9f/fobp99deSf+VN5S/6Vlr/1&#10;Yj65s81f8rRzJ/z33H/V1+i1exP0Q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2AOuv+ZfbE/wDDN2x/7pKH3xw3L/ko3/8AzWf/&#10;AI8eunVj/uFZ/wDNJP8Ajo6WXtF0q697917r3v3Xuv/U3+Pfuvde9+691737r3XyYvmd/wBlhfK/&#10;/wAWU71/9+hun3115J/5U3lL/pWWv/ViPrmzzV/ytHMn/Pfcf9XX6LV7E/RD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2AOuv+ZfbE/wDDN2x/7pKH3xw3L/ko3/8AzWf/AI8eunVj/uFZ/wDN&#10;JP8Ajo6WXtF0q697917r3v3Xuv/V3+Pfuvde9+691737r3XyYvmd/wBlhfK//wAWU71/9+hun311&#10;5J/5U3lL/pWWv/ViPrmzzV/ytHMn/Pfcf9XX6LV7E/RD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2AOuv+ZfbE/wDDN2x/7pKH3xw3L/ko3/8AzWf/AI8eunVj/uFZ/wDNJP8Ajo6WXtF0q697&#10;917r3v3Xuv/W3+Pfuvde9+691737r3XyYvmd/wBlhfK//wAWU71/9+hun3115J/5U3lL/pWWv/Vi&#10;PrmzzV/ytHMn/Pfcf9XX6LV7E/R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2AOuv+ZfbE&#10;/wDDN2x/7pKH3xw3L/ko3/8AzWf/AI8eunVj/uFZ/wDNJP8Ajo6WXtF0q697917r3v3Xuv/X3+Pf&#10;uvde9+691737r3XyYvmd/wBlhfK//wAWU71/9+hun3115J/5U3lL/pWWv/ViPrmzzV/ytHMn/Pfc&#10;f9XX6LV7E/RD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2AOuv+ZfbE/wDDN2x/7pKH3xw3&#10;L/ko3/8AzWf/AI8eunVj/uFZ/wDNJP8Ajo6WXtF0q697917r3v3Xuv/Q3+Pfuvde9+691737r3Xy&#10;Yvmd/wBlhfK//wAWU71/9+hun3115J/5U3lL/pWWv/ViPrmzzV/ytHMn/Pfcf9XX6LV7E/RD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2AOuv+ZfbE/wDDN2x/7pKH3xw3L/ko3/8AzWf/AI8e&#10;unVj/uFZ/wDNJP8Ajo6WXtF0q697917r3v3Xuv/R3+Pfuvde9+691737r3XyYvmd/wBlhfK//wAW&#10;U71/9+hun3115J/5U3lL/pWWv/ViPrmzzV/ytHMn/Pfcf9XX6LV7E/RD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YvpXe2X6Q3h3/AElIrbC2X2LszrPKVGmdqh87vPBbsz1PUQ6IWpxQYqHbMUNU&#10;zurLNlKRVVtbFYb3b3z5E2b355L+7reXpHuFvnLO575AlUCC12y72+0dGqwcy3DX0kkCqrKYrG8Z&#10;mXw1DCi25R3e65P3XneKIfuW0v4LRzmviTxzSAjFNKCIK5JBDTRAA1NAj9zJ0F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hcg6T31P0VkPkSlAh62x3amO6emyI8rTHeOQ2pXbx8OgReJKWmxFJHrcvcSVMa29QvDc/v&#10;r7f2/v8A7d92qTcSPc+55Rm5jWHtC/u2HcItt1VLajI9xI+lQvwQytXtNBQnKG8vyZPz2IP+Q/Hu&#10;S2JbNfHaFp6cKUCKKmvFlHmOgj9zJ0F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3aPwWlq/wCSpL0YMZI/Y25+r5/kBFTrTt/E5Oyqmpg7TwGDEIuYsm2HoqPbkn19&#10;Oq/JPv4mucvv/RWf9+jD7+ndVHtltXNi8os5ceAuyIjbDd3Wr8UAuZbneU+eimAOurO1+zTS/dGb&#10;k36cnfrnbjuQFO83ZIvIo6eT6FS1Pyr1pxe/tl65T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2AOuv+ZfbE/wDDN2x/7pKH3xw3L/ko3/8AzWf/AI8eunVj/uFZ&#10;/wDNJP8Ajo6WXtF0q697917r3v3Xuv/V3+Pfuvde9+691737r3XyYvmd/wBlhfK//wAWU71/9+hu&#10;n3115J/5U3lL/pWWv/ViPrmzzV/ytHMn/Pfcf9XX6LV7E/RD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2AOuv+ZfbE/wDDN2x/7pKH3xw3L/ko3/8AzWf/AI8eunVj/uFZ/wDNJP8Ajo6WXtF0&#10;q697917r3v3Xuv/W3+Pfuvde9+691737r3XyYvmd/wBlhfK//wAWU71/9+hun3115J/5U3lL/pWW&#10;v/ViPrmzzV/ytHMn/Pfcf9XX6LV7E/R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7AHXX/ADL7Yn/hm7Y/90lD744bl/yUb/8A5rP/AMePXTqx/wBwrP8A5pJ/x0dLL2i6Vde9+691&#10;737r3X//19/j37r3Xvfuvde9+6918mL5nf8AZYXyv/8AFlO9f/fobp99deSf+VN5S/6Vlr/1Yj65&#10;s81f8rRzJ/z33H/V1+i1exP0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wB11/zL7Yn/hm7Y/90lD744bl/wAlG/8A+az/APHj106sf9wrP/mkn/HR0svaLpV1737r3Xvf&#10;uvdf/9Df49+691737r3XvfuvdfJi+Z3/AGWF8r//ABZTvX/36G6ffXXkn/lTeUv+lZa/9WI+ubPN&#10;X/K0cyf899x/1dfotXsT9E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7AHXX/Mvtif+Gbtj/wB0lD744bl/yUb/AP5rP/x49dOrH/cKz/5pJ/x0dLL2i6Vde9+691737r3X&#10;/9Hf49+691737r3XvfuvdfJi+Z3/AGWF8r//ABZTvX/36G6ffXXkn/lTeUv+lZa/9WI+ubPNX/K0&#10;cyf899x/1dfotXsT9E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wB11/zL7Yn/hm7Y/90lD744bl/wAlG/8A+az/&#10;APHj106sf9wrP/mkn/HR0svaLpV1737r3Xvfuvdf/9Lf49+691737r3XvfuvdfJi+Z3/AGWF8r//&#10;ABZTvX/36G6ffXXkn/lTeUv+lZa/9WI+ubPNX/K0cyf899x/1dfotXsT9E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7AHXX/Mvtif8Ahm7Y/wDdJQ++OG5f&#10;8lG//wCaz/8AHj106sf9wrP/AJpJ/wAdHSy9oulXXvfuvde9+691/9Pf49+691737r3XvfuvdfJi&#10;+Z3/AGWF8r//ABZTvX/36G6ffXXkn/lTeUv+lZa/9WI+ubPNX/K0cyf899x/1dfotXsT9EP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wB11/zL7Yn/hm7Y/90lD744bl/wAlG/8A+az/APHj106s&#10;f9wrP/mkn/HR0svaLpV1737r3Xvfuvdf/9Tf49+691737r3XvfuvdfJi+Z3/AGWF8r//ABZTvX/3&#10;6G6ffXXkn/lTeUv+lZa/9WI+ubPNX/K0cyf899x/1dfotXsT9E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9gDrr/AJl9sT/wzdsf+6Sh98cNy/5KN/8A81n/AOPHrp1Y/wC4Vn/zST/jo6WXtF0q697917r3&#10;v3Xuv//V3+Pfuvde9+691737r3XyYvmd/wBlhfK//wAWU71/9+hun3115J/5U3lL/pWWv/ViPrmz&#10;zV/ytHMn/Pfcf9XX6LV7E/RD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9gDrr/mX2xP8Awzdsf+6Sh98cNy/5KN//AM1n/wCPHrp1Y/7hWf8AzST/AI6Oll7RdKuv&#10;e/de697917r/1t/j37r3Xvfuvde9+6918mL5nf8AZYXyv/8AFlO9f/fobp99deSf+VN5S/6Vlr/1&#10;Yj65s81f8rRzJ/z33H/V1+i1exP0Q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+wB11/wAy+2J/4Zu2P/dJQ++OG5f8lG//AOaz/wDHj106&#10;sf8AcKz/AOaSf8dHSy9oulXXvfuvde9+691//9ff49+691737r3XvfuvdfJi+Z3/AGWF8r//ABZT&#10;vX/36G6ffXXkn/lTeUv+lZa/9WI+ubPNX/K0cyf899x/1dfotXsT9E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7AHXX/Mvtif+Gbtj/3SUPvj&#10;huX/ACUb/wD5rP8A8ePXTqx/3Cs/+aSf8dHSy9oulXXvfuvde9+691//0N/j37r3Xvfuvde9+691&#10;8mL5nf8AZYXyv/8AFlO9f/fobp99deSf+VN5S/6Vlr/1Yj65s81f8rRzJ/z33H/V1+i1exP0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7A&#10;HXX/ADL7Yn/hm7Y/90lD744bl/yUb/8A5rP/AMePXTqx/wBwrP8A5pJ/x0dLL2i6Vde9+691737r&#10;3X//0d/j37r3Xvfuvde9+6918mL5nf8AZYXyv/8AFlO9f/fobp99deSf+VN5S/6Vlr/1Yj65s81f&#10;8rRzJ/z33H/V1+i1exP0Q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7AHXX/ADL7Yn/hm7Y/90lD744bl/yU&#10;b/8A5rP/AMePXTqx/wBwrP8A5pJ/x0dLL2i6Vde9+691737r3X//0t/j37r3Xvfuvde9+6918mL5&#10;nf8AZYXyv/8AFlO9f/fobp99deSf+VN5S/6Vlr/1Yj65s81f8rRzJ/z33H/V1+i1exP0Q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7AHXX/Mvtif8Ahm7Y/wDdJQ++OG5f8lG//wCaz/8A&#10;Hj106sf9wrP/AJpJ/wAdHSy9oulXXvfuvde9+691/9Pf49+691737r3XvfuvdfJi+Z3/AGWF8r//&#10;ABZTvX/36G6ffXXkn/lTeUv+lZa/9WI+ubPNX/K0cyf899x/1dfotXsT9E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YA66/5l9sT/wAM3bH/ALpKH3xw3L/k&#10;o3//ADWf/jx66dWP+4Vn/wA0k/46Oll7RdKuve/de697917r/9Tf49+691737r3XvfuvdfJi+Z3/&#10;AGWF8r//ABZTvX/36G6ffXXkn/lTeUv+lZa/9WI+ubPNX/K0cyf899x/1dfotXsT9E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9gDrr/mX&#10;2xP/AAzdsf8AukoffHDcv+Sjf/8ANZ/+PHrp1Y/7hWf/ADST/jo6WXtF0q697917r3v3Xuv/1d/j&#10;37r3Xvfuvde9+6918mL5nf8AZYXyv/8AFlO9f/fobp99deSf+VN5S/6Vlr/1Yj65s81f8rRzJ/z3&#10;3H/V1+i1exP0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gDrr/mX2xP8Awzdsf+6Sh98c&#10;Ny/5KN//AM1n/wCPHrp1Y/7hWf8AzST/AI6Oll7RdKuve/de697917r/1t/j37r3Xvfuvde9+691&#10;8mL5nf8AZYXyv/8AFlO9f/fobp99deSf+VN5S/6Vlr/1Yj65s81f8rRzJ/z33H/V1+i1exP0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9gDrr/mX2xP8Awzdsf+6Sh98cNy/5KN//AM1n/wCP&#10;Hrp1Y/7hWf8AzST/AI6Oll7RdKuve/de697917r/19/j37r3Xvfuvde9+6918mL5nf8AZYXyv/8A&#10;FlO9f/fobp99deSf+VN5S/6Vlr/1Yj65s81f8rRzJ/z33H/V1+i1exP0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gDrr/mX2xP8Awzdsf+6Sh98cNy/5KN//AM1n/wCPHrp1Y/7hWf8AzST/&#10;AI6Oll7RdKuve/de697917r/0N/j37r3Xvfuvde9+6918mL5nf8AZYXyv/8AFlO9f/fobp99deSf&#10;+VN5S/6Vlr/1Yj65s81f8rRzJ/z33H/V1+i1exP0Q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9gDrr/mX2xP8Awzdsf+6Sh98cNy/5KN//AM1n/wCPHrp1Y/7hWf8AzST/AI6Oll7RdKuve/de&#10;697917r/0d/j37r3Xvfuvde9+6918mL5nf8AZYXyv/8AFlO9f/fobp99deSf+VN5S/6Vlr/1Yj65&#10;s81f8rRzJ/z33H/V1+i1exP0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gDrr/mX2xP8A&#10;wzdsf+6Sh98cNy/5KN//AM1n/wCPHrp1Y/7hWf8AzST/AI6Oll7RdKuve/de697917r/0t/j37r3&#10;Xvfuvde9+6918mL5nf8AZYXyv/8AFlO9f/fobp99deSf+VN5S/6Vlr/1Yj65s81f8rRzJ/z33H/V&#10;1+i1exP0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9gDrr/mX2xP8Awzdsf+6Sh98cNy/5&#10;KN//AM1n/wCPHrp1Y/7hWf8AzST/AI6Oll7RdKuve/de697917r/09/j37r3Xvfuvde9+6918mL5&#10;nf8AZYXyv/8AFlO9f/fobp99deSf+VN5S/6Vlr/1Yj65s81f8rRzJ/z33H/V1+i1exP0Q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9gDrr/mX2xP8Awzdsf+6Sh98cNy/5KN//AM1n/wCPHrp1&#10;Y/7hWf8AzST/AI6Oll7RdKuve/de697917r/1N/j37r3Xvfuvde9+6918mL5nf8AZYXyv/8AFlO9&#10;f/fobp99deSf+VN5S/6Vlr/1Yj65s81f8rRzJ/z33H/V1+i1exP0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9gDrr/mX2xP8Awzdsf+6Sh98cNy/5KN//AM1n/wCPHrp1Y/7hWf8AzST/AI6O&#10;ll7RdKuve/de697917r/1d/j37r3Xvfuvde9+6918mL5nf8AZYXyv/8AFlO9f/fobp99deSf+VN5&#10;S/6Vlr/1Yj65s81f8rRzJ/z33H/V1+i1exP0Q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9&#10;gDrr/mX2xP8Awzdsf+6Sh98cNy/5KN//AM1n/wCPHrp1Y/7hWf8AzST/AI6Oll7RdKuve/de6979&#10;17r/1t/j37r3Xvfuvde9+6918mL5nf8AZYXyv/8AFlO9f/fobp99deSf+VN5S/6Vlr/1Yj65s81f&#10;8rRzJ/z33H/V1+i1exP0Q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9gDrr/mX2xP8Awzds&#10;f+6Sh98cNy/5KN//AM1n/wCPHrp1Y/7hWf8AzST/AI6Oll7RdKuve/de697917r/19/j37r3Xvfu&#10;vde9+6918mL5nf8AZYXyv/8AFlO9f/fobp99deSf+VN5S/6Vlr/1Yj65s81f8rRzJ/z33H/V1+i1&#10;exP0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9gDrr/mX2xP8Awzdsf+6Sh98cNy/5KN//&#10;AM1n/wCPHrp1Y/7hWf8AzST/AI6Oll7RdKuve/de697917r/0N/j37r3Xvfuvde9+6918mL5nf8A&#10;ZYXyv/8AFlO9f/fobp99deSf+VN5S/6Vlr/1Yj65s81f8rRzJ/z33H/V1+i1exP0Q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gDrr/mX2xP8Awzdsf+6Sh98cNy/5KN//AM1n/wCPHrp1Y/7h&#10;Wf8AzST/AI6Oll7RdKuve/de697917r/0d/j37r3Xvfuvde9+6918mL5nf8AZYXyv/8AFlO9f/fo&#10;bp99deSf+VN5S/6Vlr/1Yj65s81f8rRzJ/z33H/V1+i1exP0Q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9gDrr/mX2xP8Awzdsf+6Sh98cNy/5KN//AM1n/wCPHrp1Y/7hWf8AzST/AI6Oll7R&#10;dKuve/de697917r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er+cJ/wBvTfn/AP8Ai1vcv/vZZL2qX4V+zpQvwjrZB/4R&#10;l/8AMy/nx/4Yvx//APd/2v7bl/D1STgOhz/4Waf8y0+A/wD4fXyA/wDdB1R79F+LrUfE9abHwP8A&#10;+y4vhn/4tb8d/wD372z/AG63wn7OnTwPX2iPaTpN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8bD+aB/28t/mH/wDi8/y1/wDf+9ge1S/Cv2dKF+Ef&#10;Z1vN/wDCPv8A7dpd4f8Ai8/Zf/vgvjN7Zl+IfZ03J8Q+zra09t9N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SwAAAAYAAAAAAAAA&#10;AAAABf8AAASdAAAACwBMAG8AZwBvACAASABlAHMAcwBlAG4AAAABAAAAAAAAAAAAAAAAAAAAAAAA&#10;AAEAAAAAAAAAAAAABJ0AAAX/AAAAAAAAAAAAAAAAAAAAAAEAAAAAAAAAAAAAAAAAAAAAAAAAEAAA&#10;AAEAAAAAAABudWxsAAAAAgAAAAZib3VuZHNPYmpjAAAAAQAAAAAAAFJjdDEAAAAEAAAAAFRvcCBs&#10;b25nAAAAAAAAAABMZWZ0bG9uZwAAAAAAAAAAQnRvbWxvbmcAAAX/AAAAAFJnaHRsb25nAAAEn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F/wAAAABSZ2h0bG9uZwAABJ0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CH0AAAAAQAAAHsAAACgAAABdAAA6IAAACHYABgA&#10;Af/Y/+0ADEFkb2JlX0NNAAH/7gAOQWRvYmUAZIAAAAAB/9sAhAAMCAgICQgMCQkMEQsKCxEVDwwM&#10;DxUYExMVExMYEQwMDAwMDBEMDAwMDAwMDAwMDAwMDAwMDAwMDAwMDAwMDAwMAQ0LCw0ODRAODhAU&#10;Dg4OFBQODg4OFBEMDAwMDBERDAwMDAwMEQwMDAwMDAwMDAwMDAwMDAwMDAwMDAwMDAwMDAz/wAAR&#10;CACgAHs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X/BJ0D&#10;AREAAhEBAxEB/90ABACU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Kr3d/wAzn7d/8Sfv7/3q6v3iTuH+58//ADUf/jx6+o3k&#10;P/lRtl/54LT/ALR4+gw9o+hZ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VKr3d/wAzn7d/8Sfv7/3q6v3iTuH+58//ADUf/jx6+o3kP/lRtl/54LT/&#10;ALR4+gw9o+hZ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Kr3d/wAzn7d/8Sfv7/3q6v3iTuH+58//ADUf/jx6+o3kP/lRtl/54LT/ALR4+gw9o+h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Kr3d&#10;/wAzn7d/8Sfv7/3q6v3iTuH+58//ADUf/jx6+o3kP/lRtl/54LT/ALR4+gw9o+h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Kr3d/wAzn7d/8Sfv&#10;7/3q6v3iTuH+58//ADUf/jx6+o3kP/lRtl/54LT/ALR4+gw9o+h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Kr3d/wAzn7d/8Sfv7/3q6v3iTuH+&#10;58//ADUf/jx6+o3kP/lRtl/54LT/ALR4+gw9o+hZ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Kr3d/wAzn7d/8Sfv7/3q6v3iTuH+58//ADUf/jx6&#10;+o3kP/lRtl/54LT/ALR4+gw9o+h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Kr3d/wAzn7d/8Sfv7/3q6v3iTuH+58//ADUf/jx6+o3kP/lRtl/5&#10;4LT/ALR4+gw9o+hZ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Kr3d/wAzn7d/8Sfv7/3q6v3iTuH+58//ADUf/jx6+o3kP/lRtl/54LT/ALR4+gw9&#10;o+hZ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Kr3d/wAzn7d/8Sfv7/3q6v3iTuH+58//ADUf/jx6+o3kP/lRtl/54LT/ALR4+gw9o+h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Kr3d/wAzn7d/&#10;8Sfv7/3q6v3iTuH+58//ADUf/jx6+o3kP/lRtl/54LT/ALR4+gw9o+h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Kr3d/wAzn7d/8Sfv7/3q6v3i&#10;TuH+58//ADUf/jx6+o3kP/lRtl/54LT/ALR4+gw9o+h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Kr3d/wAzn7d/8Sfv7/3q6v3iTuH+58//ADUf&#10;/jx6+o3kP/lRtl/54LT/ALR4+gw9o+hZ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Kr3d/wAzn7d/8Sfv7/3q6v3iTuH+58//ADUf/jx6+o3kP/lR&#10;tl/54LT/ALR4+gw9o+h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Kr3d/wAzn7d/8Sfv7/3q6v3iTuH+58//ADUf/jx6+o3kP/lRtl/54LT/ALR4&#10;+gw9o+h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Cq93f8AM5+3f/En7+/96ur94k7h/ufP/wA1&#10;H/48evqN5D/5UbZf+eC0/wC0ePoMPaPoW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Sq93f8AM5+3f/En7+/96ur94k7h/ufP/wA1H/48evqN5D/5&#10;UbZf+eC0/wC0ePoMPaPoW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iq93f8AM5+3f/En7+/96ur94k7h/ufP/wA1H/48evqN5D/5UbZf+eC0/wC0&#10;ePoMPaPoW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yq93f8AM5+3f/En7+/96ur94k7h/ufP/wA1H/48evqN5D/5UbZf+eC0/wC0ePoMPaPoW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Cq93f8A&#10;M5+3f/En7+/96ur94k7h/ufP/wA1H/48evqN5D/5UbZf+eC0/wC0ePoMPaPo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Sq93f8AM5+3f/En7+/9&#10;6ur94k7h/ufP/wA1H/48evqN5D/5UbZf+eC0/wC0ePoMPaPoW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iq93f8AM5+3f/En7+/96ur94k7h/ufP&#10;/wA1H/48evqN5D/5UbZf+eC0/wC0ePoMPaPoW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yq93f8AM5+3f/En7+/96ur94k7h/ufP/wA1H/48evqN&#10;5D/5UbZf+eC0/wC0ePoMPaPo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Cq93f8AM5+3f/En7+/96ur94k7h/ufP/wA1H/48evqN5D/5UbZf+eC0&#10;/wC0ePoMPaPo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Sq93f8AM5+3f/En7+/96ur94k7h/ufP/wA1H/48evqN5D/5UbZf+eC0/wC0ePoMPaPo&#10;W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iq9&#10;3f8AM5+3f/En7+/96ur94k7h/ufP/wA1H/48evqN5D/5UbZf+eC0/wC0ePoMPaPo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yq93f8AM5+3f/En&#10;7+/96ur94k7h/ufP/wA1H/48evqN5D/5UbZf+eC0/wC0ePoMPaPo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Cq93f8AM5+3f/En7+/96ur94k7h&#10;/ufP/wA1H/48evqN5D/5UbZf+eC0/wC0ePoMPaPo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Sq93f8AM5+3f/En7+/96ur94k7h/ufP/wA1H/48&#10;evqN5D/5UbZf+eC0/wC0ePoMPaPo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iq93f8AM5+3f/En7+/96ur94k7h/ufP/wA1H/48evqN5D/5UbZf&#10;+eC0/wC0ePoMPaPoW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F/wAAAABS&#10;Z2h0bG9uZwAABR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/+L/4klDQ19QUk9GSUxFAAUJ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A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vAJdOtICXDnoAVw5+QFbOP8BWzf/AVs3/wHPOwAAvUIAAKxE/+L/4klDQ19QUk9G&#10;SUxFAAYJ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Wv9ySVr/ckla/3JJWv9ySVr/ckla/3JJWv9ySVr/ckla/3JJWv9ySVr/ckla&#10;/3JJWv9ySVr/ckla/3JJ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o/P///////////////////////////////////////+nS&#10;6f////////////////////////////////////////zo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CB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r6upqKmqrbG4wMva6///////////////&#10;//////////+iX1dUU1RVV1tfZm98j6jD3e////////////////////+zTAsGAwAAAAAAABVFdKLN&#10;+//////////////////////QbhIAAAAAAA8zWYGq1P3////////////////////////tjjUABRoy&#10;TWuNstj/////////////////////////////sFQ8UWiCnr3g////////////////////////////&#10;////146Dn7fS8P///////////////////////////////////93W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s7e/y9vr/////////////&#10;////////////////////uZqYmZyhpq20vsrh////////////////////////////oldKTFFXXWh9&#10;lrnj////////////////////////////s1cAGjVQbo2v0/r/////////////////////////////&#10;zm9AX3uZt9j7////////////////////////////////7p+Fp8Ph////////////////////////&#10;/////////////+TR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B0ZXh0AAAAAENvcHlyaWdodCAyMDA0LTIw&#10;MDcgQWRvYmUgU3lzdGVtcyBJbmNvcnBvcmF0ZWQAAP/uAA5BZG9iZQBkQAAAAAL/2wCEAAEBAQEB&#10;AQEBAQEBAQEBAQEBAQEBAQEBAQEBAQECAQEBAQEBAgICAgICAgICAgICAgIDAwMDAwMDAwMDAwMD&#10;AwMBAQEBAQEBAgEBAgMCAgIDAwMDAwMDAwMDAwMDAwMDAwMDAwMDAwMDAwMDAwMDAwMDAwMDAwMD&#10;AwMDAwMDAwMDA//AABQIBf8FEwQBEQACEQEDEQEEEQD/3QAEAKP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ahzu38pturp6LLQG&#10;nnqcZjMtBe5SWjytElbTvG5Fm06zHJa4Do639Psfe4fttzX7X71bbDzhbG3nu7Gx3CLiVe23C1ju&#10;oWRqAPoEhhlKkqlxFNHqJjJ6LNq3ex3q3e6299apJLE3qHicowI8q01LXJVlameve097APRn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3HHUUuRyFBj4L+avrKWih41/uVU6wR2RfqbsOPz7PuWdiueaOY9&#10;v5asAfH3G5gtY6DUfEuJViSiihY6nFFBBPDpNeXKWVpLeS/DEjOfLCqWOfLA49e9nv8Akb14mX2j&#10;R7ixNMPvtnQCKaOJQHl27pAnU2tcUrBZh+FQyn39C395992iDnD2Wsfczk21/wAf5Ii8OVUA1Psu&#10;kCUGlKixZVuFGFjga7YCpA6xW9m+cGsOYJNn3B/0tyaqk8BcV7f+coJQ+ZYRjr3uv/385fWWX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6X/wlLoqpOs/m&#10;VkHhdKOp3107RQVBH7c9TQbez81XAhP5jSpgZuPo498KP74e4ifmvka2VgZEtNyYr5hXmswp+wlH&#10;A/0p6y0+7Urjb92enaZIAD8wshP+EftHXve2r74w9ZO9e9+9+69173737r3Xvfvfuvde9+9+6917&#10;3737r3XvZafmftcb2+Hnyu2aVL/3r+Nnee3APKkJD5zq/KY5Cs8gYIQZAVcqQpANjb3LXsVu37h9&#10;7uTt8rT6PfNpn4E4iv4HOAQSKLkVFeGK9BvmyD6vlbcrb/ftpcJ/vULjj+f+Xr3v5Ovv7G+ua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+gt/wmk2m23f5bcmY+3aEb9+QXaO7&#10;BIY6iMVS0eKwuxfuEeb0uAcKYtcXoBQqfWr+/m1/vVd5/ef3pBZatX7u2ewt6VB06pLq7pjI/wBy&#10;tVGz3A/CV6ze+7/beByF4tKeNczP55oI46/9U6YxinGvXvewV75qdTn173737r3Xvfvfuvde9+9+&#10;69173737r3Xvfvfuvde9+9+691738jDurFR4HuPtrBwytUQ4fsvfmJinlUJJPFj901dGksirwGYI&#10;GIHAJ9/aZyJeNuPI+zbg6hWnsbSQgcAXt42IHyFadcv93iEO63UINdE0g/Y7Dr3sLvYp6L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KMsniEHkfwrIZRF5G8aysArSaL21EAAn+g9qjd3n0gsTK/gK5kEepvDEjKFLhK6Q5VQpamohQCaA&#10;dU0Jr8Wg1EUrTNONK8aVJNOve4vtL1f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Z7/irtg0e3M3uqeO02crkx9EzcH+H4sESy&#10;RsP7Mk8jow/rEPf0Jf3QvtR+4vbDfvd/cIqT7/drZWrMufo9vB8R42/hmu5pI3A4tZrXh1ix7774&#10;bjeLXYoW7bVDI4H+/JeAI9VjUEfKQ9e9ms99heoB69797917r3shHyk2wMbu/GbmhjtT7jx3iqXC&#10;8Nk8OVp3d3H+qp3pwoPJ0N/sPnO/vcPaj+q/vVtXupYRabfmiy8OdguDfbbohcsRgF7OSzVAct4M&#10;hBIBC5aexW+G95en2SU99lJVR/wqarAAfKQSE+XcPz97K375M9Tj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ympqisqIKSkglqquqligpqaCJ56ioqJ3EcNPTwxgs7uxCoigkkgAX96lljt42nnY&#10;IiAszMQAoAqSScAAZJOAMnraqXIVQSSaADiT172JMvR/dUGLXNT9QdoQ4dqeGrGWm6/3ZHjTS1On&#10;7epFe9IIvHJrXQ+rS1xYm49hROf+Q5Lr6GPe7Bp6lfDF5bl9S11LoEmqooailRQ14dGJ2bdwnjNa&#10;zBKVr4T0oeBrppnyP2de9hV7FnRb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vR/wDCWH/skD5C/wDiyVR/&#10;77Db/v59P73j/p9nLX/SjH/afedZjfdw/wCVWvv+ev8A6wp173ZN/O8/7dYfL/8A8M7Zv/v1cB7x&#10;Z+4L/wCJeck/89Nz/wB2+86kH3g/6dvun/NNP+r0fXvfzNvf1Y9c+O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0f8Awlh/7JA+Qv8A4slUf++w2/7+fT+94/6fZy1/0ox/2n3nWY33cP8AlVr7/nr/AOsKde92Tfzv&#10;P+3WHy//APDO2b/79XAe8WfuC/8AiXnJP/PTc/8AdvvOpB94P+nb7p/zTT/q9H1738zb39WPXPj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alt="3a_logo_hessen" style="position:absolute;left:4279;width:394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pdPCAAAA2gAAAA8AAABkcnMvZG93bnJldi54bWxEj1FrwjAUhd8H+w/hCnsZmq4D0c4o20Tw&#10;RcHaH3Bp7ppic1OSWOu/N4PBHg/nnO9wVpvRdmIgH1rHCt5mGQji2umWGwXVeTddgAgRWWPnmBTc&#10;KcBm/fy0wkK7G59oKGMjEoRDgQpMjH0hZagNWQwz1xMn78d5izFJ30jt8ZbgtpN5ls2lxZbTgsGe&#10;vg3Vl/JqFZRu64/VYbu01dfy9fpO5nBujFIvk/HzA0SkMf6H/9p7rSCH3yvpBs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GqXTwgAAANoAAAAPAAAAAAAAAAAAAAAAAJ8C&#10;AABkcnMvZG93bnJldi54bWxQSwUGAAAAAAQABAD3AAAAjgMAAAAA&#10;">
                <v:imagedata r:id="rId6" o:title="3a_logo_hessen"/>
              </v:shape>
              <v:shape id="Picture 19" o:spid="_x0000_s1028" type="#_x0000_t75" alt="3c_logo_eu" style="position:absolute;left:18072;top:82;width:5575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UqnCAAAA2gAAAA8AAABkcnMvZG93bnJldi54bWxEj0FrAjEUhO9C/0N4Qm+aqCBlaxQRSgv2&#10;olXp8bF52V3cvCyb7Lr9940geBxm5htmtRlcLXpqQ+VZw2yqQBDn3lRcaDj9fEzeQISIbLD2TBr+&#10;KMBm/TJaYWb8jQ/UH2MhEoRDhhrKGJtMypCX5DBMfUOcPOtbhzHJtpCmxVuCu1rOlVpKhxWnhRIb&#10;2pWUX4+d02CD6j7P6vfSdUvb720/t9/bi9av42H7DiLSEJ/hR/vLaFjA/Uq6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lFKpwgAAANoAAAAPAAAAAAAAAAAAAAAAAJ8C&#10;AABkcnMvZG93bnJldi54bWxQSwUGAAAAAAQABAD3AAAAjgMAAAAA&#10;">
                <v:imagedata r:id="rId7" o:title="3c_logo_eu"/>
              </v:shape>
              <v:shape id="Picture 20" o:spid="_x0000_s1029" type="#_x0000_t75" alt="3d_logo_qualifizierungsoffensive" style="position:absolute;left:26130;top:1371;width:22536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sULfDAAAA2gAAAA8AAABkcnMvZG93bnJldi54bWxEj1FLw0AQhN8F/8OxQl/EXhpqkdhrEUEs&#10;SB9S+wOW3JoEc3vxbk3S/nqvUPBxmJlvmPV2cp0aKMTWs4HFPANFXHnbcm3g+Pn28AQqCrLFzjMZ&#10;OFGE7eb2Zo2F9SOXNBykVgnCsUADjUhfaB2rhhzGue+Jk/flg0NJMtTaBhwT3HU6z7KVdthyWmiw&#10;p9eGqu/DrzNwv/Iy4c9HeB/z8+JYlvt8eBRjZnfTyzMooUn+w9f2zhpYwuVKugF6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6xQt8MAAADaAAAADwAAAAAAAAAAAAAAAACf&#10;AgAAZHJzL2Rvd25yZXYueG1sUEsFBgAAAAAEAAQA9wAAAI8DAAAAAA==&#10;">
                <v:imagedata r:id="rId8" o:title="3d_logo_qualifizierungsoffensive"/>
              </v:shape>
              <v:shape id="Picture 21" o:spid="_x0000_s1030" type="#_x0000_t75" alt="inbas-logo-S" style="position:absolute;left:50120;width:4801;height:5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5V7DAAAA2gAAAA8AAABkcnMvZG93bnJldi54bWxEj0FrAjEUhO9C/0N4hV5Esy1U7GqUVhA9&#10;eHHdQ4+PzXOzuHlZknRd/70pCB6HmfmGWa4H24qefGgcK3ifZiCIK6cbrhWUp+1kDiJEZI2tY1Jw&#10;owDr1ctoibl2Vz5SX8RaJAiHHBWYGLtcylAZshimriNO3tl5izFJX0vt8ZrgtpUfWTaTFhtOCwY7&#10;2hiqLsWfVVBsN7vyx/svO/49GDueGZ31R6XeXofvBYhIQ3yGH+29VvAJ/1fS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XlXsMAAADaAAAADwAAAAAAAAAAAAAAAACf&#10;AgAAZHJzL2Rvd25yZXYueG1sUEsFBgAAAAAEAAQA9wAAAI8DAAAAAA==&#10;">
                <v:imagedata r:id="rId9" o:title="inbas-logo-S"/>
              </v:shape>
              <v:shape id="Grafik 6" o:spid="_x0000_s1031" type="#_x0000_t75" style="position:absolute;left:10637;width:4716;height:557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+mrnAAAAA2gAAAA8AAABkcnMvZG93bnJldi54bWxEj0GLwjAUhO+C/yE8wZum7qEu1SgqrIg3&#10;3arXR/Nsi81LaaK2/94IgsdhZr5h5svWVOJBjSstK5iMIxDEmdUl5wrS/7/RLwjnkTVWlklBRw6W&#10;i35vjom2Tz7Q4+hzESDsElRQeF8nUrqsIINubGvi4F1tY9AH2eRSN/gMcFPJnyiKpcGSw0KBNW0K&#10;ym7Hu1GwX69cephuT119SePYnU+djyqlhoN2NQPhqfXf8Ke90wpieF8JN0A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6aucAAAADaAAAADwAAAAAAAAAAAAAAAACfAgAA&#10;ZHJzL2Rvd25yZXYueG1sUEsFBgAAAAAEAAQA9wAAAIwDAAAAAA==&#10;">
                <v:imagedata r:id="rId10" o:title=""/>
                <v:path arrowok="t"/>
              </v:shape>
            </v:group>
          </w:pict>
        </mc:Fallback>
      </mc:AlternateContent>
    </w:r>
  </w:p>
  <w:p w:rsidR="00CF60A9" w:rsidRDefault="00CF60A9" w:rsidP="00AB640A">
    <w:pPr>
      <w:tabs>
        <w:tab w:val="center" w:pos="4536"/>
        <w:tab w:val="right" w:pos="9072"/>
      </w:tabs>
      <w:spacing w:before="0" w:after="0"/>
      <w:jc w:val="center"/>
      <w:rPr>
        <w:sz w:val="16"/>
        <w:szCs w:val="16"/>
      </w:rPr>
    </w:pPr>
  </w:p>
  <w:p w:rsidR="00CF60A9" w:rsidRDefault="00CF60A9" w:rsidP="00AB640A">
    <w:pPr>
      <w:tabs>
        <w:tab w:val="center" w:pos="4536"/>
        <w:tab w:val="right" w:pos="9072"/>
      </w:tabs>
      <w:spacing w:before="0" w:after="0"/>
      <w:jc w:val="center"/>
      <w:rPr>
        <w:sz w:val="16"/>
        <w:szCs w:val="16"/>
      </w:rPr>
    </w:pPr>
  </w:p>
  <w:p w:rsidR="00CF60A9" w:rsidRDefault="00CF60A9" w:rsidP="00AB640A">
    <w:pPr>
      <w:tabs>
        <w:tab w:val="center" w:pos="4536"/>
        <w:tab w:val="right" w:pos="9072"/>
      </w:tabs>
      <w:spacing w:before="0" w:after="0"/>
      <w:jc w:val="center"/>
      <w:rPr>
        <w:sz w:val="16"/>
        <w:szCs w:val="16"/>
      </w:rPr>
    </w:pPr>
  </w:p>
  <w:p w:rsidR="00CF60A9" w:rsidRDefault="00CF60A9" w:rsidP="00AB640A">
    <w:pPr>
      <w:tabs>
        <w:tab w:val="center" w:pos="4536"/>
        <w:tab w:val="right" w:pos="9072"/>
      </w:tabs>
      <w:spacing w:before="0" w:after="0"/>
      <w:jc w:val="center"/>
      <w:rPr>
        <w:sz w:val="16"/>
        <w:szCs w:val="16"/>
      </w:rPr>
    </w:pPr>
  </w:p>
  <w:p w:rsidR="00CF60A9" w:rsidRPr="00CF60A9" w:rsidRDefault="00CF60A9" w:rsidP="00CF60A9">
    <w:pPr>
      <w:autoSpaceDE w:val="0"/>
      <w:autoSpaceDN w:val="0"/>
      <w:adjustRightInd w:val="0"/>
      <w:jc w:val="center"/>
    </w:pPr>
    <w:r w:rsidRPr="00413BB3">
      <w:rPr>
        <w:sz w:val="16"/>
        <w:szCs w:val="16"/>
      </w:rPr>
      <w:t xml:space="preserve">Gefördert von der Hessischen Landesregierung aus Mitteln des Hessischen Ministeriums für Wirtschaft, </w:t>
    </w:r>
    <w:r>
      <w:rPr>
        <w:sz w:val="16"/>
        <w:szCs w:val="16"/>
      </w:rPr>
      <w:t xml:space="preserve">Energie, </w:t>
    </w:r>
    <w:r w:rsidRPr="00413BB3">
      <w:rPr>
        <w:sz w:val="16"/>
        <w:szCs w:val="16"/>
      </w:rPr>
      <w:t>Verkehr und Landesentwicklung, des Hessischen Kultusministeriums und der</w:t>
    </w:r>
    <w:r w:rsidRPr="004803CD">
      <w:t xml:space="preserve"> </w:t>
    </w:r>
    <w:r w:rsidRPr="00413BB3">
      <w:rPr>
        <w:sz w:val="16"/>
        <w:szCs w:val="16"/>
      </w:rPr>
      <w:t>Europäischen Union – Europäischer Sozialfonds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0A9" w:rsidRDefault="00CF60A9">
      <w:r>
        <w:separator/>
      </w:r>
    </w:p>
  </w:footnote>
  <w:footnote w:type="continuationSeparator" w:id="0">
    <w:p w:rsidR="00CF60A9" w:rsidRDefault="00CF6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3904"/>
    <w:multiLevelType w:val="multilevel"/>
    <w:tmpl w:val="C6706FD2"/>
    <w:lvl w:ilvl="0">
      <w:start w:val="1"/>
      <w:numFmt w:val="decimal"/>
      <w:pStyle w:val="berschrift1"/>
      <w:lvlText w:val="%1"/>
      <w:lvlJc w:val="left"/>
      <w:pPr>
        <w:tabs>
          <w:tab w:val="num" w:pos="3852"/>
        </w:tabs>
        <w:ind w:left="3852" w:hanging="432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3996"/>
        </w:tabs>
        <w:ind w:left="3996" w:hanging="576"/>
      </w:pPr>
      <w:rPr>
        <w:rFonts w:hint="default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eKqd0IjKO/LvXhVq8rKRtOrwjGk=" w:salt="k1M6uPpsSe1EZLMUhaGX4w=="/>
  <w:defaultTabStop w:val="709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0A2"/>
    <w:rsid w:val="000000B1"/>
    <w:rsid w:val="0000017D"/>
    <w:rsid w:val="00000236"/>
    <w:rsid w:val="000002DB"/>
    <w:rsid w:val="000004C5"/>
    <w:rsid w:val="000005F8"/>
    <w:rsid w:val="0000077C"/>
    <w:rsid w:val="00000961"/>
    <w:rsid w:val="00000A04"/>
    <w:rsid w:val="00000D9B"/>
    <w:rsid w:val="00001484"/>
    <w:rsid w:val="000019A9"/>
    <w:rsid w:val="00001C7C"/>
    <w:rsid w:val="00001F5A"/>
    <w:rsid w:val="00002478"/>
    <w:rsid w:val="00002E2B"/>
    <w:rsid w:val="0000303B"/>
    <w:rsid w:val="0000353B"/>
    <w:rsid w:val="00003D36"/>
    <w:rsid w:val="00003FE3"/>
    <w:rsid w:val="0000449F"/>
    <w:rsid w:val="0000452F"/>
    <w:rsid w:val="00004D75"/>
    <w:rsid w:val="00004D97"/>
    <w:rsid w:val="00004F43"/>
    <w:rsid w:val="0000506C"/>
    <w:rsid w:val="00005238"/>
    <w:rsid w:val="00005376"/>
    <w:rsid w:val="000053E0"/>
    <w:rsid w:val="000056F7"/>
    <w:rsid w:val="00005744"/>
    <w:rsid w:val="000059D1"/>
    <w:rsid w:val="00005ADB"/>
    <w:rsid w:val="000062B4"/>
    <w:rsid w:val="0000664B"/>
    <w:rsid w:val="000067C0"/>
    <w:rsid w:val="00006F59"/>
    <w:rsid w:val="00007C45"/>
    <w:rsid w:val="00010386"/>
    <w:rsid w:val="000107FA"/>
    <w:rsid w:val="00010AF4"/>
    <w:rsid w:val="00010F84"/>
    <w:rsid w:val="00011193"/>
    <w:rsid w:val="00011E5A"/>
    <w:rsid w:val="00011EB5"/>
    <w:rsid w:val="00012009"/>
    <w:rsid w:val="000120A3"/>
    <w:rsid w:val="000122BB"/>
    <w:rsid w:val="000129A6"/>
    <w:rsid w:val="00012EEF"/>
    <w:rsid w:val="00013259"/>
    <w:rsid w:val="00013564"/>
    <w:rsid w:val="00013601"/>
    <w:rsid w:val="00013656"/>
    <w:rsid w:val="00013792"/>
    <w:rsid w:val="000137AA"/>
    <w:rsid w:val="00013963"/>
    <w:rsid w:val="000139C5"/>
    <w:rsid w:val="00013ED8"/>
    <w:rsid w:val="00014177"/>
    <w:rsid w:val="00014352"/>
    <w:rsid w:val="000152D7"/>
    <w:rsid w:val="00015694"/>
    <w:rsid w:val="00015A96"/>
    <w:rsid w:val="00015DB5"/>
    <w:rsid w:val="00015F14"/>
    <w:rsid w:val="00016B44"/>
    <w:rsid w:val="000170BA"/>
    <w:rsid w:val="000172A2"/>
    <w:rsid w:val="00017698"/>
    <w:rsid w:val="0001769B"/>
    <w:rsid w:val="00017A64"/>
    <w:rsid w:val="00017B46"/>
    <w:rsid w:val="00017B6F"/>
    <w:rsid w:val="00017BEF"/>
    <w:rsid w:val="00017EC1"/>
    <w:rsid w:val="00020124"/>
    <w:rsid w:val="00020251"/>
    <w:rsid w:val="0002061A"/>
    <w:rsid w:val="000206CC"/>
    <w:rsid w:val="0002071E"/>
    <w:rsid w:val="000209C6"/>
    <w:rsid w:val="00020B89"/>
    <w:rsid w:val="00021429"/>
    <w:rsid w:val="00021734"/>
    <w:rsid w:val="000217F4"/>
    <w:rsid w:val="000219E7"/>
    <w:rsid w:val="00021A8A"/>
    <w:rsid w:val="000224EB"/>
    <w:rsid w:val="00022856"/>
    <w:rsid w:val="00022977"/>
    <w:rsid w:val="0002299A"/>
    <w:rsid w:val="000229A4"/>
    <w:rsid w:val="00022ACC"/>
    <w:rsid w:val="000231BA"/>
    <w:rsid w:val="00023CA6"/>
    <w:rsid w:val="0002424F"/>
    <w:rsid w:val="000244BB"/>
    <w:rsid w:val="00024AB4"/>
    <w:rsid w:val="00024CA0"/>
    <w:rsid w:val="00024FF8"/>
    <w:rsid w:val="000250EA"/>
    <w:rsid w:val="00025637"/>
    <w:rsid w:val="00025FC4"/>
    <w:rsid w:val="00026795"/>
    <w:rsid w:val="00026A7E"/>
    <w:rsid w:val="00026AE6"/>
    <w:rsid w:val="00026FE5"/>
    <w:rsid w:val="000275A3"/>
    <w:rsid w:val="000276A2"/>
    <w:rsid w:val="000276EA"/>
    <w:rsid w:val="00027729"/>
    <w:rsid w:val="00027781"/>
    <w:rsid w:val="00027942"/>
    <w:rsid w:val="00027981"/>
    <w:rsid w:val="00027A1D"/>
    <w:rsid w:val="00027C17"/>
    <w:rsid w:val="00030174"/>
    <w:rsid w:val="0003084B"/>
    <w:rsid w:val="00031384"/>
    <w:rsid w:val="000316A8"/>
    <w:rsid w:val="00031B21"/>
    <w:rsid w:val="00031CF0"/>
    <w:rsid w:val="00032D60"/>
    <w:rsid w:val="000334F2"/>
    <w:rsid w:val="00033A62"/>
    <w:rsid w:val="00033F01"/>
    <w:rsid w:val="00034388"/>
    <w:rsid w:val="00034FFE"/>
    <w:rsid w:val="000356BB"/>
    <w:rsid w:val="000357B4"/>
    <w:rsid w:val="0003584A"/>
    <w:rsid w:val="00035FC8"/>
    <w:rsid w:val="0003615C"/>
    <w:rsid w:val="0003632C"/>
    <w:rsid w:val="000371A9"/>
    <w:rsid w:val="00037259"/>
    <w:rsid w:val="000378CF"/>
    <w:rsid w:val="00037C07"/>
    <w:rsid w:val="00037D23"/>
    <w:rsid w:val="00037D2F"/>
    <w:rsid w:val="00037FE4"/>
    <w:rsid w:val="000405CA"/>
    <w:rsid w:val="0004085E"/>
    <w:rsid w:val="000408B0"/>
    <w:rsid w:val="00040D65"/>
    <w:rsid w:val="00040D80"/>
    <w:rsid w:val="000414A4"/>
    <w:rsid w:val="00041E49"/>
    <w:rsid w:val="00042325"/>
    <w:rsid w:val="000424DA"/>
    <w:rsid w:val="00042579"/>
    <w:rsid w:val="0004278B"/>
    <w:rsid w:val="0004288A"/>
    <w:rsid w:val="00042A46"/>
    <w:rsid w:val="00042BCC"/>
    <w:rsid w:val="00042FB3"/>
    <w:rsid w:val="000435E8"/>
    <w:rsid w:val="00043847"/>
    <w:rsid w:val="00043A61"/>
    <w:rsid w:val="00043C11"/>
    <w:rsid w:val="00043EA0"/>
    <w:rsid w:val="00043F2E"/>
    <w:rsid w:val="000441C4"/>
    <w:rsid w:val="000442BD"/>
    <w:rsid w:val="000443EB"/>
    <w:rsid w:val="00044A27"/>
    <w:rsid w:val="00044B5F"/>
    <w:rsid w:val="00044C6B"/>
    <w:rsid w:val="000452BD"/>
    <w:rsid w:val="000456B0"/>
    <w:rsid w:val="00045901"/>
    <w:rsid w:val="00045A51"/>
    <w:rsid w:val="00045B39"/>
    <w:rsid w:val="00045BBB"/>
    <w:rsid w:val="00045BFC"/>
    <w:rsid w:val="00045C19"/>
    <w:rsid w:val="00046298"/>
    <w:rsid w:val="000463CC"/>
    <w:rsid w:val="000463DD"/>
    <w:rsid w:val="00046638"/>
    <w:rsid w:val="00046D9F"/>
    <w:rsid w:val="000474B6"/>
    <w:rsid w:val="00047568"/>
    <w:rsid w:val="00047BD1"/>
    <w:rsid w:val="00047CD0"/>
    <w:rsid w:val="00047ED9"/>
    <w:rsid w:val="00050DD8"/>
    <w:rsid w:val="0005135E"/>
    <w:rsid w:val="00051565"/>
    <w:rsid w:val="00051683"/>
    <w:rsid w:val="00051822"/>
    <w:rsid w:val="00051B17"/>
    <w:rsid w:val="00051B75"/>
    <w:rsid w:val="00051CC5"/>
    <w:rsid w:val="00051E8A"/>
    <w:rsid w:val="00052230"/>
    <w:rsid w:val="000522C5"/>
    <w:rsid w:val="0005253D"/>
    <w:rsid w:val="00052857"/>
    <w:rsid w:val="0005302F"/>
    <w:rsid w:val="00053046"/>
    <w:rsid w:val="000531FD"/>
    <w:rsid w:val="000536BA"/>
    <w:rsid w:val="0005380C"/>
    <w:rsid w:val="00053A05"/>
    <w:rsid w:val="00053AEC"/>
    <w:rsid w:val="00053B3B"/>
    <w:rsid w:val="00053B92"/>
    <w:rsid w:val="00053C06"/>
    <w:rsid w:val="00054628"/>
    <w:rsid w:val="00054656"/>
    <w:rsid w:val="00054926"/>
    <w:rsid w:val="00054945"/>
    <w:rsid w:val="00054EB1"/>
    <w:rsid w:val="0005516E"/>
    <w:rsid w:val="000559C7"/>
    <w:rsid w:val="00055B1D"/>
    <w:rsid w:val="00056724"/>
    <w:rsid w:val="00056737"/>
    <w:rsid w:val="00056A8B"/>
    <w:rsid w:val="00056B39"/>
    <w:rsid w:val="00056B43"/>
    <w:rsid w:val="00056C20"/>
    <w:rsid w:val="000573B0"/>
    <w:rsid w:val="00057479"/>
    <w:rsid w:val="000574C6"/>
    <w:rsid w:val="000577B6"/>
    <w:rsid w:val="00057978"/>
    <w:rsid w:val="00057AC8"/>
    <w:rsid w:val="00057D2F"/>
    <w:rsid w:val="00060321"/>
    <w:rsid w:val="000606A7"/>
    <w:rsid w:val="00060809"/>
    <w:rsid w:val="00060BCA"/>
    <w:rsid w:val="00061195"/>
    <w:rsid w:val="00061298"/>
    <w:rsid w:val="0006159D"/>
    <w:rsid w:val="000617F3"/>
    <w:rsid w:val="000618A3"/>
    <w:rsid w:val="00061C1F"/>
    <w:rsid w:val="000620CA"/>
    <w:rsid w:val="00062469"/>
    <w:rsid w:val="00062941"/>
    <w:rsid w:val="00063379"/>
    <w:rsid w:val="00063B8C"/>
    <w:rsid w:val="00063C14"/>
    <w:rsid w:val="00064155"/>
    <w:rsid w:val="00064263"/>
    <w:rsid w:val="000643CA"/>
    <w:rsid w:val="00064423"/>
    <w:rsid w:val="00064536"/>
    <w:rsid w:val="000645CC"/>
    <w:rsid w:val="0006467B"/>
    <w:rsid w:val="00064F7B"/>
    <w:rsid w:val="00064FC4"/>
    <w:rsid w:val="00065612"/>
    <w:rsid w:val="000656CD"/>
    <w:rsid w:val="00065D14"/>
    <w:rsid w:val="00065F37"/>
    <w:rsid w:val="000663DB"/>
    <w:rsid w:val="00066621"/>
    <w:rsid w:val="00066767"/>
    <w:rsid w:val="0006697C"/>
    <w:rsid w:val="00066B7B"/>
    <w:rsid w:val="0006771F"/>
    <w:rsid w:val="00067732"/>
    <w:rsid w:val="00067749"/>
    <w:rsid w:val="00067801"/>
    <w:rsid w:val="00067A51"/>
    <w:rsid w:val="00067B7D"/>
    <w:rsid w:val="00067C05"/>
    <w:rsid w:val="00067E05"/>
    <w:rsid w:val="00067FFA"/>
    <w:rsid w:val="0007005D"/>
    <w:rsid w:val="0007014B"/>
    <w:rsid w:val="000707B0"/>
    <w:rsid w:val="000707B6"/>
    <w:rsid w:val="000707E4"/>
    <w:rsid w:val="00071643"/>
    <w:rsid w:val="0007165C"/>
    <w:rsid w:val="00071730"/>
    <w:rsid w:val="00071DB8"/>
    <w:rsid w:val="000723F5"/>
    <w:rsid w:val="0007243D"/>
    <w:rsid w:val="0007261E"/>
    <w:rsid w:val="00072BAF"/>
    <w:rsid w:val="00072D46"/>
    <w:rsid w:val="00072DA1"/>
    <w:rsid w:val="00073042"/>
    <w:rsid w:val="00073C78"/>
    <w:rsid w:val="0007407C"/>
    <w:rsid w:val="000741D5"/>
    <w:rsid w:val="0007434F"/>
    <w:rsid w:val="0007480E"/>
    <w:rsid w:val="00074A74"/>
    <w:rsid w:val="00074CA1"/>
    <w:rsid w:val="00074F36"/>
    <w:rsid w:val="00075001"/>
    <w:rsid w:val="00075033"/>
    <w:rsid w:val="00075168"/>
    <w:rsid w:val="00075231"/>
    <w:rsid w:val="000752BF"/>
    <w:rsid w:val="000754DA"/>
    <w:rsid w:val="000758A2"/>
    <w:rsid w:val="00076252"/>
    <w:rsid w:val="00076C8D"/>
    <w:rsid w:val="000776DA"/>
    <w:rsid w:val="000777A3"/>
    <w:rsid w:val="000778A1"/>
    <w:rsid w:val="00080705"/>
    <w:rsid w:val="00080810"/>
    <w:rsid w:val="00080DD2"/>
    <w:rsid w:val="00080E66"/>
    <w:rsid w:val="0008175B"/>
    <w:rsid w:val="000817B6"/>
    <w:rsid w:val="00081F7D"/>
    <w:rsid w:val="00082183"/>
    <w:rsid w:val="000823A1"/>
    <w:rsid w:val="000825EB"/>
    <w:rsid w:val="00082D6A"/>
    <w:rsid w:val="00082F1E"/>
    <w:rsid w:val="00083217"/>
    <w:rsid w:val="0008325D"/>
    <w:rsid w:val="000833E3"/>
    <w:rsid w:val="00083840"/>
    <w:rsid w:val="00083C8A"/>
    <w:rsid w:val="0008454C"/>
    <w:rsid w:val="000845A8"/>
    <w:rsid w:val="0008488A"/>
    <w:rsid w:val="000849E6"/>
    <w:rsid w:val="00084B4E"/>
    <w:rsid w:val="00084BB1"/>
    <w:rsid w:val="00084F78"/>
    <w:rsid w:val="00085149"/>
    <w:rsid w:val="00085D71"/>
    <w:rsid w:val="00085E2B"/>
    <w:rsid w:val="00085F16"/>
    <w:rsid w:val="00086064"/>
    <w:rsid w:val="000866A9"/>
    <w:rsid w:val="000870AB"/>
    <w:rsid w:val="000873EE"/>
    <w:rsid w:val="0008797D"/>
    <w:rsid w:val="00087A5A"/>
    <w:rsid w:val="00087EAA"/>
    <w:rsid w:val="00090788"/>
    <w:rsid w:val="00090979"/>
    <w:rsid w:val="00090F18"/>
    <w:rsid w:val="00092967"/>
    <w:rsid w:val="0009306F"/>
    <w:rsid w:val="000931AF"/>
    <w:rsid w:val="000931BB"/>
    <w:rsid w:val="000937FA"/>
    <w:rsid w:val="00093A4E"/>
    <w:rsid w:val="00093BD2"/>
    <w:rsid w:val="00093D27"/>
    <w:rsid w:val="00093D6E"/>
    <w:rsid w:val="00093F85"/>
    <w:rsid w:val="000946E9"/>
    <w:rsid w:val="00094E26"/>
    <w:rsid w:val="000951AC"/>
    <w:rsid w:val="000951D7"/>
    <w:rsid w:val="00095886"/>
    <w:rsid w:val="00095905"/>
    <w:rsid w:val="00095A62"/>
    <w:rsid w:val="00095AA2"/>
    <w:rsid w:val="00095F16"/>
    <w:rsid w:val="00096F56"/>
    <w:rsid w:val="000976C7"/>
    <w:rsid w:val="000976D9"/>
    <w:rsid w:val="000979D6"/>
    <w:rsid w:val="00097CEC"/>
    <w:rsid w:val="000A00A6"/>
    <w:rsid w:val="000A0116"/>
    <w:rsid w:val="000A01A1"/>
    <w:rsid w:val="000A01AF"/>
    <w:rsid w:val="000A0535"/>
    <w:rsid w:val="000A06D1"/>
    <w:rsid w:val="000A15AF"/>
    <w:rsid w:val="000A170B"/>
    <w:rsid w:val="000A1A65"/>
    <w:rsid w:val="000A1C45"/>
    <w:rsid w:val="000A1F81"/>
    <w:rsid w:val="000A2B55"/>
    <w:rsid w:val="000A2F03"/>
    <w:rsid w:val="000A2FC1"/>
    <w:rsid w:val="000A32E3"/>
    <w:rsid w:val="000A3A17"/>
    <w:rsid w:val="000A41C7"/>
    <w:rsid w:val="000A4424"/>
    <w:rsid w:val="000A4631"/>
    <w:rsid w:val="000A4AB2"/>
    <w:rsid w:val="000A4B53"/>
    <w:rsid w:val="000A4CB2"/>
    <w:rsid w:val="000A4D4C"/>
    <w:rsid w:val="000A4F27"/>
    <w:rsid w:val="000A6481"/>
    <w:rsid w:val="000A68CF"/>
    <w:rsid w:val="000A7451"/>
    <w:rsid w:val="000B01AB"/>
    <w:rsid w:val="000B0628"/>
    <w:rsid w:val="000B08B9"/>
    <w:rsid w:val="000B08C9"/>
    <w:rsid w:val="000B0BAC"/>
    <w:rsid w:val="000B17D8"/>
    <w:rsid w:val="000B1A30"/>
    <w:rsid w:val="000B2234"/>
    <w:rsid w:val="000B24D9"/>
    <w:rsid w:val="000B2696"/>
    <w:rsid w:val="000B2B3D"/>
    <w:rsid w:val="000B3287"/>
    <w:rsid w:val="000B3316"/>
    <w:rsid w:val="000B35A6"/>
    <w:rsid w:val="000B37B5"/>
    <w:rsid w:val="000B3EE2"/>
    <w:rsid w:val="000B43AD"/>
    <w:rsid w:val="000B459D"/>
    <w:rsid w:val="000B4C05"/>
    <w:rsid w:val="000B5028"/>
    <w:rsid w:val="000B50E9"/>
    <w:rsid w:val="000B5936"/>
    <w:rsid w:val="000B5D6A"/>
    <w:rsid w:val="000B613F"/>
    <w:rsid w:val="000B640D"/>
    <w:rsid w:val="000B6EA5"/>
    <w:rsid w:val="000B708E"/>
    <w:rsid w:val="000B735B"/>
    <w:rsid w:val="000B78EF"/>
    <w:rsid w:val="000B7BFB"/>
    <w:rsid w:val="000B7F6A"/>
    <w:rsid w:val="000C0523"/>
    <w:rsid w:val="000C0C8D"/>
    <w:rsid w:val="000C0D75"/>
    <w:rsid w:val="000C0E5F"/>
    <w:rsid w:val="000C11C3"/>
    <w:rsid w:val="000C13F8"/>
    <w:rsid w:val="000C142C"/>
    <w:rsid w:val="000C14DA"/>
    <w:rsid w:val="000C17DB"/>
    <w:rsid w:val="000C1B4E"/>
    <w:rsid w:val="000C1C7D"/>
    <w:rsid w:val="000C2902"/>
    <w:rsid w:val="000C2B95"/>
    <w:rsid w:val="000C2C06"/>
    <w:rsid w:val="000C2F44"/>
    <w:rsid w:val="000C2F7F"/>
    <w:rsid w:val="000C3320"/>
    <w:rsid w:val="000C3455"/>
    <w:rsid w:val="000C371C"/>
    <w:rsid w:val="000C3883"/>
    <w:rsid w:val="000C3BB9"/>
    <w:rsid w:val="000C3DC3"/>
    <w:rsid w:val="000C40FF"/>
    <w:rsid w:val="000C417A"/>
    <w:rsid w:val="000C4222"/>
    <w:rsid w:val="000C498F"/>
    <w:rsid w:val="000C4A6A"/>
    <w:rsid w:val="000C4CE9"/>
    <w:rsid w:val="000C51AA"/>
    <w:rsid w:val="000C57D9"/>
    <w:rsid w:val="000C5814"/>
    <w:rsid w:val="000C582B"/>
    <w:rsid w:val="000C5832"/>
    <w:rsid w:val="000C5955"/>
    <w:rsid w:val="000C5D0D"/>
    <w:rsid w:val="000C6108"/>
    <w:rsid w:val="000C6ACF"/>
    <w:rsid w:val="000C7018"/>
    <w:rsid w:val="000C7957"/>
    <w:rsid w:val="000C7A6B"/>
    <w:rsid w:val="000C7AD2"/>
    <w:rsid w:val="000C7CB3"/>
    <w:rsid w:val="000C7F7D"/>
    <w:rsid w:val="000D0069"/>
    <w:rsid w:val="000D011F"/>
    <w:rsid w:val="000D01D5"/>
    <w:rsid w:val="000D0293"/>
    <w:rsid w:val="000D0459"/>
    <w:rsid w:val="000D0460"/>
    <w:rsid w:val="000D0B82"/>
    <w:rsid w:val="000D0B91"/>
    <w:rsid w:val="000D1276"/>
    <w:rsid w:val="000D1324"/>
    <w:rsid w:val="000D15A9"/>
    <w:rsid w:val="000D15F1"/>
    <w:rsid w:val="000D1A64"/>
    <w:rsid w:val="000D2AD8"/>
    <w:rsid w:val="000D2B1B"/>
    <w:rsid w:val="000D3421"/>
    <w:rsid w:val="000D3430"/>
    <w:rsid w:val="000D3AE4"/>
    <w:rsid w:val="000D3B4E"/>
    <w:rsid w:val="000D3B71"/>
    <w:rsid w:val="000D3B99"/>
    <w:rsid w:val="000D452E"/>
    <w:rsid w:val="000D5859"/>
    <w:rsid w:val="000D5EE4"/>
    <w:rsid w:val="000D5F8F"/>
    <w:rsid w:val="000D6444"/>
    <w:rsid w:val="000D6458"/>
    <w:rsid w:val="000D6C1C"/>
    <w:rsid w:val="000D725F"/>
    <w:rsid w:val="000D744E"/>
    <w:rsid w:val="000D7735"/>
    <w:rsid w:val="000E00E3"/>
    <w:rsid w:val="000E0582"/>
    <w:rsid w:val="000E0621"/>
    <w:rsid w:val="000E065F"/>
    <w:rsid w:val="000E06CE"/>
    <w:rsid w:val="000E06FC"/>
    <w:rsid w:val="000E0B18"/>
    <w:rsid w:val="000E0D7B"/>
    <w:rsid w:val="000E0DF9"/>
    <w:rsid w:val="000E0F5B"/>
    <w:rsid w:val="000E0FE5"/>
    <w:rsid w:val="000E1462"/>
    <w:rsid w:val="000E236A"/>
    <w:rsid w:val="000E238B"/>
    <w:rsid w:val="000E24D7"/>
    <w:rsid w:val="000E37AB"/>
    <w:rsid w:val="000E3DE2"/>
    <w:rsid w:val="000E3E4F"/>
    <w:rsid w:val="000E4135"/>
    <w:rsid w:val="000E4338"/>
    <w:rsid w:val="000E4371"/>
    <w:rsid w:val="000E437B"/>
    <w:rsid w:val="000E49ED"/>
    <w:rsid w:val="000E4F9E"/>
    <w:rsid w:val="000E5258"/>
    <w:rsid w:val="000E529E"/>
    <w:rsid w:val="000E565B"/>
    <w:rsid w:val="000E56B6"/>
    <w:rsid w:val="000E5B98"/>
    <w:rsid w:val="000E60BA"/>
    <w:rsid w:val="000E60C0"/>
    <w:rsid w:val="000E640F"/>
    <w:rsid w:val="000E657A"/>
    <w:rsid w:val="000E6D48"/>
    <w:rsid w:val="000E7045"/>
    <w:rsid w:val="000E719A"/>
    <w:rsid w:val="000E74B5"/>
    <w:rsid w:val="000E7BC4"/>
    <w:rsid w:val="000F0598"/>
    <w:rsid w:val="000F118C"/>
    <w:rsid w:val="000F1381"/>
    <w:rsid w:val="000F14FA"/>
    <w:rsid w:val="000F1976"/>
    <w:rsid w:val="000F197D"/>
    <w:rsid w:val="000F1AFC"/>
    <w:rsid w:val="000F1C8B"/>
    <w:rsid w:val="000F298E"/>
    <w:rsid w:val="000F2A10"/>
    <w:rsid w:val="000F2E99"/>
    <w:rsid w:val="000F303F"/>
    <w:rsid w:val="000F304A"/>
    <w:rsid w:val="000F3268"/>
    <w:rsid w:val="000F35ED"/>
    <w:rsid w:val="000F3673"/>
    <w:rsid w:val="000F3987"/>
    <w:rsid w:val="000F39CE"/>
    <w:rsid w:val="000F3A1B"/>
    <w:rsid w:val="000F3AE0"/>
    <w:rsid w:val="000F3AF1"/>
    <w:rsid w:val="000F3D32"/>
    <w:rsid w:val="000F438F"/>
    <w:rsid w:val="000F4910"/>
    <w:rsid w:val="000F4C20"/>
    <w:rsid w:val="000F4D47"/>
    <w:rsid w:val="000F5457"/>
    <w:rsid w:val="000F5E27"/>
    <w:rsid w:val="000F5F70"/>
    <w:rsid w:val="000F675A"/>
    <w:rsid w:val="000F6985"/>
    <w:rsid w:val="000F6EC7"/>
    <w:rsid w:val="000F6F5E"/>
    <w:rsid w:val="000F72F8"/>
    <w:rsid w:val="000F7559"/>
    <w:rsid w:val="000F76EA"/>
    <w:rsid w:val="000F7BCE"/>
    <w:rsid w:val="000F7BEA"/>
    <w:rsid w:val="000F7CEF"/>
    <w:rsid w:val="000F7D85"/>
    <w:rsid w:val="000F7FE1"/>
    <w:rsid w:val="00100192"/>
    <w:rsid w:val="00100229"/>
    <w:rsid w:val="00100F24"/>
    <w:rsid w:val="0010150F"/>
    <w:rsid w:val="001016AC"/>
    <w:rsid w:val="00101754"/>
    <w:rsid w:val="0010178E"/>
    <w:rsid w:val="00101859"/>
    <w:rsid w:val="00101B26"/>
    <w:rsid w:val="00101BDA"/>
    <w:rsid w:val="00101E18"/>
    <w:rsid w:val="00101F38"/>
    <w:rsid w:val="00101FC2"/>
    <w:rsid w:val="001025E5"/>
    <w:rsid w:val="00102665"/>
    <w:rsid w:val="00102A63"/>
    <w:rsid w:val="00102C8C"/>
    <w:rsid w:val="00102D72"/>
    <w:rsid w:val="00102E7A"/>
    <w:rsid w:val="00103044"/>
    <w:rsid w:val="00103191"/>
    <w:rsid w:val="0010363A"/>
    <w:rsid w:val="00103DE6"/>
    <w:rsid w:val="00104018"/>
    <w:rsid w:val="00104604"/>
    <w:rsid w:val="001046EC"/>
    <w:rsid w:val="00104908"/>
    <w:rsid w:val="00104945"/>
    <w:rsid w:val="00104B3D"/>
    <w:rsid w:val="00104B9F"/>
    <w:rsid w:val="00104C13"/>
    <w:rsid w:val="00105529"/>
    <w:rsid w:val="0010559A"/>
    <w:rsid w:val="00105879"/>
    <w:rsid w:val="00105D03"/>
    <w:rsid w:val="00106016"/>
    <w:rsid w:val="00106078"/>
    <w:rsid w:val="00106229"/>
    <w:rsid w:val="001062F0"/>
    <w:rsid w:val="00106A45"/>
    <w:rsid w:val="00106A55"/>
    <w:rsid w:val="00106DB5"/>
    <w:rsid w:val="00107396"/>
    <w:rsid w:val="00107511"/>
    <w:rsid w:val="00107595"/>
    <w:rsid w:val="001076AC"/>
    <w:rsid w:val="0010791A"/>
    <w:rsid w:val="00107B50"/>
    <w:rsid w:val="00110810"/>
    <w:rsid w:val="00110986"/>
    <w:rsid w:val="00110BD8"/>
    <w:rsid w:val="00110DE4"/>
    <w:rsid w:val="00111096"/>
    <w:rsid w:val="001112E4"/>
    <w:rsid w:val="001112FD"/>
    <w:rsid w:val="00111844"/>
    <w:rsid w:val="00111CD0"/>
    <w:rsid w:val="00111D5C"/>
    <w:rsid w:val="00112500"/>
    <w:rsid w:val="001125B6"/>
    <w:rsid w:val="00112744"/>
    <w:rsid w:val="00112E40"/>
    <w:rsid w:val="00113752"/>
    <w:rsid w:val="00113AC8"/>
    <w:rsid w:val="00113CB7"/>
    <w:rsid w:val="00114402"/>
    <w:rsid w:val="001144DB"/>
    <w:rsid w:val="001148E3"/>
    <w:rsid w:val="001152AF"/>
    <w:rsid w:val="00115AF9"/>
    <w:rsid w:val="00115C00"/>
    <w:rsid w:val="00115C59"/>
    <w:rsid w:val="00115D07"/>
    <w:rsid w:val="00115D3D"/>
    <w:rsid w:val="00116346"/>
    <w:rsid w:val="00116617"/>
    <w:rsid w:val="0011661C"/>
    <w:rsid w:val="001166B8"/>
    <w:rsid w:val="001168B6"/>
    <w:rsid w:val="00116BB2"/>
    <w:rsid w:val="00116C16"/>
    <w:rsid w:val="00116EBB"/>
    <w:rsid w:val="00116F86"/>
    <w:rsid w:val="00117207"/>
    <w:rsid w:val="0011767B"/>
    <w:rsid w:val="00117A2C"/>
    <w:rsid w:val="00117AB7"/>
    <w:rsid w:val="00117AEF"/>
    <w:rsid w:val="0012078D"/>
    <w:rsid w:val="00120DD0"/>
    <w:rsid w:val="0012116B"/>
    <w:rsid w:val="00121628"/>
    <w:rsid w:val="00121A63"/>
    <w:rsid w:val="00121CA0"/>
    <w:rsid w:val="00121D81"/>
    <w:rsid w:val="00122DEC"/>
    <w:rsid w:val="001232AE"/>
    <w:rsid w:val="00123344"/>
    <w:rsid w:val="00123579"/>
    <w:rsid w:val="001236FC"/>
    <w:rsid w:val="00124102"/>
    <w:rsid w:val="001241B3"/>
    <w:rsid w:val="00124351"/>
    <w:rsid w:val="00124B97"/>
    <w:rsid w:val="00125C36"/>
    <w:rsid w:val="00125E50"/>
    <w:rsid w:val="00125F67"/>
    <w:rsid w:val="0012608E"/>
    <w:rsid w:val="001260E6"/>
    <w:rsid w:val="001268F9"/>
    <w:rsid w:val="00126E8C"/>
    <w:rsid w:val="001271D8"/>
    <w:rsid w:val="00127752"/>
    <w:rsid w:val="001277C1"/>
    <w:rsid w:val="00127B67"/>
    <w:rsid w:val="00130B4C"/>
    <w:rsid w:val="001311D2"/>
    <w:rsid w:val="001317CA"/>
    <w:rsid w:val="0013195E"/>
    <w:rsid w:val="001321FD"/>
    <w:rsid w:val="00132C07"/>
    <w:rsid w:val="00132C6A"/>
    <w:rsid w:val="00132E68"/>
    <w:rsid w:val="001331E2"/>
    <w:rsid w:val="001334B8"/>
    <w:rsid w:val="001338AF"/>
    <w:rsid w:val="00133934"/>
    <w:rsid w:val="0013395A"/>
    <w:rsid w:val="001340D4"/>
    <w:rsid w:val="001341ED"/>
    <w:rsid w:val="001342A7"/>
    <w:rsid w:val="001343F9"/>
    <w:rsid w:val="00134CC7"/>
    <w:rsid w:val="00134DCC"/>
    <w:rsid w:val="001350AE"/>
    <w:rsid w:val="00135458"/>
    <w:rsid w:val="001354D5"/>
    <w:rsid w:val="00135810"/>
    <w:rsid w:val="00135CA8"/>
    <w:rsid w:val="00135E60"/>
    <w:rsid w:val="00136332"/>
    <w:rsid w:val="001366AF"/>
    <w:rsid w:val="0013707D"/>
    <w:rsid w:val="00137185"/>
    <w:rsid w:val="00137324"/>
    <w:rsid w:val="001376D2"/>
    <w:rsid w:val="001403C8"/>
    <w:rsid w:val="0014052D"/>
    <w:rsid w:val="0014060E"/>
    <w:rsid w:val="00140C34"/>
    <w:rsid w:val="00140DE3"/>
    <w:rsid w:val="00141532"/>
    <w:rsid w:val="001415D3"/>
    <w:rsid w:val="0014166D"/>
    <w:rsid w:val="001416E7"/>
    <w:rsid w:val="00141A13"/>
    <w:rsid w:val="00141A4B"/>
    <w:rsid w:val="00141B47"/>
    <w:rsid w:val="00141BA1"/>
    <w:rsid w:val="00141D9D"/>
    <w:rsid w:val="0014252A"/>
    <w:rsid w:val="0014253E"/>
    <w:rsid w:val="001427F7"/>
    <w:rsid w:val="00142ABD"/>
    <w:rsid w:val="00142C1F"/>
    <w:rsid w:val="0014325D"/>
    <w:rsid w:val="00143379"/>
    <w:rsid w:val="0014358D"/>
    <w:rsid w:val="001436CF"/>
    <w:rsid w:val="00143B1D"/>
    <w:rsid w:val="00143CE3"/>
    <w:rsid w:val="001445E0"/>
    <w:rsid w:val="0014509A"/>
    <w:rsid w:val="00145928"/>
    <w:rsid w:val="0014598C"/>
    <w:rsid w:val="001459C7"/>
    <w:rsid w:val="00145C6B"/>
    <w:rsid w:val="00145E30"/>
    <w:rsid w:val="0014616A"/>
    <w:rsid w:val="0014643C"/>
    <w:rsid w:val="0014698D"/>
    <w:rsid w:val="00146F8D"/>
    <w:rsid w:val="001471A0"/>
    <w:rsid w:val="00147688"/>
    <w:rsid w:val="00147E2E"/>
    <w:rsid w:val="00150566"/>
    <w:rsid w:val="0015069C"/>
    <w:rsid w:val="001507A2"/>
    <w:rsid w:val="00150844"/>
    <w:rsid w:val="00150B7C"/>
    <w:rsid w:val="00150DF4"/>
    <w:rsid w:val="001510CC"/>
    <w:rsid w:val="001517B5"/>
    <w:rsid w:val="001517CA"/>
    <w:rsid w:val="00151D7D"/>
    <w:rsid w:val="00151DC5"/>
    <w:rsid w:val="00152347"/>
    <w:rsid w:val="00152C10"/>
    <w:rsid w:val="00152EB7"/>
    <w:rsid w:val="0015308E"/>
    <w:rsid w:val="00153225"/>
    <w:rsid w:val="001533C1"/>
    <w:rsid w:val="00153491"/>
    <w:rsid w:val="001534F3"/>
    <w:rsid w:val="0015375C"/>
    <w:rsid w:val="0015390B"/>
    <w:rsid w:val="00153BF6"/>
    <w:rsid w:val="00153C3A"/>
    <w:rsid w:val="001541C2"/>
    <w:rsid w:val="00154201"/>
    <w:rsid w:val="001546A0"/>
    <w:rsid w:val="001546E4"/>
    <w:rsid w:val="00154DD4"/>
    <w:rsid w:val="00155406"/>
    <w:rsid w:val="00155462"/>
    <w:rsid w:val="00155A35"/>
    <w:rsid w:val="00155BFD"/>
    <w:rsid w:val="00155EF0"/>
    <w:rsid w:val="0015677C"/>
    <w:rsid w:val="001569C4"/>
    <w:rsid w:val="00156E21"/>
    <w:rsid w:val="0015707F"/>
    <w:rsid w:val="0015713C"/>
    <w:rsid w:val="0015724B"/>
    <w:rsid w:val="00157327"/>
    <w:rsid w:val="00157946"/>
    <w:rsid w:val="00157A57"/>
    <w:rsid w:val="00157BFE"/>
    <w:rsid w:val="00157D57"/>
    <w:rsid w:val="001602CD"/>
    <w:rsid w:val="00160331"/>
    <w:rsid w:val="00160731"/>
    <w:rsid w:val="001607C1"/>
    <w:rsid w:val="00160A69"/>
    <w:rsid w:val="00160B47"/>
    <w:rsid w:val="00160F6F"/>
    <w:rsid w:val="00161335"/>
    <w:rsid w:val="0016146B"/>
    <w:rsid w:val="001616B3"/>
    <w:rsid w:val="0016195A"/>
    <w:rsid w:val="001620B4"/>
    <w:rsid w:val="00162D80"/>
    <w:rsid w:val="00162D9C"/>
    <w:rsid w:val="00162DD8"/>
    <w:rsid w:val="00162F31"/>
    <w:rsid w:val="00162F4E"/>
    <w:rsid w:val="001630DD"/>
    <w:rsid w:val="001630F8"/>
    <w:rsid w:val="0016356D"/>
    <w:rsid w:val="00163656"/>
    <w:rsid w:val="001638AB"/>
    <w:rsid w:val="00163CBB"/>
    <w:rsid w:val="00163F9B"/>
    <w:rsid w:val="00164447"/>
    <w:rsid w:val="00164471"/>
    <w:rsid w:val="0016456A"/>
    <w:rsid w:val="001645C1"/>
    <w:rsid w:val="00164859"/>
    <w:rsid w:val="00164996"/>
    <w:rsid w:val="00165379"/>
    <w:rsid w:val="00165435"/>
    <w:rsid w:val="001656A3"/>
    <w:rsid w:val="001659B3"/>
    <w:rsid w:val="00165CCE"/>
    <w:rsid w:val="00166725"/>
    <w:rsid w:val="00166961"/>
    <w:rsid w:val="00166A2F"/>
    <w:rsid w:val="00166ACA"/>
    <w:rsid w:val="00166EF5"/>
    <w:rsid w:val="001671AC"/>
    <w:rsid w:val="0016720A"/>
    <w:rsid w:val="00167526"/>
    <w:rsid w:val="00167F93"/>
    <w:rsid w:val="00170027"/>
    <w:rsid w:val="0017065E"/>
    <w:rsid w:val="00170D28"/>
    <w:rsid w:val="00170E02"/>
    <w:rsid w:val="00171134"/>
    <w:rsid w:val="00171D45"/>
    <w:rsid w:val="00172445"/>
    <w:rsid w:val="001729E0"/>
    <w:rsid w:val="001729F4"/>
    <w:rsid w:val="00172E1C"/>
    <w:rsid w:val="00173092"/>
    <w:rsid w:val="00173319"/>
    <w:rsid w:val="001738EC"/>
    <w:rsid w:val="00173F01"/>
    <w:rsid w:val="001740DC"/>
    <w:rsid w:val="00174456"/>
    <w:rsid w:val="00174A2A"/>
    <w:rsid w:val="00174E39"/>
    <w:rsid w:val="00174EDD"/>
    <w:rsid w:val="001751F7"/>
    <w:rsid w:val="001753C2"/>
    <w:rsid w:val="00175516"/>
    <w:rsid w:val="00175726"/>
    <w:rsid w:val="001759E9"/>
    <w:rsid w:val="00175AB0"/>
    <w:rsid w:val="00175FAB"/>
    <w:rsid w:val="0017612D"/>
    <w:rsid w:val="00176460"/>
    <w:rsid w:val="001766B0"/>
    <w:rsid w:val="00176780"/>
    <w:rsid w:val="001767AF"/>
    <w:rsid w:val="00176DAF"/>
    <w:rsid w:val="00177045"/>
    <w:rsid w:val="00177143"/>
    <w:rsid w:val="001772B2"/>
    <w:rsid w:val="00177316"/>
    <w:rsid w:val="0017741C"/>
    <w:rsid w:val="001775A8"/>
    <w:rsid w:val="00177875"/>
    <w:rsid w:val="001804AA"/>
    <w:rsid w:val="001810A1"/>
    <w:rsid w:val="001810E0"/>
    <w:rsid w:val="001810EE"/>
    <w:rsid w:val="0018136B"/>
    <w:rsid w:val="00181433"/>
    <w:rsid w:val="00181463"/>
    <w:rsid w:val="00181643"/>
    <w:rsid w:val="00181A7C"/>
    <w:rsid w:val="00181BFA"/>
    <w:rsid w:val="00181F38"/>
    <w:rsid w:val="00182187"/>
    <w:rsid w:val="001824A4"/>
    <w:rsid w:val="001827DC"/>
    <w:rsid w:val="00182C64"/>
    <w:rsid w:val="00182E6C"/>
    <w:rsid w:val="00182E75"/>
    <w:rsid w:val="00182ED1"/>
    <w:rsid w:val="00182F02"/>
    <w:rsid w:val="00183284"/>
    <w:rsid w:val="00183CD8"/>
    <w:rsid w:val="00183CE3"/>
    <w:rsid w:val="00184023"/>
    <w:rsid w:val="001845E6"/>
    <w:rsid w:val="00184634"/>
    <w:rsid w:val="001847E5"/>
    <w:rsid w:val="0018550C"/>
    <w:rsid w:val="00185577"/>
    <w:rsid w:val="001855FC"/>
    <w:rsid w:val="0018585B"/>
    <w:rsid w:val="001861A3"/>
    <w:rsid w:val="00186392"/>
    <w:rsid w:val="0018671C"/>
    <w:rsid w:val="00186778"/>
    <w:rsid w:val="00186D5B"/>
    <w:rsid w:val="0018728A"/>
    <w:rsid w:val="00187381"/>
    <w:rsid w:val="0019006F"/>
    <w:rsid w:val="001900AC"/>
    <w:rsid w:val="001903FC"/>
    <w:rsid w:val="00190571"/>
    <w:rsid w:val="001905DA"/>
    <w:rsid w:val="001907B5"/>
    <w:rsid w:val="00190EF8"/>
    <w:rsid w:val="00190F90"/>
    <w:rsid w:val="00191307"/>
    <w:rsid w:val="00191311"/>
    <w:rsid w:val="0019159C"/>
    <w:rsid w:val="001916CB"/>
    <w:rsid w:val="001916F5"/>
    <w:rsid w:val="00191DE4"/>
    <w:rsid w:val="00192139"/>
    <w:rsid w:val="001929DC"/>
    <w:rsid w:val="00192C0E"/>
    <w:rsid w:val="00192D47"/>
    <w:rsid w:val="00192FEB"/>
    <w:rsid w:val="001930F1"/>
    <w:rsid w:val="001931BB"/>
    <w:rsid w:val="00193781"/>
    <w:rsid w:val="001939DE"/>
    <w:rsid w:val="00193C8B"/>
    <w:rsid w:val="001945C0"/>
    <w:rsid w:val="00194B11"/>
    <w:rsid w:val="00194C55"/>
    <w:rsid w:val="00194E63"/>
    <w:rsid w:val="00195835"/>
    <w:rsid w:val="00195D75"/>
    <w:rsid w:val="00195FF8"/>
    <w:rsid w:val="00196054"/>
    <w:rsid w:val="00196138"/>
    <w:rsid w:val="0019613B"/>
    <w:rsid w:val="001966EC"/>
    <w:rsid w:val="00196C54"/>
    <w:rsid w:val="00196F51"/>
    <w:rsid w:val="00196FDA"/>
    <w:rsid w:val="00197493"/>
    <w:rsid w:val="00197679"/>
    <w:rsid w:val="00197E9D"/>
    <w:rsid w:val="001A00D7"/>
    <w:rsid w:val="001A0A65"/>
    <w:rsid w:val="001A0D92"/>
    <w:rsid w:val="001A0F7C"/>
    <w:rsid w:val="001A119C"/>
    <w:rsid w:val="001A12BF"/>
    <w:rsid w:val="001A13F2"/>
    <w:rsid w:val="001A17C9"/>
    <w:rsid w:val="001A218A"/>
    <w:rsid w:val="001A220E"/>
    <w:rsid w:val="001A2291"/>
    <w:rsid w:val="001A2456"/>
    <w:rsid w:val="001A299E"/>
    <w:rsid w:val="001A320D"/>
    <w:rsid w:val="001A3715"/>
    <w:rsid w:val="001A3840"/>
    <w:rsid w:val="001A40D4"/>
    <w:rsid w:val="001A4197"/>
    <w:rsid w:val="001A454D"/>
    <w:rsid w:val="001A478D"/>
    <w:rsid w:val="001A4DDC"/>
    <w:rsid w:val="001A4F36"/>
    <w:rsid w:val="001A5207"/>
    <w:rsid w:val="001A547C"/>
    <w:rsid w:val="001A5FC6"/>
    <w:rsid w:val="001A6437"/>
    <w:rsid w:val="001A6570"/>
    <w:rsid w:val="001A6811"/>
    <w:rsid w:val="001A727E"/>
    <w:rsid w:val="001A7665"/>
    <w:rsid w:val="001A784B"/>
    <w:rsid w:val="001A78CA"/>
    <w:rsid w:val="001A798A"/>
    <w:rsid w:val="001A7DB0"/>
    <w:rsid w:val="001A7DB2"/>
    <w:rsid w:val="001B012C"/>
    <w:rsid w:val="001B031F"/>
    <w:rsid w:val="001B059C"/>
    <w:rsid w:val="001B0D92"/>
    <w:rsid w:val="001B112C"/>
    <w:rsid w:val="001B12F4"/>
    <w:rsid w:val="001B1592"/>
    <w:rsid w:val="001B15C0"/>
    <w:rsid w:val="001B15EA"/>
    <w:rsid w:val="001B16BC"/>
    <w:rsid w:val="001B1838"/>
    <w:rsid w:val="001B1EEA"/>
    <w:rsid w:val="001B2020"/>
    <w:rsid w:val="001B20F8"/>
    <w:rsid w:val="001B2BC9"/>
    <w:rsid w:val="001B2F90"/>
    <w:rsid w:val="001B393E"/>
    <w:rsid w:val="001B3B3D"/>
    <w:rsid w:val="001B3CE0"/>
    <w:rsid w:val="001B3DC8"/>
    <w:rsid w:val="001B40A8"/>
    <w:rsid w:val="001B4DA4"/>
    <w:rsid w:val="001B5387"/>
    <w:rsid w:val="001B540F"/>
    <w:rsid w:val="001B5D2F"/>
    <w:rsid w:val="001B5D75"/>
    <w:rsid w:val="001B5DE7"/>
    <w:rsid w:val="001B6585"/>
    <w:rsid w:val="001B68C9"/>
    <w:rsid w:val="001B6CCA"/>
    <w:rsid w:val="001B6CD9"/>
    <w:rsid w:val="001B6F60"/>
    <w:rsid w:val="001B71D7"/>
    <w:rsid w:val="001B76EC"/>
    <w:rsid w:val="001B7C12"/>
    <w:rsid w:val="001B7C95"/>
    <w:rsid w:val="001C0FA4"/>
    <w:rsid w:val="001C1B18"/>
    <w:rsid w:val="001C1C9E"/>
    <w:rsid w:val="001C1E02"/>
    <w:rsid w:val="001C236F"/>
    <w:rsid w:val="001C25EC"/>
    <w:rsid w:val="001C2B77"/>
    <w:rsid w:val="001C2CCC"/>
    <w:rsid w:val="001C2FB5"/>
    <w:rsid w:val="001C30DB"/>
    <w:rsid w:val="001C35E1"/>
    <w:rsid w:val="001C3A69"/>
    <w:rsid w:val="001C3BAE"/>
    <w:rsid w:val="001C43D8"/>
    <w:rsid w:val="001C467D"/>
    <w:rsid w:val="001C4BC8"/>
    <w:rsid w:val="001C4D4B"/>
    <w:rsid w:val="001C5115"/>
    <w:rsid w:val="001C5434"/>
    <w:rsid w:val="001C5838"/>
    <w:rsid w:val="001C5852"/>
    <w:rsid w:val="001C5928"/>
    <w:rsid w:val="001C592C"/>
    <w:rsid w:val="001C5C29"/>
    <w:rsid w:val="001C5F1D"/>
    <w:rsid w:val="001C5FFB"/>
    <w:rsid w:val="001C6701"/>
    <w:rsid w:val="001C6AF2"/>
    <w:rsid w:val="001C71B0"/>
    <w:rsid w:val="001C7D42"/>
    <w:rsid w:val="001D0112"/>
    <w:rsid w:val="001D051C"/>
    <w:rsid w:val="001D0543"/>
    <w:rsid w:val="001D056C"/>
    <w:rsid w:val="001D0CCB"/>
    <w:rsid w:val="001D0CF3"/>
    <w:rsid w:val="001D16E8"/>
    <w:rsid w:val="001D19CF"/>
    <w:rsid w:val="001D1A7D"/>
    <w:rsid w:val="001D1CAF"/>
    <w:rsid w:val="001D1DB2"/>
    <w:rsid w:val="001D1EEA"/>
    <w:rsid w:val="001D2532"/>
    <w:rsid w:val="001D2F07"/>
    <w:rsid w:val="001D2F13"/>
    <w:rsid w:val="001D3646"/>
    <w:rsid w:val="001D36D8"/>
    <w:rsid w:val="001D38FB"/>
    <w:rsid w:val="001D3984"/>
    <w:rsid w:val="001D3B9A"/>
    <w:rsid w:val="001D425C"/>
    <w:rsid w:val="001D43A3"/>
    <w:rsid w:val="001D44B0"/>
    <w:rsid w:val="001D4C1D"/>
    <w:rsid w:val="001D52E7"/>
    <w:rsid w:val="001D5462"/>
    <w:rsid w:val="001D55E3"/>
    <w:rsid w:val="001D5B6B"/>
    <w:rsid w:val="001D6287"/>
    <w:rsid w:val="001D65A4"/>
    <w:rsid w:val="001D6DE0"/>
    <w:rsid w:val="001D7063"/>
    <w:rsid w:val="001D7374"/>
    <w:rsid w:val="001D7446"/>
    <w:rsid w:val="001D75CC"/>
    <w:rsid w:val="001D7669"/>
    <w:rsid w:val="001D7AC9"/>
    <w:rsid w:val="001E027D"/>
    <w:rsid w:val="001E0492"/>
    <w:rsid w:val="001E0A31"/>
    <w:rsid w:val="001E0B04"/>
    <w:rsid w:val="001E0C39"/>
    <w:rsid w:val="001E0E02"/>
    <w:rsid w:val="001E14D2"/>
    <w:rsid w:val="001E1B70"/>
    <w:rsid w:val="001E1BC8"/>
    <w:rsid w:val="001E1F9E"/>
    <w:rsid w:val="001E1FE4"/>
    <w:rsid w:val="001E2152"/>
    <w:rsid w:val="001E2BE6"/>
    <w:rsid w:val="001E2C77"/>
    <w:rsid w:val="001E33C8"/>
    <w:rsid w:val="001E35A0"/>
    <w:rsid w:val="001E3739"/>
    <w:rsid w:val="001E384F"/>
    <w:rsid w:val="001E3A2D"/>
    <w:rsid w:val="001E3D95"/>
    <w:rsid w:val="001E3F59"/>
    <w:rsid w:val="001E42F3"/>
    <w:rsid w:val="001E45E0"/>
    <w:rsid w:val="001E4973"/>
    <w:rsid w:val="001E4B60"/>
    <w:rsid w:val="001E4C35"/>
    <w:rsid w:val="001E525F"/>
    <w:rsid w:val="001E52BE"/>
    <w:rsid w:val="001E53C9"/>
    <w:rsid w:val="001E541B"/>
    <w:rsid w:val="001E54EC"/>
    <w:rsid w:val="001E58CF"/>
    <w:rsid w:val="001E63D2"/>
    <w:rsid w:val="001E67F7"/>
    <w:rsid w:val="001E6A5D"/>
    <w:rsid w:val="001E6BF6"/>
    <w:rsid w:val="001E7188"/>
    <w:rsid w:val="001E7671"/>
    <w:rsid w:val="001E7889"/>
    <w:rsid w:val="001E7959"/>
    <w:rsid w:val="001E79E0"/>
    <w:rsid w:val="001E7BEC"/>
    <w:rsid w:val="001E7EE8"/>
    <w:rsid w:val="001E7F08"/>
    <w:rsid w:val="001F0853"/>
    <w:rsid w:val="001F119E"/>
    <w:rsid w:val="001F11C8"/>
    <w:rsid w:val="001F1720"/>
    <w:rsid w:val="001F181B"/>
    <w:rsid w:val="001F1832"/>
    <w:rsid w:val="001F1C19"/>
    <w:rsid w:val="001F1CDD"/>
    <w:rsid w:val="001F1D89"/>
    <w:rsid w:val="001F2174"/>
    <w:rsid w:val="001F217C"/>
    <w:rsid w:val="001F2D15"/>
    <w:rsid w:val="001F2E55"/>
    <w:rsid w:val="001F2E93"/>
    <w:rsid w:val="001F30E0"/>
    <w:rsid w:val="001F3B24"/>
    <w:rsid w:val="001F3C16"/>
    <w:rsid w:val="001F3E84"/>
    <w:rsid w:val="001F42D7"/>
    <w:rsid w:val="001F4439"/>
    <w:rsid w:val="001F5044"/>
    <w:rsid w:val="001F5990"/>
    <w:rsid w:val="001F59BA"/>
    <w:rsid w:val="001F5A2B"/>
    <w:rsid w:val="001F6008"/>
    <w:rsid w:val="001F60F7"/>
    <w:rsid w:val="001F6566"/>
    <w:rsid w:val="001F6893"/>
    <w:rsid w:val="001F6A04"/>
    <w:rsid w:val="001F7084"/>
    <w:rsid w:val="001F7112"/>
    <w:rsid w:val="001F7286"/>
    <w:rsid w:val="001F750C"/>
    <w:rsid w:val="001F7B84"/>
    <w:rsid w:val="00200502"/>
    <w:rsid w:val="0020071A"/>
    <w:rsid w:val="00200DA0"/>
    <w:rsid w:val="00200DC3"/>
    <w:rsid w:val="002011D3"/>
    <w:rsid w:val="0020121B"/>
    <w:rsid w:val="0020130C"/>
    <w:rsid w:val="002014CB"/>
    <w:rsid w:val="0020177A"/>
    <w:rsid w:val="00201DAF"/>
    <w:rsid w:val="002020A3"/>
    <w:rsid w:val="00203101"/>
    <w:rsid w:val="002033DB"/>
    <w:rsid w:val="00203779"/>
    <w:rsid w:val="00203E86"/>
    <w:rsid w:val="00204050"/>
    <w:rsid w:val="00204081"/>
    <w:rsid w:val="0020434A"/>
    <w:rsid w:val="002047C4"/>
    <w:rsid w:val="00204D71"/>
    <w:rsid w:val="00204E39"/>
    <w:rsid w:val="00204EFD"/>
    <w:rsid w:val="00205959"/>
    <w:rsid w:val="002061AD"/>
    <w:rsid w:val="00206C4C"/>
    <w:rsid w:val="00206FEB"/>
    <w:rsid w:val="002070AF"/>
    <w:rsid w:val="0020734A"/>
    <w:rsid w:val="0020740A"/>
    <w:rsid w:val="00207514"/>
    <w:rsid w:val="002100E7"/>
    <w:rsid w:val="00210873"/>
    <w:rsid w:val="00210A97"/>
    <w:rsid w:val="0021139B"/>
    <w:rsid w:val="002116F9"/>
    <w:rsid w:val="0021183C"/>
    <w:rsid w:val="00211DE2"/>
    <w:rsid w:val="00212440"/>
    <w:rsid w:val="00212C81"/>
    <w:rsid w:val="00212FF8"/>
    <w:rsid w:val="0021301E"/>
    <w:rsid w:val="00213563"/>
    <w:rsid w:val="0021389A"/>
    <w:rsid w:val="00213A5A"/>
    <w:rsid w:val="00213C5C"/>
    <w:rsid w:val="002140E5"/>
    <w:rsid w:val="00214131"/>
    <w:rsid w:val="00214708"/>
    <w:rsid w:val="0021588C"/>
    <w:rsid w:val="00215BDC"/>
    <w:rsid w:val="00215E90"/>
    <w:rsid w:val="00216FE4"/>
    <w:rsid w:val="00217478"/>
    <w:rsid w:val="002179C4"/>
    <w:rsid w:val="00217FC9"/>
    <w:rsid w:val="00220129"/>
    <w:rsid w:val="00220737"/>
    <w:rsid w:val="00220A7B"/>
    <w:rsid w:val="00221234"/>
    <w:rsid w:val="002212B1"/>
    <w:rsid w:val="002214A5"/>
    <w:rsid w:val="00221BC8"/>
    <w:rsid w:val="00221D11"/>
    <w:rsid w:val="00222214"/>
    <w:rsid w:val="002226CD"/>
    <w:rsid w:val="00222786"/>
    <w:rsid w:val="00222A87"/>
    <w:rsid w:val="0022391F"/>
    <w:rsid w:val="0022392E"/>
    <w:rsid w:val="00223FDF"/>
    <w:rsid w:val="002244BC"/>
    <w:rsid w:val="002246DF"/>
    <w:rsid w:val="0022477E"/>
    <w:rsid w:val="00224C17"/>
    <w:rsid w:val="002250DD"/>
    <w:rsid w:val="0022527A"/>
    <w:rsid w:val="0022603B"/>
    <w:rsid w:val="002265D0"/>
    <w:rsid w:val="0022676D"/>
    <w:rsid w:val="002267DE"/>
    <w:rsid w:val="00226B07"/>
    <w:rsid w:val="00226EAB"/>
    <w:rsid w:val="00227273"/>
    <w:rsid w:val="002272F2"/>
    <w:rsid w:val="0022761B"/>
    <w:rsid w:val="00227868"/>
    <w:rsid w:val="00230292"/>
    <w:rsid w:val="002302C3"/>
    <w:rsid w:val="002303F1"/>
    <w:rsid w:val="002303F8"/>
    <w:rsid w:val="002305EB"/>
    <w:rsid w:val="00230E47"/>
    <w:rsid w:val="00231524"/>
    <w:rsid w:val="00231614"/>
    <w:rsid w:val="00231793"/>
    <w:rsid w:val="0023234F"/>
    <w:rsid w:val="00233058"/>
    <w:rsid w:val="00233235"/>
    <w:rsid w:val="002332F1"/>
    <w:rsid w:val="0023356A"/>
    <w:rsid w:val="0023399C"/>
    <w:rsid w:val="00234365"/>
    <w:rsid w:val="0023473D"/>
    <w:rsid w:val="0023508C"/>
    <w:rsid w:val="00235154"/>
    <w:rsid w:val="00235773"/>
    <w:rsid w:val="00235A1C"/>
    <w:rsid w:val="00235AE2"/>
    <w:rsid w:val="00235E55"/>
    <w:rsid w:val="00235F7A"/>
    <w:rsid w:val="00235FF6"/>
    <w:rsid w:val="00236050"/>
    <w:rsid w:val="0023631F"/>
    <w:rsid w:val="0023659B"/>
    <w:rsid w:val="0023698C"/>
    <w:rsid w:val="00236E7A"/>
    <w:rsid w:val="0023767F"/>
    <w:rsid w:val="00237A2B"/>
    <w:rsid w:val="00237B07"/>
    <w:rsid w:val="00240D7A"/>
    <w:rsid w:val="00240F1C"/>
    <w:rsid w:val="0024104C"/>
    <w:rsid w:val="00241084"/>
    <w:rsid w:val="0024151D"/>
    <w:rsid w:val="002417C3"/>
    <w:rsid w:val="00241821"/>
    <w:rsid w:val="00241A8A"/>
    <w:rsid w:val="00241C28"/>
    <w:rsid w:val="00241C57"/>
    <w:rsid w:val="00241DE1"/>
    <w:rsid w:val="00242188"/>
    <w:rsid w:val="0024226C"/>
    <w:rsid w:val="002425D8"/>
    <w:rsid w:val="00242D12"/>
    <w:rsid w:val="00242D5D"/>
    <w:rsid w:val="002433FE"/>
    <w:rsid w:val="0024373A"/>
    <w:rsid w:val="00243B2D"/>
    <w:rsid w:val="00243EC1"/>
    <w:rsid w:val="002442C9"/>
    <w:rsid w:val="0024431F"/>
    <w:rsid w:val="0024450F"/>
    <w:rsid w:val="002445E1"/>
    <w:rsid w:val="002448B2"/>
    <w:rsid w:val="00244F29"/>
    <w:rsid w:val="00244FC9"/>
    <w:rsid w:val="0024533B"/>
    <w:rsid w:val="00245730"/>
    <w:rsid w:val="002457AD"/>
    <w:rsid w:val="00245B08"/>
    <w:rsid w:val="00245C12"/>
    <w:rsid w:val="00246382"/>
    <w:rsid w:val="00246492"/>
    <w:rsid w:val="0024674F"/>
    <w:rsid w:val="00246B82"/>
    <w:rsid w:val="00247473"/>
    <w:rsid w:val="0024756C"/>
    <w:rsid w:val="00247841"/>
    <w:rsid w:val="00247A42"/>
    <w:rsid w:val="00247B01"/>
    <w:rsid w:val="00247DC3"/>
    <w:rsid w:val="00247ECA"/>
    <w:rsid w:val="0025072E"/>
    <w:rsid w:val="00250AD0"/>
    <w:rsid w:val="0025108F"/>
    <w:rsid w:val="002513A0"/>
    <w:rsid w:val="002513D2"/>
    <w:rsid w:val="0025144D"/>
    <w:rsid w:val="00251A64"/>
    <w:rsid w:val="00251B47"/>
    <w:rsid w:val="00251E0C"/>
    <w:rsid w:val="0025225D"/>
    <w:rsid w:val="00252717"/>
    <w:rsid w:val="00252A88"/>
    <w:rsid w:val="00253033"/>
    <w:rsid w:val="00253C69"/>
    <w:rsid w:val="00253D68"/>
    <w:rsid w:val="00254040"/>
    <w:rsid w:val="0025407E"/>
    <w:rsid w:val="002540DE"/>
    <w:rsid w:val="00254226"/>
    <w:rsid w:val="00254452"/>
    <w:rsid w:val="002549B5"/>
    <w:rsid w:val="00254B79"/>
    <w:rsid w:val="00255482"/>
    <w:rsid w:val="002554CC"/>
    <w:rsid w:val="00255871"/>
    <w:rsid w:val="00255D53"/>
    <w:rsid w:val="00255E04"/>
    <w:rsid w:val="0025602C"/>
    <w:rsid w:val="00256446"/>
    <w:rsid w:val="0025663A"/>
    <w:rsid w:val="00256858"/>
    <w:rsid w:val="002568E7"/>
    <w:rsid w:val="00256EEF"/>
    <w:rsid w:val="002575A5"/>
    <w:rsid w:val="002575FF"/>
    <w:rsid w:val="002603CE"/>
    <w:rsid w:val="00260492"/>
    <w:rsid w:val="0026053E"/>
    <w:rsid w:val="00260669"/>
    <w:rsid w:val="00260701"/>
    <w:rsid w:val="00260957"/>
    <w:rsid w:val="0026108C"/>
    <w:rsid w:val="0026135F"/>
    <w:rsid w:val="002618F8"/>
    <w:rsid w:val="00261F4D"/>
    <w:rsid w:val="00262A3A"/>
    <w:rsid w:val="00262A9F"/>
    <w:rsid w:val="00262E3A"/>
    <w:rsid w:val="00262F5E"/>
    <w:rsid w:val="00263133"/>
    <w:rsid w:val="002632EC"/>
    <w:rsid w:val="00263861"/>
    <w:rsid w:val="00263A71"/>
    <w:rsid w:val="0026459C"/>
    <w:rsid w:val="00264CA3"/>
    <w:rsid w:val="00264D82"/>
    <w:rsid w:val="00265005"/>
    <w:rsid w:val="00265072"/>
    <w:rsid w:val="002651AE"/>
    <w:rsid w:val="00265276"/>
    <w:rsid w:val="00265433"/>
    <w:rsid w:val="00265773"/>
    <w:rsid w:val="002664FE"/>
    <w:rsid w:val="00266742"/>
    <w:rsid w:val="00266ED7"/>
    <w:rsid w:val="00266F02"/>
    <w:rsid w:val="0026716D"/>
    <w:rsid w:val="0026743D"/>
    <w:rsid w:val="002675E3"/>
    <w:rsid w:val="00267F14"/>
    <w:rsid w:val="00267FAA"/>
    <w:rsid w:val="002702B1"/>
    <w:rsid w:val="0027067E"/>
    <w:rsid w:val="00270D2C"/>
    <w:rsid w:val="0027106B"/>
    <w:rsid w:val="00271133"/>
    <w:rsid w:val="0027147C"/>
    <w:rsid w:val="002715A6"/>
    <w:rsid w:val="0027189D"/>
    <w:rsid w:val="00271938"/>
    <w:rsid w:val="00271C3C"/>
    <w:rsid w:val="00271C93"/>
    <w:rsid w:val="00271CA6"/>
    <w:rsid w:val="00271D50"/>
    <w:rsid w:val="0027201A"/>
    <w:rsid w:val="0027212F"/>
    <w:rsid w:val="00272340"/>
    <w:rsid w:val="00272B34"/>
    <w:rsid w:val="00272CA3"/>
    <w:rsid w:val="00272CF2"/>
    <w:rsid w:val="002732D9"/>
    <w:rsid w:val="002732DB"/>
    <w:rsid w:val="00273900"/>
    <w:rsid w:val="00273D93"/>
    <w:rsid w:val="00274103"/>
    <w:rsid w:val="0027468A"/>
    <w:rsid w:val="002749ED"/>
    <w:rsid w:val="00274B0D"/>
    <w:rsid w:val="00274D4D"/>
    <w:rsid w:val="0027542B"/>
    <w:rsid w:val="002755EB"/>
    <w:rsid w:val="0027560C"/>
    <w:rsid w:val="002757CA"/>
    <w:rsid w:val="00275814"/>
    <w:rsid w:val="00275A5E"/>
    <w:rsid w:val="00275BC6"/>
    <w:rsid w:val="00276772"/>
    <w:rsid w:val="00276894"/>
    <w:rsid w:val="0027692C"/>
    <w:rsid w:val="00276A01"/>
    <w:rsid w:val="00277896"/>
    <w:rsid w:val="00277AA7"/>
    <w:rsid w:val="00277CAB"/>
    <w:rsid w:val="00277E51"/>
    <w:rsid w:val="00280828"/>
    <w:rsid w:val="00281307"/>
    <w:rsid w:val="002816CF"/>
    <w:rsid w:val="0028174B"/>
    <w:rsid w:val="00281E8E"/>
    <w:rsid w:val="0028218B"/>
    <w:rsid w:val="002823A9"/>
    <w:rsid w:val="0028248E"/>
    <w:rsid w:val="002828BC"/>
    <w:rsid w:val="00282B6B"/>
    <w:rsid w:val="00282CDB"/>
    <w:rsid w:val="00282E81"/>
    <w:rsid w:val="002835EE"/>
    <w:rsid w:val="00283716"/>
    <w:rsid w:val="00283B80"/>
    <w:rsid w:val="00283D87"/>
    <w:rsid w:val="00283E2C"/>
    <w:rsid w:val="00284299"/>
    <w:rsid w:val="00284324"/>
    <w:rsid w:val="00284554"/>
    <w:rsid w:val="002847AB"/>
    <w:rsid w:val="00284851"/>
    <w:rsid w:val="00284A6E"/>
    <w:rsid w:val="00284B16"/>
    <w:rsid w:val="00284D82"/>
    <w:rsid w:val="00284EE3"/>
    <w:rsid w:val="00285595"/>
    <w:rsid w:val="00285602"/>
    <w:rsid w:val="0028571E"/>
    <w:rsid w:val="0028575D"/>
    <w:rsid w:val="00285A4B"/>
    <w:rsid w:val="00285BE5"/>
    <w:rsid w:val="002867F5"/>
    <w:rsid w:val="002868BF"/>
    <w:rsid w:val="00287188"/>
    <w:rsid w:val="00287275"/>
    <w:rsid w:val="002874B0"/>
    <w:rsid w:val="0028757C"/>
    <w:rsid w:val="002877B1"/>
    <w:rsid w:val="00287A6D"/>
    <w:rsid w:val="00287E58"/>
    <w:rsid w:val="002902A6"/>
    <w:rsid w:val="00290590"/>
    <w:rsid w:val="002905CD"/>
    <w:rsid w:val="00290851"/>
    <w:rsid w:val="00290971"/>
    <w:rsid w:val="0029185D"/>
    <w:rsid w:val="002918DC"/>
    <w:rsid w:val="002919DE"/>
    <w:rsid w:val="00291F47"/>
    <w:rsid w:val="00291F86"/>
    <w:rsid w:val="0029232E"/>
    <w:rsid w:val="00293049"/>
    <w:rsid w:val="00293337"/>
    <w:rsid w:val="00293399"/>
    <w:rsid w:val="00293ADB"/>
    <w:rsid w:val="00293B51"/>
    <w:rsid w:val="00293BCD"/>
    <w:rsid w:val="00293BE5"/>
    <w:rsid w:val="002942AF"/>
    <w:rsid w:val="00294411"/>
    <w:rsid w:val="00294734"/>
    <w:rsid w:val="00294A53"/>
    <w:rsid w:val="00294E08"/>
    <w:rsid w:val="00294F64"/>
    <w:rsid w:val="00294FF9"/>
    <w:rsid w:val="00295A09"/>
    <w:rsid w:val="00295B54"/>
    <w:rsid w:val="00295D42"/>
    <w:rsid w:val="00295DFE"/>
    <w:rsid w:val="00296BA4"/>
    <w:rsid w:val="00296C0D"/>
    <w:rsid w:val="00296D49"/>
    <w:rsid w:val="00296E0F"/>
    <w:rsid w:val="00297175"/>
    <w:rsid w:val="002974E4"/>
    <w:rsid w:val="00297D35"/>
    <w:rsid w:val="00297D73"/>
    <w:rsid w:val="002A0C42"/>
    <w:rsid w:val="002A10BE"/>
    <w:rsid w:val="002A121E"/>
    <w:rsid w:val="002A205D"/>
    <w:rsid w:val="002A23E5"/>
    <w:rsid w:val="002A2408"/>
    <w:rsid w:val="002A2B3E"/>
    <w:rsid w:val="002A2FC0"/>
    <w:rsid w:val="002A33F6"/>
    <w:rsid w:val="002A3527"/>
    <w:rsid w:val="002A3790"/>
    <w:rsid w:val="002A3AA7"/>
    <w:rsid w:val="002A3D93"/>
    <w:rsid w:val="002A41D0"/>
    <w:rsid w:val="002A42F1"/>
    <w:rsid w:val="002A431A"/>
    <w:rsid w:val="002A49C2"/>
    <w:rsid w:val="002A4E54"/>
    <w:rsid w:val="002A53F0"/>
    <w:rsid w:val="002A5D4B"/>
    <w:rsid w:val="002A6154"/>
    <w:rsid w:val="002A627F"/>
    <w:rsid w:val="002A6461"/>
    <w:rsid w:val="002A6502"/>
    <w:rsid w:val="002A6992"/>
    <w:rsid w:val="002A69B9"/>
    <w:rsid w:val="002A6CB3"/>
    <w:rsid w:val="002A72B7"/>
    <w:rsid w:val="002A7328"/>
    <w:rsid w:val="002B0145"/>
    <w:rsid w:val="002B024C"/>
    <w:rsid w:val="002B0372"/>
    <w:rsid w:val="002B0786"/>
    <w:rsid w:val="002B0BE4"/>
    <w:rsid w:val="002B0FD1"/>
    <w:rsid w:val="002B1772"/>
    <w:rsid w:val="002B1AB6"/>
    <w:rsid w:val="002B1B69"/>
    <w:rsid w:val="002B2A4D"/>
    <w:rsid w:val="002B2C82"/>
    <w:rsid w:val="002B32D9"/>
    <w:rsid w:val="002B37FC"/>
    <w:rsid w:val="002B38BC"/>
    <w:rsid w:val="002B3A57"/>
    <w:rsid w:val="002B3CF2"/>
    <w:rsid w:val="002B3EF2"/>
    <w:rsid w:val="002B4492"/>
    <w:rsid w:val="002B4BEC"/>
    <w:rsid w:val="002B529C"/>
    <w:rsid w:val="002B5450"/>
    <w:rsid w:val="002B55BE"/>
    <w:rsid w:val="002B5F35"/>
    <w:rsid w:val="002B649A"/>
    <w:rsid w:val="002B65AE"/>
    <w:rsid w:val="002B6B04"/>
    <w:rsid w:val="002B729D"/>
    <w:rsid w:val="002B72F7"/>
    <w:rsid w:val="002B737A"/>
    <w:rsid w:val="002B7A4A"/>
    <w:rsid w:val="002B7AAC"/>
    <w:rsid w:val="002C0204"/>
    <w:rsid w:val="002C11C7"/>
    <w:rsid w:val="002C1D18"/>
    <w:rsid w:val="002C1E81"/>
    <w:rsid w:val="002C2112"/>
    <w:rsid w:val="002C2EB7"/>
    <w:rsid w:val="002C3323"/>
    <w:rsid w:val="002C339E"/>
    <w:rsid w:val="002C37B9"/>
    <w:rsid w:val="002C398D"/>
    <w:rsid w:val="002C3DF4"/>
    <w:rsid w:val="002C4000"/>
    <w:rsid w:val="002C4256"/>
    <w:rsid w:val="002C4487"/>
    <w:rsid w:val="002C45F3"/>
    <w:rsid w:val="002C4AD0"/>
    <w:rsid w:val="002C4E5E"/>
    <w:rsid w:val="002C4EAB"/>
    <w:rsid w:val="002C5233"/>
    <w:rsid w:val="002C57FD"/>
    <w:rsid w:val="002C678E"/>
    <w:rsid w:val="002C69A7"/>
    <w:rsid w:val="002C737C"/>
    <w:rsid w:val="002C7468"/>
    <w:rsid w:val="002C7850"/>
    <w:rsid w:val="002C7EE5"/>
    <w:rsid w:val="002C7F98"/>
    <w:rsid w:val="002D0207"/>
    <w:rsid w:val="002D05C6"/>
    <w:rsid w:val="002D07CC"/>
    <w:rsid w:val="002D0BC9"/>
    <w:rsid w:val="002D0CB4"/>
    <w:rsid w:val="002D12E8"/>
    <w:rsid w:val="002D1967"/>
    <w:rsid w:val="002D1BC2"/>
    <w:rsid w:val="002D1E07"/>
    <w:rsid w:val="002D211E"/>
    <w:rsid w:val="002D21EC"/>
    <w:rsid w:val="002D2257"/>
    <w:rsid w:val="002D26E7"/>
    <w:rsid w:val="002D3059"/>
    <w:rsid w:val="002D33B5"/>
    <w:rsid w:val="002D33F1"/>
    <w:rsid w:val="002D3A94"/>
    <w:rsid w:val="002D4186"/>
    <w:rsid w:val="002D46AE"/>
    <w:rsid w:val="002D48AE"/>
    <w:rsid w:val="002D4C5A"/>
    <w:rsid w:val="002D56EC"/>
    <w:rsid w:val="002D5722"/>
    <w:rsid w:val="002D5A65"/>
    <w:rsid w:val="002D5D5F"/>
    <w:rsid w:val="002D5DFE"/>
    <w:rsid w:val="002D5F78"/>
    <w:rsid w:val="002D615D"/>
    <w:rsid w:val="002D67A5"/>
    <w:rsid w:val="002D6A85"/>
    <w:rsid w:val="002D6AA0"/>
    <w:rsid w:val="002D6B91"/>
    <w:rsid w:val="002D7049"/>
    <w:rsid w:val="002D7311"/>
    <w:rsid w:val="002D77D6"/>
    <w:rsid w:val="002D7AEC"/>
    <w:rsid w:val="002D7BC8"/>
    <w:rsid w:val="002D7E34"/>
    <w:rsid w:val="002E01EC"/>
    <w:rsid w:val="002E035E"/>
    <w:rsid w:val="002E07F1"/>
    <w:rsid w:val="002E08FE"/>
    <w:rsid w:val="002E0FD3"/>
    <w:rsid w:val="002E14F9"/>
    <w:rsid w:val="002E16A5"/>
    <w:rsid w:val="002E179E"/>
    <w:rsid w:val="002E19C8"/>
    <w:rsid w:val="002E1C79"/>
    <w:rsid w:val="002E24F6"/>
    <w:rsid w:val="002E2576"/>
    <w:rsid w:val="002E2A35"/>
    <w:rsid w:val="002E2FF9"/>
    <w:rsid w:val="002E318A"/>
    <w:rsid w:val="002E31F9"/>
    <w:rsid w:val="002E3308"/>
    <w:rsid w:val="002E33DB"/>
    <w:rsid w:val="002E3437"/>
    <w:rsid w:val="002E3743"/>
    <w:rsid w:val="002E390C"/>
    <w:rsid w:val="002E3B5A"/>
    <w:rsid w:val="002E3BAE"/>
    <w:rsid w:val="002E3C7E"/>
    <w:rsid w:val="002E3FA5"/>
    <w:rsid w:val="002E4091"/>
    <w:rsid w:val="002E4806"/>
    <w:rsid w:val="002E4A54"/>
    <w:rsid w:val="002E4B4D"/>
    <w:rsid w:val="002E51E3"/>
    <w:rsid w:val="002E5A6A"/>
    <w:rsid w:val="002E5D63"/>
    <w:rsid w:val="002E6164"/>
    <w:rsid w:val="002E6866"/>
    <w:rsid w:val="002E7002"/>
    <w:rsid w:val="002E737B"/>
    <w:rsid w:val="002E73EB"/>
    <w:rsid w:val="002E74FC"/>
    <w:rsid w:val="002E7505"/>
    <w:rsid w:val="002E796C"/>
    <w:rsid w:val="002E7EAE"/>
    <w:rsid w:val="002F00BC"/>
    <w:rsid w:val="002F04FB"/>
    <w:rsid w:val="002F08FE"/>
    <w:rsid w:val="002F0E4E"/>
    <w:rsid w:val="002F1F9A"/>
    <w:rsid w:val="002F214B"/>
    <w:rsid w:val="002F2B58"/>
    <w:rsid w:val="002F2E05"/>
    <w:rsid w:val="002F2E27"/>
    <w:rsid w:val="002F2E63"/>
    <w:rsid w:val="002F313B"/>
    <w:rsid w:val="002F44D8"/>
    <w:rsid w:val="002F4A59"/>
    <w:rsid w:val="002F4C2F"/>
    <w:rsid w:val="002F4E8A"/>
    <w:rsid w:val="002F4F58"/>
    <w:rsid w:val="002F5030"/>
    <w:rsid w:val="002F59D1"/>
    <w:rsid w:val="002F630F"/>
    <w:rsid w:val="002F69AA"/>
    <w:rsid w:val="002F70BC"/>
    <w:rsid w:val="002F719E"/>
    <w:rsid w:val="002F7417"/>
    <w:rsid w:val="002F7973"/>
    <w:rsid w:val="002F7E42"/>
    <w:rsid w:val="002F7FA5"/>
    <w:rsid w:val="0030038B"/>
    <w:rsid w:val="00300470"/>
    <w:rsid w:val="00301161"/>
    <w:rsid w:val="003015E2"/>
    <w:rsid w:val="00301712"/>
    <w:rsid w:val="00301C3E"/>
    <w:rsid w:val="00301F6B"/>
    <w:rsid w:val="0030219B"/>
    <w:rsid w:val="003027E2"/>
    <w:rsid w:val="00302864"/>
    <w:rsid w:val="00302ACC"/>
    <w:rsid w:val="00302D6A"/>
    <w:rsid w:val="00303069"/>
    <w:rsid w:val="0030328B"/>
    <w:rsid w:val="00303922"/>
    <w:rsid w:val="00303F23"/>
    <w:rsid w:val="003041C3"/>
    <w:rsid w:val="00304522"/>
    <w:rsid w:val="00304CEB"/>
    <w:rsid w:val="00304E5F"/>
    <w:rsid w:val="00304FB3"/>
    <w:rsid w:val="003052D1"/>
    <w:rsid w:val="0030556E"/>
    <w:rsid w:val="00305D15"/>
    <w:rsid w:val="00305FFC"/>
    <w:rsid w:val="00306318"/>
    <w:rsid w:val="0030637C"/>
    <w:rsid w:val="003063D1"/>
    <w:rsid w:val="0030746E"/>
    <w:rsid w:val="003075BB"/>
    <w:rsid w:val="0030788E"/>
    <w:rsid w:val="00307D01"/>
    <w:rsid w:val="00307D55"/>
    <w:rsid w:val="003101A8"/>
    <w:rsid w:val="003103B1"/>
    <w:rsid w:val="0031089F"/>
    <w:rsid w:val="00310AE8"/>
    <w:rsid w:val="0031112E"/>
    <w:rsid w:val="003112FA"/>
    <w:rsid w:val="0031145E"/>
    <w:rsid w:val="00312176"/>
    <w:rsid w:val="00312CCD"/>
    <w:rsid w:val="003134E7"/>
    <w:rsid w:val="0031375E"/>
    <w:rsid w:val="00314877"/>
    <w:rsid w:val="00315173"/>
    <w:rsid w:val="00315571"/>
    <w:rsid w:val="003156E3"/>
    <w:rsid w:val="00315B88"/>
    <w:rsid w:val="00315BE7"/>
    <w:rsid w:val="00315F2A"/>
    <w:rsid w:val="00315F3F"/>
    <w:rsid w:val="0031600B"/>
    <w:rsid w:val="003162E1"/>
    <w:rsid w:val="00316565"/>
    <w:rsid w:val="00316648"/>
    <w:rsid w:val="0031693C"/>
    <w:rsid w:val="00316A2F"/>
    <w:rsid w:val="00316E1A"/>
    <w:rsid w:val="0031730F"/>
    <w:rsid w:val="00320903"/>
    <w:rsid w:val="00321388"/>
    <w:rsid w:val="0032158E"/>
    <w:rsid w:val="003215CA"/>
    <w:rsid w:val="00321A9F"/>
    <w:rsid w:val="00321B15"/>
    <w:rsid w:val="00321C71"/>
    <w:rsid w:val="00322270"/>
    <w:rsid w:val="00322A01"/>
    <w:rsid w:val="00322A85"/>
    <w:rsid w:val="00322FA4"/>
    <w:rsid w:val="0032328B"/>
    <w:rsid w:val="00323361"/>
    <w:rsid w:val="003233B6"/>
    <w:rsid w:val="003242F9"/>
    <w:rsid w:val="00324365"/>
    <w:rsid w:val="00324E04"/>
    <w:rsid w:val="00325054"/>
    <w:rsid w:val="00325319"/>
    <w:rsid w:val="00325F0C"/>
    <w:rsid w:val="0032636A"/>
    <w:rsid w:val="003267B4"/>
    <w:rsid w:val="0032682E"/>
    <w:rsid w:val="00326A83"/>
    <w:rsid w:val="00326B62"/>
    <w:rsid w:val="00326E38"/>
    <w:rsid w:val="0032716D"/>
    <w:rsid w:val="00327C16"/>
    <w:rsid w:val="00327F43"/>
    <w:rsid w:val="0033045C"/>
    <w:rsid w:val="00330E72"/>
    <w:rsid w:val="00330FC7"/>
    <w:rsid w:val="0033112A"/>
    <w:rsid w:val="0033133C"/>
    <w:rsid w:val="00331536"/>
    <w:rsid w:val="0033157E"/>
    <w:rsid w:val="003315A5"/>
    <w:rsid w:val="0033162B"/>
    <w:rsid w:val="0033171D"/>
    <w:rsid w:val="00331891"/>
    <w:rsid w:val="00331B05"/>
    <w:rsid w:val="00331D82"/>
    <w:rsid w:val="00332203"/>
    <w:rsid w:val="003325B7"/>
    <w:rsid w:val="003328D2"/>
    <w:rsid w:val="00332960"/>
    <w:rsid w:val="00332ABA"/>
    <w:rsid w:val="00333588"/>
    <w:rsid w:val="00333B00"/>
    <w:rsid w:val="00333B9B"/>
    <w:rsid w:val="00333E66"/>
    <w:rsid w:val="00334368"/>
    <w:rsid w:val="003343BB"/>
    <w:rsid w:val="00334743"/>
    <w:rsid w:val="0033481D"/>
    <w:rsid w:val="00334899"/>
    <w:rsid w:val="00334B74"/>
    <w:rsid w:val="00334EA9"/>
    <w:rsid w:val="00334FAD"/>
    <w:rsid w:val="00335063"/>
    <w:rsid w:val="00335151"/>
    <w:rsid w:val="003352E8"/>
    <w:rsid w:val="0033579B"/>
    <w:rsid w:val="00335847"/>
    <w:rsid w:val="00335E68"/>
    <w:rsid w:val="00335EB4"/>
    <w:rsid w:val="00335F73"/>
    <w:rsid w:val="00336059"/>
    <w:rsid w:val="00336260"/>
    <w:rsid w:val="003365DA"/>
    <w:rsid w:val="0033662D"/>
    <w:rsid w:val="0033705B"/>
    <w:rsid w:val="00337218"/>
    <w:rsid w:val="003373DE"/>
    <w:rsid w:val="00340E3F"/>
    <w:rsid w:val="0034114F"/>
    <w:rsid w:val="003413E0"/>
    <w:rsid w:val="00341891"/>
    <w:rsid w:val="00341D81"/>
    <w:rsid w:val="00342EE2"/>
    <w:rsid w:val="00343414"/>
    <w:rsid w:val="003443A9"/>
    <w:rsid w:val="00344459"/>
    <w:rsid w:val="0034468E"/>
    <w:rsid w:val="003446A1"/>
    <w:rsid w:val="0034479C"/>
    <w:rsid w:val="003448E2"/>
    <w:rsid w:val="00344BAE"/>
    <w:rsid w:val="00344C19"/>
    <w:rsid w:val="003450BC"/>
    <w:rsid w:val="0034526E"/>
    <w:rsid w:val="003453B0"/>
    <w:rsid w:val="003455B7"/>
    <w:rsid w:val="00345998"/>
    <w:rsid w:val="003459DB"/>
    <w:rsid w:val="00345F6C"/>
    <w:rsid w:val="00346022"/>
    <w:rsid w:val="00346748"/>
    <w:rsid w:val="00346A6A"/>
    <w:rsid w:val="00346AE8"/>
    <w:rsid w:val="00346B73"/>
    <w:rsid w:val="00346ED7"/>
    <w:rsid w:val="00347B2E"/>
    <w:rsid w:val="00347BD4"/>
    <w:rsid w:val="0035011D"/>
    <w:rsid w:val="0035018B"/>
    <w:rsid w:val="0035080B"/>
    <w:rsid w:val="00350E13"/>
    <w:rsid w:val="0035116A"/>
    <w:rsid w:val="00351296"/>
    <w:rsid w:val="00351837"/>
    <w:rsid w:val="00351A33"/>
    <w:rsid w:val="00351B86"/>
    <w:rsid w:val="00351BFC"/>
    <w:rsid w:val="00351EC0"/>
    <w:rsid w:val="00351EF6"/>
    <w:rsid w:val="00352418"/>
    <w:rsid w:val="0035274A"/>
    <w:rsid w:val="0035280B"/>
    <w:rsid w:val="003529A5"/>
    <w:rsid w:val="003532BB"/>
    <w:rsid w:val="003532FB"/>
    <w:rsid w:val="003533E6"/>
    <w:rsid w:val="003535AD"/>
    <w:rsid w:val="003535D7"/>
    <w:rsid w:val="00353B62"/>
    <w:rsid w:val="00353C4E"/>
    <w:rsid w:val="00353D85"/>
    <w:rsid w:val="00354185"/>
    <w:rsid w:val="00354590"/>
    <w:rsid w:val="0035485E"/>
    <w:rsid w:val="00354CE7"/>
    <w:rsid w:val="003555D2"/>
    <w:rsid w:val="003555E2"/>
    <w:rsid w:val="00355C2D"/>
    <w:rsid w:val="00355CDC"/>
    <w:rsid w:val="00355D0F"/>
    <w:rsid w:val="00355F08"/>
    <w:rsid w:val="00355F6B"/>
    <w:rsid w:val="00356025"/>
    <w:rsid w:val="0035602A"/>
    <w:rsid w:val="003563DA"/>
    <w:rsid w:val="0035685F"/>
    <w:rsid w:val="00356C41"/>
    <w:rsid w:val="00356C95"/>
    <w:rsid w:val="00356D81"/>
    <w:rsid w:val="00357298"/>
    <w:rsid w:val="003576EB"/>
    <w:rsid w:val="0035780F"/>
    <w:rsid w:val="00357D71"/>
    <w:rsid w:val="00357F94"/>
    <w:rsid w:val="0036032B"/>
    <w:rsid w:val="003610C7"/>
    <w:rsid w:val="00361232"/>
    <w:rsid w:val="00361BE0"/>
    <w:rsid w:val="00362011"/>
    <w:rsid w:val="0036212B"/>
    <w:rsid w:val="003621F8"/>
    <w:rsid w:val="0036221F"/>
    <w:rsid w:val="00362560"/>
    <w:rsid w:val="003629F2"/>
    <w:rsid w:val="00362D7D"/>
    <w:rsid w:val="00362E2C"/>
    <w:rsid w:val="00362FB6"/>
    <w:rsid w:val="0036383F"/>
    <w:rsid w:val="00363849"/>
    <w:rsid w:val="00364E62"/>
    <w:rsid w:val="00364F40"/>
    <w:rsid w:val="00364F93"/>
    <w:rsid w:val="00365596"/>
    <w:rsid w:val="003658AC"/>
    <w:rsid w:val="00365EC0"/>
    <w:rsid w:val="003666B4"/>
    <w:rsid w:val="003666D9"/>
    <w:rsid w:val="003667E2"/>
    <w:rsid w:val="00366969"/>
    <w:rsid w:val="00366B1C"/>
    <w:rsid w:val="00366BA7"/>
    <w:rsid w:val="00366F5C"/>
    <w:rsid w:val="00367117"/>
    <w:rsid w:val="003675A5"/>
    <w:rsid w:val="00367A1D"/>
    <w:rsid w:val="00370053"/>
    <w:rsid w:val="00370348"/>
    <w:rsid w:val="00370665"/>
    <w:rsid w:val="0037071F"/>
    <w:rsid w:val="00370BAB"/>
    <w:rsid w:val="00370D0D"/>
    <w:rsid w:val="00371748"/>
    <w:rsid w:val="003717F1"/>
    <w:rsid w:val="0037189B"/>
    <w:rsid w:val="00371987"/>
    <w:rsid w:val="00371B61"/>
    <w:rsid w:val="00371D08"/>
    <w:rsid w:val="00371E52"/>
    <w:rsid w:val="00372238"/>
    <w:rsid w:val="0037225D"/>
    <w:rsid w:val="003723DC"/>
    <w:rsid w:val="00372ADA"/>
    <w:rsid w:val="00372E02"/>
    <w:rsid w:val="0037324F"/>
    <w:rsid w:val="00373610"/>
    <w:rsid w:val="0037387D"/>
    <w:rsid w:val="00373C84"/>
    <w:rsid w:val="00374211"/>
    <w:rsid w:val="003748F2"/>
    <w:rsid w:val="00374A00"/>
    <w:rsid w:val="00374A83"/>
    <w:rsid w:val="00374AA0"/>
    <w:rsid w:val="00374C81"/>
    <w:rsid w:val="00374D6C"/>
    <w:rsid w:val="00374FAA"/>
    <w:rsid w:val="00375396"/>
    <w:rsid w:val="00375830"/>
    <w:rsid w:val="00375A35"/>
    <w:rsid w:val="00375E41"/>
    <w:rsid w:val="00375EDB"/>
    <w:rsid w:val="0037605D"/>
    <w:rsid w:val="003760EB"/>
    <w:rsid w:val="00376340"/>
    <w:rsid w:val="003766A1"/>
    <w:rsid w:val="00376B81"/>
    <w:rsid w:val="00376F71"/>
    <w:rsid w:val="00377021"/>
    <w:rsid w:val="0037706D"/>
    <w:rsid w:val="003771E1"/>
    <w:rsid w:val="0037747A"/>
    <w:rsid w:val="00377675"/>
    <w:rsid w:val="003778CB"/>
    <w:rsid w:val="003779D4"/>
    <w:rsid w:val="00377A3A"/>
    <w:rsid w:val="00377DC9"/>
    <w:rsid w:val="0038004E"/>
    <w:rsid w:val="003801F8"/>
    <w:rsid w:val="003806B4"/>
    <w:rsid w:val="00380D69"/>
    <w:rsid w:val="00380F1F"/>
    <w:rsid w:val="00381245"/>
    <w:rsid w:val="00381444"/>
    <w:rsid w:val="003816BB"/>
    <w:rsid w:val="00381C1B"/>
    <w:rsid w:val="00381D07"/>
    <w:rsid w:val="00382458"/>
    <w:rsid w:val="00382994"/>
    <w:rsid w:val="00382CDF"/>
    <w:rsid w:val="00382F37"/>
    <w:rsid w:val="00383300"/>
    <w:rsid w:val="003835C7"/>
    <w:rsid w:val="003837EC"/>
    <w:rsid w:val="0038395A"/>
    <w:rsid w:val="0038396B"/>
    <w:rsid w:val="00384122"/>
    <w:rsid w:val="0038438C"/>
    <w:rsid w:val="003845A4"/>
    <w:rsid w:val="00384607"/>
    <w:rsid w:val="00384CBE"/>
    <w:rsid w:val="00384EAF"/>
    <w:rsid w:val="00384F13"/>
    <w:rsid w:val="00385585"/>
    <w:rsid w:val="0038580C"/>
    <w:rsid w:val="00385DD7"/>
    <w:rsid w:val="00385E32"/>
    <w:rsid w:val="00385E52"/>
    <w:rsid w:val="00386514"/>
    <w:rsid w:val="0038697F"/>
    <w:rsid w:val="00386AD9"/>
    <w:rsid w:val="00387AF8"/>
    <w:rsid w:val="00387BD6"/>
    <w:rsid w:val="00387D66"/>
    <w:rsid w:val="003901C6"/>
    <w:rsid w:val="00390494"/>
    <w:rsid w:val="003904A3"/>
    <w:rsid w:val="00390A31"/>
    <w:rsid w:val="00390E64"/>
    <w:rsid w:val="00391488"/>
    <w:rsid w:val="00391C53"/>
    <w:rsid w:val="00391D8E"/>
    <w:rsid w:val="00391F89"/>
    <w:rsid w:val="0039259A"/>
    <w:rsid w:val="00392FA9"/>
    <w:rsid w:val="00393038"/>
    <w:rsid w:val="00393B72"/>
    <w:rsid w:val="00393CAC"/>
    <w:rsid w:val="00394162"/>
    <w:rsid w:val="0039432B"/>
    <w:rsid w:val="0039465B"/>
    <w:rsid w:val="00394A52"/>
    <w:rsid w:val="00394A78"/>
    <w:rsid w:val="00394C04"/>
    <w:rsid w:val="003952C4"/>
    <w:rsid w:val="003956E3"/>
    <w:rsid w:val="003957E6"/>
    <w:rsid w:val="00395A12"/>
    <w:rsid w:val="00395AB0"/>
    <w:rsid w:val="0039740D"/>
    <w:rsid w:val="0039756A"/>
    <w:rsid w:val="003976A0"/>
    <w:rsid w:val="003977E1"/>
    <w:rsid w:val="00397867"/>
    <w:rsid w:val="00397CD4"/>
    <w:rsid w:val="00397E88"/>
    <w:rsid w:val="003A0003"/>
    <w:rsid w:val="003A00F7"/>
    <w:rsid w:val="003A0164"/>
    <w:rsid w:val="003A0863"/>
    <w:rsid w:val="003A087C"/>
    <w:rsid w:val="003A0E35"/>
    <w:rsid w:val="003A0FBC"/>
    <w:rsid w:val="003A126D"/>
    <w:rsid w:val="003A12A8"/>
    <w:rsid w:val="003A1AEC"/>
    <w:rsid w:val="003A1D3B"/>
    <w:rsid w:val="003A29DD"/>
    <w:rsid w:val="003A3296"/>
    <w:rsid w:val="003A33E5"/>
    <w:rsid w:val="003A3567"/>
    <w:rsid w:val="003A39FF"/>
    <w:rsid w:val="003A3ABE"/>
    <w:rsid w:val="003A3E10"/>
    <w:rsid w:val="003A3FD3"/>
    <w:rsid w:val="003A5B88"/>
    <w:rsid w:val="003A633F"/>
    <w:rsid w:val="003A6DC9"/>
    <w:rsid w:val="003A6F1F"/>
    <w:rsid w:val="003A75F5"/>
    <w:rsid w:val="003A7655"/>
    <w:rsid w:val="003A7681"/>
    <w:rsid w:val="003A7B31"/>
    <w:rsid w:val="003A7CD2"/>
    <w:rsid w:val="003A7EB0"/>
    <w:rsid w:val="003B007C"/>
    <w:rsid w:val="003B0922"/>
    <w:rsid w:val="003B0C2E"/>
    <w:rsid w:val="003B0E02"/>
    <w:rsid w:val="003B0E42"/>
    <w:rsid w:val="003B0FBD"/>
    <w:rsid w:val="003B14B5"/>
    <w:rsid w:val="003B176A"/>
    <w:rsid w:val="003B187D"/>
    <w:rsid w:val="003B19BA"/>
    <w:rsid w:val="003B1A57"/>
    <w:rsid w:val="003B1BE6"/>
    <w:rsid w:val="003B278A"/>
    <w:rsid w:val="003B2F40"/>
    <w:rsid w:val="003B2F65"/>
    <w:rsid w:val="003B31C7"/>
    <w:rsid w:val="003B35F0"/>
    <w:rsid w:val="003B3C25"/>
    <w:rsid w:val="003B3E1B"/>
    <w:rsid w:val="003B47FC"/>
    <w:rsid w:val="003B51DD"/>
    <w:rsid w:val="003B5345"/>
    <w:rsid w:val="003B5BD7"/>
    <w:rsid w:val="003B64BE"/>
    <w:rsid w:val="003B67FF"/>
    <w:rsid w:val="003B6FE4"/>
    <w:rsid w:val="003B720F"/>
    <w:rsid w:val="003B722F"/>
    <w:rsid w:val="003B7626"/>
    <w:rsid w:val="003B7816"/>
    <w:rsid w:val="003B7A13"/>
    <w:rsid w:val="003B7A21"/>
    <w:rsid w:val="003B7CCD"/>
    <w:rsid w:val="003B7EF0"/>
    <w:rsid w:val="003C07CE"/>
    <w:rsid w:val="003C0AE2"/>
    <w:rsid w:val="003C0E3C"/>
    <w:rsid w:val="003C10DD"/>
    <w:rsid w:val="003C137A"/>
    <w:rsid w:val="003C14ED"/>
    <w:rsid w:val="003C159E"/>
    <w:rsid w:val="003C1BB7"/>
    <w:rsid w:val="003C21C3"/>
    <w:rsid w:val="003C254D"/>
    <w:rsid w:val="003C27DA"/>
    <w:rsid w:val="003C2A3D"/>
    <w:rsid w:val="003C2D2B"/>
    <w:rsid w:val="003C321F"/>
    <w:rsid w:val="003C3C7B"/>
    <w:rsid w:val="003C3EF2"/>
    <w:rsid w:val="003C4016"/>
    <w:rsid w:val="003C42E5"/>
    <w:rsid w:val="003C4838"/>
    <w:rsid w:val="003C49B1"/>
    <w:rsid w:val="003C4B92"/>
    <w:rsid w:val="003C4F82"/>
    <w:rsid w:val="003C552E"/>
    <w:rsid w:val="003C57FB"/>
    <w:rsid w:val="003C581E"/>
    <w:rsid w:val="003C5B75"/>
    <w:rsid w:val="003C64F1"/>
    <w:rsid w:val="003C6A3F"/>
    <w:rsid w:val="003C6A48"/>
    <w:rsid w:val="003C6D9B"/>
    <w:rsid w:val="003C6FA7"/>
    <w:rsid w:val="003C7294"/>
    <w:rsid w:val="003C77CE"/>
    <w:rsid w:val="003D02D2"/>
    <w:rsid w:val="003D0420"/>
    <w:rsid w:val="003D05E6"/>
    <w:rsid w:val="003D07A9"/>
    <w:rsid w:val="003D0B2E"/>
    <w:rsid w:val="003D0FA5"/>
    <w:rsid w:val="003D1E85"/>
    <w:rsid w:val="003D1F48"/>
    <w:rsid w:val="003D2EC4"/>
    <w:rsid w:val="003D39D1"/>
    <w:rsid w:val="003D39ED"/>
    <w:rsid w:val="003D3CC0"/>
    <w:rsid w:val="003D4183"/>
    <w:rsid w:val="003D41BE"/>
    <w:rsid w:val="003D46EB"/>
    <w:rsid w:val="003D4E8C"/>
    <w:rsid w:val="003D56E0"/>
    <w:rsid w:val="003D5B7F"/>
    <w:rsid w:val="003D5F75"/>
    <w:rsid w:val="003D61D5"/>
    <w:rsid w:val="003D710F"/>
    <w:rsid w:val="003D7562"/>
    <w:rsid w:val="003D76FE"/>
    <w:rsid w:val="003D78A1"/>
    <w:rsid w:val="003D78E4"/>
    <w:rsid w:val="003D7B05"/>
    <w:rsid w:val="003E07BA"/>
    <w:rsid w:val="003E0B95"/>
    <w:rsid w:val="003E108E"/>
    <w:rsid w:val="003E1688"/>
    <w:rsid w:val="003E1701"/>
    <w:rsid w:val="003E1751"/>
    <w:rsid w:val="003E17F9"/>
    <w:rsid w:val="003E1AE3"/>
    <w:rsid w:val="003E1D16"/>
    <w:rsid w:val="003E1E42"/>
    <w:rsid w:val="003E2436"/>
    <w:rsid w:val="003E2798"/>
    <w:rsid w:val="003E2E5C"/>
    <w:rsid w:val="003E3212"/>
    <w:rsid w:val="003E37E1"/>
    <w:rsid w:val="003E3909"/>
    <w:rsid w:val="003E444E"/>
    <w:rsid w:val="003E45F4"/>
    <w:rsid w:val="003E45F6"/>
    <w:rsid w:val="003E4611"/>
    <w:rsid w:val="003E47C2"/>
    <w:rsid w:val="003E4959"/>
    <w:rsid w:val="003E4F4B"/>
    <w:rsid w:val="003E546F"/>
    <w:rsid w:val="003E54F9"/>
    <w:rsid w:val="003E57C6"/>
    <w:rsid w:val="003E5933"/>
    <w:rsid w:val="003E5B1F"/>
    <w:rsid w:val="003E5F63"/>
    <w:rsid w:val="003E6895"/>
    <w:rsid w:val="003E689C"/>
    <w:rsid w:val="003E6D51"/>
    <w:rsid w:val="003E6EF3"/>
    <w:rsid w:val="003E7048"/>
    <w:rsid w:val="003E728E"/>
    <w:rsid w:val="003E7C59"/>
    <w:rsid w:val="003F0397"/>
    <w:rsid w:val="003F06BB"/>
    <w:rsid w:val="003F08EF"/>
    <w:rsid w:val="003F18E5"/>
    <w:rsid w:val="003F1ACF"/>
    <w:rsid w:val="003F1B09"/>
    <w:rsid w:val="003F1D36"/>
    <w:rsid w:val="003F2187"/>
    <w:rsid w:val="003F24FC"/>
    <w:rsid w:val="003F251D"/>
    <w:rsid w:val="003F2641"/>
    <w:rsid w:val="003F342B"/>
    <w:rsid w:val="003F387A"/>
    <w:rsid w:val="003F3960"/>
    <w:rsid w:val="003F3C02"/>
    <w:rsid w:val="003F3C69"/>
    <w:rsid w:val="003F3E4C"/>
    <w:rsid w:val="003F3E70"/>
    <w:rsid w:val="003F4015"/>
    <w:rsid w:val="003F41FF"/>
    <w:rsid w:val="003F4370"/>
    <w:rsid w:val="003F4845"/>
    <w:rsid w:val="003F48E3"/>
    <w:rsid w:val="003F4BF3"/>
    <w:rsid w:val="003F4D34"/>
    <w:rsid w:val="003F4D55"/>
    <w:rsid w:val="003F4EB9"/>
    <w:rsid w:val="003F5468"/>
    <w:rsid w:val="003F57D3"/>
    <w:rsid w:val="003F58BD"/>
    <w:rsid w:val="003F59DC"/>
    <w:rsid w:val="003F5A03"/>
    <w:rsid w:val="003F5D2B"/>
    <w:rsid w:val="003F5E0D"/>
    <w:rsid w:val="003F5F6A"/>
    <w:rsid w:val="003F5F77"/>
    <w:rsid w:val="003F62D9"/>
    <w:rsid w:val="003F6311"/>
    <w:rsid w:val="003F66C5"/>
    <w:rsid w:val="003F6ABE"/>
    <w:rsid w:val="003F7761"/>
    <w:rsid w:val="003F7790"/>
    <w:rsid w:val="003F7F03"/>
    <w:rsid w:val="003F7FC4"/>
    <w:rsid w:val="00400AE8"/>
    <w:rsid w:val="00400C60"/>
    <w:rsid w:val="00400DD9"/>
    <w:rsid w:val="00400EE3"/>
    <w:rsid w:val="00401249"/>
    <w:rsid w:val="0040160B"/>
    <w:rsid w:val="00401843"/>
    <w:rsid w:val="00401E75"/>
    <w:rsid w:val="0040226A"/>
    <w:rsid w:val="00402501"/>
    <w:rsid w:val="0040251D"/>
    <w:rsid w:val="00402699"/>
    <w:rsid w:val="0040272E"/>
    <w:rsid w:val="004027A8"/>
    <w:rsid w:val="004034E3"/>
    <w:rsid w:val="00403BE2"/>
    <w:rsid w:val="00403D0E"/>
    <w:rsid w:val="004043EF"/>
    <w:rsid w:val="00404809"/>
    <w:rsid w:val="00404E8A"/>
    <w:rsid w:val="00405714"/>
    <w:rsid w:val="00405B69"/>
    <w:rsid w:val="00405F0F"/>
    <w:rsid w:val="00405F7E"/>
    <w:rsid w:val="004062CE"/>
    <w:rsid w:val="00406757"/>
    <w:rsid w:val="00406C64"/>
    <w:rsid w:val="00407191"/>
    <w:rsid w:val="004072E7"/>
    <w:rsid w:val="0040794D"/>
    <w:rsid w:val="00407C61"/>
    <w:rsid w:val="00407EAA"/>
    <w:rsid w:val="00407F85"/>
    <w:rsid w:val="00410476"/>
    <w:rsid w:val="0041096E"/>
    <w:rsid w:val="00410BAF"/>
    <w:rsid w:val="00410F31"/>
    <w:rsid w:val="00411952"/>
    <w:rsid w:val="00411C75"/>
    <w:rsid w:val="0041283C"/>
    <w:rsid w:val="00412DB1"/>
    <w:rsid w:val="00412F7F"/>
    <w:rsid w:val="004131A1"/>
    <w:rsid w:val="00413726"/>
    <w:rsid w:val="00413746"/>
    <w:rsid w:val="004137B0"/>
    <w:rsid w:val="00413BDD"/>
    <w:rsid w:val="00413E71"/>
    <w:rsid w:val="004142D1"/>
    <w:rsid w:val="004147D0"/>
    <w:rsid w:val="00414DB0"/>
    <w:rsid w:val="00414DDA"/>
    <w:rsid w:val="00414E7C"/>
    <w:rsid w:val="00415051"/>
    <w:rsid w:val="00415266"/>
    <w:rsid w:val="0041532B"/>
    <w:rsid w:val="00415372"/>
    <w:rsid w:val="00415521"/>
    <w:rsid w:val="004157A2"/>
    <w:rsid w:val="004158AF"/>
    <w:rsid w:val="00415C30"/>
    <w:rsid w:val="00415E4B"/>
    <w:rsid w:val="00415EA2"/>
    <w:rsid w:val="00415EA4"/>
    <w:rsid w:val="00416475"/>
    <w:rsid w:val="004164F7"/>
    <w:rsid w:val="004166C0"/>
    <w:rsid w:val="004167B3"/>
    <w:rsid w:val="00416A99"/>
    <w:rsid w:val="00416EE9"/>
    <w:rsid w:val="00416FA9"/>
    <w:rsid w:val="00417126"/>
    <w:rsid w:val="00417240"/>
    <w:rsid w:val="00417457"/>
    <w:rsid w:val="004175C5"/>
    <w:rsid w:val="00417624"/>
    <w:rsid w:val="00417FEE"/>
    <w:rsid w:val="00420ABD"/>
    <w:rsid w:val="00420C9B"/>
    <w:rsid w:val="00420D94"/>
    <w:rsid w:val="00420E2E"/>
    <w:rsid w:val="004214CD"/>
    <w:rsid w:val="00421502"/>
    <w:rsid w:val="00421A18"/>
    <w:rsid w:val="004228D1"/>
    <w:rsid w:val="00422C79"/>
    <w:rsid w:val="00422E87"/>
    <w:rsid w:val="00423280"/>
    <w:rsid w:val="004232A3"/>
    <w:rsid w:val="00423711"/>
    <w:rsid w:val="00423771"/>
    <w:rsid w:val="00423929"/>
    <w:rsid w:val="00423F33"/>
    <w:rsid w:val="004241E7"/>
    <w:rsid w:val="00424304"/>
    <w:rsid w:val="00424356"/>
    <w:rsid w:val="0042477E"/>
    <w:rsid w:val="00424AD2"/>
    <w:rsid w:val="00425CD3"/>
    <w:rsid w:val="00425CF0"/>
    <w:rsid w:val="00425E08"/>
    <w:rsid w:val="00425FD4"/>
    <w:rsid w:val="004260DA"/>
    <w:rsid w:val="00426765"/>
    <w:rsid w:val="004269FD"/>
    <w:rsid w:val="00427582"/>
    <w:rsid w:val="00427600"/>
    <w:rsid w:val="0042766C"/>
    <w:rsid w:val="00427E70"/>
    <w:rsid w:val="00427EF4"/>
    <w:rsid w:val="00427FF0"/>
    <w:rsid w:val="004302EE"/>
    <w:rsid w:val="0043053F"/>
    <w:rsid w:val="00430579"/>
    <w:rsid w:val="00430650"/>
    <w:rsid w:val="0043081C"/>
    <w:rsid w:val="00430999"/>
    <w:rsid w:val="0043099B"/>
    <w:rsid w:val="00430A54"/>
    <w:rsid w:val="00430B02"/>
    <w:rsid w:val="0043100B"/>
    <w:rsid w:val="004315CE"/>
    <w:rsid w:val="00431E41"/>
    <w:rsid w:val="00431E44"/>
    <w:rsid w:val="00431F99"/>
    <w:rsid w:val="00432335"/>
    <w:rsid w:val="0043276C"/>
    <w:rsid w:val="00432D3C"/>
    <w:rsid w:val="00433010"/>
    <w:rsid w:val="0043358B"/>
    <w:rsid w:val="004335BA"/>
    <w:rsid w:val="00433B48"/>
    <w:rsid w:val="00433D0C"/>
    <w:rsid w:val="00434280"/>
    <w:rsid w:val="004343C1"/>
    <w:rsid w:val="0043489F"/>
    <w:rsid w:val="00434AC4"/>
    <w:rsid w:val="00434EF3"/>
    <w:rsid w:val="00435257"/>
    <w:rsid w:val="00435630"/>
    <w:rsid w:val="0043573E"/>
    <w:rsid w:val="004357E6"/>
    <w:rsid w:val="004359B4"/>
    <w:rsid w:val="004359F1"/>
    <w:rsid w:val="00435DBF"/>
    <w:rsid w:val="00435E64"/>
    <w:rsid w:val="00436190"/>
    <w:rsid w:val="0043641F"/>
    <w:rsid w:val="00436823"/>
    <w:rsid w:val="00436A63"/>
    <w:rsid w:val="0043723F"/>
    <w:rsid w:val="00437632"/>
    <w:rsid w:val="0043771D"/>
    <w:rsid w:val="004377BC"/>
    <w:rsid w:val="00437976"/>
    <w:rsid w:val="00440357"/>
    <w:rsid w:val="0044087B"/>
    <w:rsid w:val="00440AB2"/>
    <w:rsid w:val="00440C56"/>
    <w:rsid w:val="00441460"/>
    <w:rsid w:val="00441A49"/>
    <w:rsid w:val="00441CBF"/>
    <w:rsid w:val="0044217F"/>
    <w:rsid w:val="004422E6"/>
    <w:rsid w:val="004424BC"/>
    <w:rsid w:val="00442BAC"/>
    <w:rsid w:val="00442C22"/>
    <w:rsid w:val="00443557"/>
    <w:rsid w:val="00443577"/>
    <w:rsid w:val="00443A4B"/>
    <w:rsid w:val="0044474C"/>
    <w:rsid w:val="00444A13"/>
    <w:rsid w:val="00444ADF"/>
    <w:rsid w:val="00444B51"/>
    <w:rsid w:val="00444E3F"/>
    <w:rsid w:val="004450F8"/>
    <w:rsid w:val="00445BA0"/>
    <w:rsid w:val="00445CD6"/>
    <w:rsid w:val="004460B5"/>
    <w:rsid w:val="004461CE"/>
    <w:rsid w:val="0044673F"/>
    <w:rsid w:val="0044699D"/>
    <w:rsid w:val="00447062"/>
    <w:rsid w:val="004470BA"/>
    <w:rsid w:val="0044720B"/>
    <w:rsid w:val="004476DC"/>
    <w:rsid w:val="00447F47"/>
    <w:rsid w:val="00450882"/>
    <w:rsid w:val="00450BB4"/>
    <w:rsid w:val="00450DAA"/>
    <w:rsid w:val="0045101C"/>
    <w:rsid w:val="004514D0"/>
    <w:rsid w:val="004515CE"/>
    <w:rsid w:val="0045165C"/>
    <w:rsid w:val="004520AF"/>
    <w:rsid w:val="00453191"/>
    <w:rsid w:val="00453760"/>
    <w:rsid w:val="00453823"/>
    <w:rsid w:val="00453926"/>
    <w:rsid w:val="00453962"/>
    <w:rsid w:val="004539AB"/>
    <w:rsid w:val="004539B2"/>
    <w:rsid w:val="00453B4A"/>
    <w:rsid w:val="00453B81"/>
    <w:rsid w:val="00453C9C"/>
    <w:rsid w:val="00453F53"/>
    <w:rsid w:val="004547CF"/>
    <w:rsid w:val="004548E0"/>
    <w:rsid w:val="00454DF5"/>
    <w:rsid w:val="00455564"/>
    <w:rsid w:val="00455724"/>
    <w:rsid w:val="00455781"/>
    <w:rsid w:val="00455907"/>
    <w:rsid w:val="00455985"/>
    <w:rsid w:val="00455B4E"/>
    <w:rsid w:val="00455E81"/>
    <w:rsid w:val="00455FD2"/>
    <w:rsid w:val="0045624B"/>
    <w:rsid w:val="00456318"/>
    <w:rsid w:val="00456D91"/>
    <w:rsid w:val="00456F7D"/>
    <w:rsid w:val="004574F5"/>
    <w:rsid w:val="004575A6"/>
    <w:rsid w:val="0045775C"/>
    <w:rsid w:val="00457BB8"/>
    <w:rsid w:val="00457C2E"/>
    <w:rsid w:val="0046023C"/>
    <w:rsid w:val="00460642"/>
    <w:rsid w:val="0046075F"/>
    <w:rsid w:val="00460A48"/>
    <w:rsid w:val="00460E10"/>
    <w:rsid w:val="00460F8F"/>
    <w:rsid w:val="00461981"/>
    <w:rsid w:val="004620DB"/>
    <w:rsid w:val="004621CC"/>
    <w:rsid w:val="00462297"/>
    <w:rsid w:val="004623D1"/>
    <w:rsid w:val="00462B5F"/>
    <w:rsid w:val="00462C44"/>
    <w:rsid w:val="004631E5"/>
    <w:rsid w:val="00463406"/>
    <w:rsid w:val="004634B3"/>
    <w:rsid w:val="004638FF"/>
    <w:rsid w:val="00463DF5"/>
    <w:rsid w:val="0046471C"/>
    <w:rsid w:val="00464913"/>
    <w:rsid w:val="00464977"/>
    <w:rsid w:val="00464AF7"/>
    <w:rsid w:val="00464D3C"/>
    <w:rsid w:val="004657ED"/>
    <w:rsid w:val="004657FD"/>
    <w:rsid w:val="00465908"/>
    <w:rsid w:val="0046595B"/>
    <w:rsid w:val="00466159"/>
    <w:rsid w:val="0046669B"/>
    <w:rsid w:val="00466832"/>
    <w:rsid w:val="00466A43"/>
    <w:rsid w:val="00466B6E"/>
    <w:rsid w:val="00466ED1"/>
    <w:rsid w:val="00466F95"/>
    <w:rsid w:val="00466FD2"/>
    <w:rsid w:val="004674D0"/>
    <w:rsid w:val="0046756E"/>
    <w:rsid w:val="00470038"/>
    <w:rsid w:val="00470185"/>
    <w:rsid w:val="004707DF"/>
    <w:rsid w:val="004708F3"/>
    <w:rsid w:val="0047091D"/>
    <w:rsid w:val="00470945"/>
    <w:rsid w:val="0047147E"/>
    <w:rsid w:val="004717CF"/>
    <w:rsid w:val="00471A0E"/>
    <w:rsid w:val="00471A8B"/>
    <w:rsid w:val="00471B95"/>
    <w:rsid w:val="00471BEB"/>
    <w:rsid w:val="00471C23"/>
    <w:rsid w:val="00471C63"/>
    <w:rsid w:val="00472085"/>
    <w:rsid w:val="004726CE"/>
    <w:rsid w:val="00472717"/>
    <w:rsid w:val="00472ACA"/>
    <w:rsid w:val="00472F7A"/>
    <w:rsid w:val="0047336E"/>
    <w:rsid w:val="004735DC"/>
    <w:rsid w:val="00473B5A"/>
    <w:rsid w:val="00473B80"/>
    <w:rsid w:val="004740F2"/>
    <w:rsid w:val="004747F3"/>
    <w:rsid w:val="00474A40"/>
    <w:rsid w:val="00475045"/>
    <w:rsid w:val="00475115"/>
    <w:rsid w:val="004753AE"/>
    <w:rsid w:val="004754C2"/>
    <w:rsid w:val="004758C0"/>
    <w:rsid w:val="00475954"/>
    <w:rsid w:val="00475B9B"/>
    <w:rsid w:val="00475FA2"/>
    <w:rsid w:val="0047618B"/>
    <w:rsid w:val="00476288"/>
    <w:rsid w:val="004764B6"/>
    <w:rsid w:val="0047675F"/>
    <w:rsid w:val="004770EE"/>
    <w:rsid w:val="004776CA"/>
    <w:rsid w:val="00477784"/>
    <w:rsid w:val="004778E7"/>
    <w:rsid w:val="00477FCD"/>
    <w:rsid w:val="00480304"/>
    <w:rsid w:val="00481398"/>
    <w:rsid w:val="00482A2E"/>
    <w:rsid w:val="00482AE4"/>
    <w:rsid w:val="00482F55"/>
    <w:rsid w:val="004830E6"/>
    <w:rsid w:val="00483101"/>
    <w:rsid w:val="00483303"/>
    <w:rsid w:val="00483523"/>
    <w:rsid w:val="00483805"/>
    <w:rsid w:val="00483AE1"/>
    <w:rsid w:val="004841CE"/>
    <w:rsid w:val="004842F4"/>
    <w:rsid w:val="00484574"/>
    <w:rsid w:val="0048513A"/>
    <w:rsid w:val="004851BD"/>
    <w:rsid w:val="004852FC"/>
    <w:rsid w:val="0048557D"/>
    <w:rsid w:val="00485677"/>
    <w:rsid w:val="00485848"/>
    <w:rsid w:val="00485857"/>
    <w:rsid w:val="00485B51"/>
    <w:rsid w:val="00486272"/>
    <w:rsid w:val="00486C12"/>
    <w:rsid w:val="004876EB"/>
    <w:rsid w:val="00487A95"/>
    <w:rsid w:val="00487B72"/>
    <w:rsid w:val="00487CEA"/>
    <w:rsid w:val="00487F2A"/>
    <w:rsid w:val="00487F75"/>
    <w:rsid w:val="0049046A"/>
    <w:rsid w:val="0049050A"/>
    <w:rsid w:val="0049053C"/>
    <w:rsid w:val="004907C7"/>
    <w:rsid w:val="004908B0"/>
    <w:rsid w:val="00490B38"/>
    <w:rsid w:val="00490C0C"/>
    <w:rsid w:val="00490F30"/>
    <w:rsid w:val="0049102C"/>
    <w:rsid w:val="004913D3"/>
    <w:rsid w:val="00491513"/>
    <w:rsid w:val="004915E4"/>
    <w:rsid w:val="00491FF9"/>
    <w:rsid w:val="004921CE"/>
    <w:rsid w:val="004926DC"/>
    <w:rsid w:val="00492C04"/>
    <w:rsid w:val="00492C87"/>
    <w:rsid w:val="00492CF3"/>
    <w:rsid w:val="0049310D"/>
    <w:rsid w:val="0049323F"/>
    <w:rsid w:val="00493917"/>
    <w:rsid w:val="00493945"/>
    <w:rsid w:val="00493B1E"/>
    <w:rsid w:val="00493DF1"/>
    <w:rsid w:val="00493EF8"/>
    <w:rsid w:val="004949DF"/>
    <w:rsid w:val="0049611A"/>
    <w:rsid w:val="004961BD"/>
    <w:rsid w:val="0049630B"/>
    <w:rsid w:val="00496665"/>
    <w:rsid w:val="004970AE"/>
    <w:rsid w:val="00497F27"/>
    <w:rsid w:val="004A0137"/>
    <w:rsid w:val="004A0BCF"/>
    <w:rsid w:val="004A0CA0"/>
    <w:rsid w:val="004A0DEC"/>
    <w:rsid w:val="004A1042"/>
    <w:rsid w:val="004A15BC"/>
    <w:rsid w:val="004A1812"/>
    <w:rsid w:val="004A199A"/>
    <w:rsid w:val="004A19B3"/>
    <w:rsid w:val="004A1ECB"/>
    <w:rsid w:val="004A1FDA"/>
    <w:rsid w:val="004A21D5"/>
    <w:rsid w:val="004A28BB"/>
    <w:rsid w:val="004A3665"/>
    <w:rsid w:val="004A3CA1"/>
    <w:rsid w:val="004A3EBD"/>
    <w:rsid w:val="004A43E3"/>
    <w:rsid w:val="004A4450"/>
    <w:rsid w:val="004A4DA4"/>
    <w:rsid w:val="004A4E4E"/>
    <w:rsid w:val="004A5C15"/>
    <w:rsid w:val="004A5D3D"/>
    <w:rsid w:val="004A5E55"/>
    <w:rsid w:val="004A6049"/>
    <w:rsid w:val="004A6355"/>
    <w:rsid w:val="004A6433"/>
    <w:rsid w:val="004A6478"/>
    <w:rsid w:val="004A64E6"/>
    <w:rsid w:val="004A65C9"/>
    <w:rsid w:val="004A679A"/>
    <w:rsid w:val="004A6D62"/>
    <w:rsid w:val="004A6EFC"/>
    <w:rsid w:val="004A70F9"/>
    <w:rsid w:val="004A7430"/>
    <w:rsid w:val="004A7593"/>
    <w:rsid w:val="004A7639"/>
    <w:rsid w:val="004A7B39"/>
    <w:rsid w:val="004A7DD4"/>
    <w:rsid w:val="004A7EBE"/>
    <w:rsid w:val="004B0276"/>
    <w:rsid w:val="004B0278"/>
    <w:rsid w:val="004B07BB"/>
    <w:rsid w:val="004B08A0"/>
    <w:rsid w:val="004B09C1"/>
    <w:rsid w:val="004B0B41"/>
    <w:rsid w:val="004B0DE9"/>
    <w:rsid w:val="004B1004"/>
    <w:rsid w:val="004B1351"/>
    <w:rsid w:val="004B1387"/>
    <w:rsid w:val="004B1681"/>
    <w:rsid w:val="004B17E2"/>
    <w:rsid w:val="004B18B5"/>
    <w:rsid w:val="004B1D51"/>
    <w:rsid w:val="004B20A0"/>
    <w:rsid w:val="004B2445"/>
    <w:rsid w:val="004B2B1D"/>
    <w:rsid w:val="004B2FBF"/>
    <w:rsid w:val="004B2FD2"/>
    <w:rsid w:val="004B3300"/>
    <w:rsid w:val="004B37E1"/>
    <w:rsid w:val="004B3A84"/>
    <w:rsid w:val="004B3B4F"/>
    <w:rsid w:val="004B3E76"/>
    <w:rsid w:val="004B4069"/>
    <w:rsid w:val="004B431C"/>
    <w:rsid w:val="004B482B"/>
    <w:rsid w:val="004B494D"/>
    <w:rsid w:val="004B4A51"/>
    <w:rsid w:val="004B4F8A"/>
    <w:rsid w:val="004B5032"/>
    <w:rsid w:val="004B50D2"/>
    <w:rsid w:val="004B52CC"/>
    <w:rsid w:val="004B57AB"/>
    <w:rsid w:val="004B5822"/>
    <w:rsid w:val="004B5DE8"/>
    <w:rsid w:val="004B602C"/>
    <w:rsid w:val="004B64AE"/>
    <w:rsid w:val="004B6573"/>
    <w:rsid w:val="004B65E0"/>
    <w:rsid w:val="004B7CA1"/>
    <w:rsid w:val="004B7D3C"/>
    <w:rsid w:val="004B7EFA"/>
    <w:rsid w:val="004B7FFE"/>
    <w:rsid w:val="004C0104"/>
    <w:rsid w:val="004C04CA"/>
    <w:rsid w:val="004C05AA"/>
    <w:rsid w:val="004C0C79"/>
    <w:rsid w:val="004C1A7B"/>
    <w:rsid w:val="004C1CA5"/>
    <w:rsid w:val="004C1CFA"/>
    <w:rsid w:val="004C1DF1"/>
    <w:rsid w:val="004C1E31"/>
    <w:rsid w:val="004C2039"/>
    <w:rsid w:val="004C2051"/>
    <w:rsid w:val="004C256F"/>
    <w:rsid w:val="004C2713"/>
    <w:rsid w:val="004C2AE2"/>
    <w:rsid w:val="004C2D66"/>
    <w:rsid w:val="004C2ECA"/>
    <w:rsid w:val="004C2F56"/>
    <w:rsid w:val="004C3249"/>
    <w:rsid w:val="004C3959"/>
    <w:rsid w:val="004C395B"/>
    <w:rsid w:val="004C3B02"/>
    <w:rsid w:val="004C3EDD"/>
    <w:rsid w:val="004C413B"/>
    <w:rsid w:val="004C460D"/>
    <w:rsid w:val="004C461D"/>
    <w:rsid w:val="004C548F"/>
    <w:rsid w:val="004C5652"/>
    <w:rsid w:val="004C5D32"/>
    <w:rsid w:val="004C5E11"/>
    <w:rsid w:val="004C683B"/>
    <w:rsid w:val="004C68ED"/>
    <w:rsid w:val="004C6CCA"/>
    <w:rsid w:val="004C6DC1"/>
    <w:rsid w:val="004C7550"/>
    <w:rsid w:val="004C7806"/>
    <w:rsid w:val="004C7ADB"/>
    <w:rsid w:val="004C7B70"/>
    <w:rsid w:val="004C7E36"/>
    <w:rsid w:val="004C7FE8"/>
    <w:rsid w:val="004D01ED"/>
    <w:rsid w:val="004D0404"/>
    <w:rsid w:val="004D0439"/>
    <w:rsid w:val="004D0521"/>
    <w:rsid w:val="004D0530"/>
    <w:rsid w:val="004D062D"/>
    <w:rsid w:val="004D0714"/>
    <w:rsid w:val="004D0D89"/>
    <w:rsid w:val="004D0FA4"/>
    <w:rsid w:val="004D1943"/>
    <w:rsid w:val="004D1A1A"/>
    <w:rsid w:val="004D1A7D"/>
    <w:rsid w:val="004D2079"/>
    <w:rsid w:val="004D24F5"/>
    <w:rsid w:val="004D2521"/>
    <w:rsid w:val="004D2E7F"/>
    <w:rsid w:val="004D2F4F"/>
    <w:rsid w:val="004D3172"/>
    <w:rsid w:val="004D33E5"/>
    <w:rsid w:val="004D3401"/>
    <w:rsid w:val="004D363B"/>
    <w:rsid w:val="004D3CF3"/>
    <w:rsid w:val="004D4099"/>
    <w:rsid w:val="004D4194"/>
    <w:rsid w:val="004D4384"/>
    <w:rsid w:val="004D461B"/>
    <w:rsid w:val="004D48A0"/>
    <w:rsid w:val="004D4AB1"/>
    <w:rsid w:val="004D4B69"/>
    <w:rsid w:val="004D4DAC"/>
    <w:rsid w:val="004D4EFC"/>
    <w:rsid w:val="004D57F8"/>
    <w:rsid w:val="004D5A4E"/>
    <w:rsid w:val="004D5A97"/>
    <w:rsid w:val="004D5BC3"/>
    <w:rsid w:val="004D68F8"/>
    <w:rsid w:val="004D6DF4"/>
    <w:rsid w:val="004D723F"/>
    <w:rsid w:val="004D7A16"/>
    <w:rsid w:val="004D7BF0"/>
    <w:rsid w:val="004E052F"/>
    <w:rsid w:val="004E062D"/>
    <w:rsid w:val="004E09A9"/>
    <w:rsid w:val="004E0C1D"/>
    <w:rsid w:val="004E0D8A"/>
    <w:rsid w:val="004E1478"/>
    <w:rsid w:val="004E14F1"/>
    <w:rsid w:val="004E1B4A"/>
    <w:rsid w:val="004E1BD7"/>
    <w:rsid w:val="004E1CBC"/>
    <w:rsid w:val="004E20FA"/>
    <w:rsid w:val="004E2553"/>
    <w:rsid w:val="004E26AC"/>
    <w:rsid w:val="004E28C3"/>
    <w:rsid w:val="004E2B15"/>
    <w:rsid w:val="004E2C5A"/>
    <w:rsid w:val="004E2DEF"/>
    <w:rsid w:val="004E34DC"/>
    <w:rsid w:val="004E350A"/>
    <w:rsid w:val="004E3B87"/>
    <w:rsid w:val="004E3C7C"/>
    <w:rsid w:val="004E413F"/>
    <w:rsid w:val="004E454C"/>
    <w:rsid w:val="004E480B"/>
    <w:rsid w:val="004E4835"/>
    <w:rsid w:val="004E4B60"/>
    <w:rsid w:val="004E56B9"/>
    <w:rsid w:val="004E7140"/>
    <w:rsid w:val="004E741D"/>
    <w:rsid w:val="004E78E5"/>
    <w:rsid w:val="004E797F"/>
    <w:rsid w:val="004F023A"/>
    <w:rsid w:val="004F07CD"/>
    <w:rsid w:val="004F0ED4"/>
    <w:rsid w:val="004F0FCF"/>
    <w:rsid w:val="004F100E"/>
    <w:rsid w:val="004F11C4"/>
    <w:rsid w:val="004F128C"/>
    <w:rsid w:val="004F13AB"/>
    <w:rsid w:val="004F17E8"/>
    <w:rsid w:val="004F2052"/>
    <w:rsid w:val="004F234E"/>
    <w:rsid w:val="004F2376"/>
    <w:rsid w:val="004F2784"/>
    <w:rsid w:val="004F2905"/>
    <w:rsid w:val="004F29FE"/>
    <w:rsid w:val="004F2B3B"/>
    <w:rsid w:val="004F2CEB"/>
    <w:rsid w:val="004F31E5"/>
    <w:rsid w:val="004F3578"/>
    <w:rsid w:val="004F3615"/>
    <w:rsid w:val="004F3FB5"/>
    <w:rsid w:val="004F439D"/>
    <w:rsid w:val="004F4725"/>
    <w:rsid w:val="004F4F6E"/>
    <w:rsid w:val="004F52A4"/>
    <w:rsid w:val="004F53EC"/>
    <w:rsid w:val="004F54C8"/>
    <w:rsid w:val="004F5623"/>
    <w:rsid w:val="004F5871"/>
    <w:rsid w:val="004F5EDE"/>
    <w:rsid w:val="004F67D7"/>
    <w:rsid w:val="004F6A42"/>
    <w:rsid w:val="004F6FDB"/>
    <w:rsid w:val="004F7144"/>
    <w:rsid w:val="004F71DF"/>
    <w:rsid w:val="004F7F73"/>
    <w:rsid w:val="0050017A"/>
    <w:rsid w:val="00500191"/>
    <w:rsid w:val="0050043F"/>
    <w:rsid w:val="00500867"/>
    <w:rsid w:val="0050086B"/>
    <w:rsid w:val="0050086F"/>
    <w:rsid w:val="00501469"/>
    <w:rsid w:val="00501747"/>
    <w:rsid w:val="0050178D"/>
    <w:rsid w:val="00501A3D"/>
    <w:rsid w:val="00502156"/>
    <w:rsid w:val="00502556"/>
    <w:rsid w:val="005026E7"/>
    <w:rsid w:val="0050278D"/>
    <w:rsid w:val="00502F0D"/>
    <w:rsid w:val="005034E6"/>
    <w:rsid w:val="005035D4"/>
    <w:rsid w:val="00503AF0"/>
    <w:rsid w:val="00503B67"/>
    <w:rsid w:val="00503EE0"/>
    <w:rsid w:val="00503F59"/>
    <w:rsid w:val="00503FE2"/>
    <w:rsid w:val="0050438E"/>
    <w:rsid w:val="00504411"/>
    <w:rsid w:val="00504730"/>
    <w:rsid w:val="00504F00"/>
    <w:rsid w:val="00504F29"/>
    <w:rsid w:val="00504F54"/>
    <w:rsid w:val="00505494"/>
    <w:rsid w:val="00505524"/>
    <w:rsid w:val="005058AE"/>
    <w:rsid w:val="00505C6B"/>
    <w:rsid w:val="005064BD"/>
    <w:rsid w:val="00506D80"/>
    <w:rsid w:val="00506E1E"/>
    <w:rsid w:val="00507103"/>
    <w:rsid w:val="00507107"/>
    <w:rsid w:val="00507248"/>
    <w:rsid w:val="005072A2"/>
    <w:rsid w:val="0050754C"/>
    <w:rsid w:val="005079F2"/>
    <w:rsid w:val="00507AF5"/>
    <w:rsid w:val="00507BE4"/>
    <w:rsid w:val="00507E47"/>
    <w:rsid w:val="005100E0"/>
    <w:rsid w:val="005104C6"/>
    <w:rsid w:val="0051053B"/>
    <w:rsid w:val="005107CB"/>
    <w:rsid w:val="005107CF"/>
    <w:rsid w:val="00510EC8"/>
    <w:rsid w:val="00511478"/>
    <w:rsid w:val="00511911"/>
    <w:rsid w:val="005119DC"/>
    <w:rsid w:val="00511A38"/>
    <w:rsid w:val="00511D62"/>
    <w:rsid w:val="00512717"/>
    <w:rsid w:val="00512A67"/>
    <w:rsid w:val="00512CA8"/>
    <w:rsid w:val="005130A3"/>
    <w:rsid w:val="005135B0"/>
    <w:rsid w:val="005136E0"/>
    <w:rsid w:val="00513886"/>
    <w:rsid w:val="00513A9D"/>
    <w:rsid w:val="00514256"/>
    <w:rsid w:val="0051438A"/>
    <w:rsid w:val="00514825"/>
    <w:rsid w:val="00515220"/>
    <w:rsid w:val="00515650"/>
    <w:rsid w:val="00515AA9"/>
    <w:rsid w:val="00515E4C"/>
    <w:rsid w:val="00516507"/>
    <w:rsid w:val="00516BC7"/>
    <w:rsid w:val="0051705E"/>
    <w:rsid w:val="00520789"/>
    <w:rsid w:val="00520BCE"/>
    <w:rsid w:val="00521105"/>
    <w:rsid w:val="00521620"/>
    <w:rsid w:val="005216B7"/>
    <w:rsid w:val="00521931"/>
    <w:rsid w:val="00521C15"/>
    <w:rsid w:val="00521D4F"/>
    <w:rsid w:val="00521E8C"/>
    <w:rsid w:val="00521FDD"/>
    <w:rsid w:val="00522053"/>
    <w:rsid w:val="00522391"/>
    <w:rsid w:val="005224E3"/>
    <w:rsid w:val="00522929"/>
    <w:rsid w:val="00522959"/>
    <w:rsid w:val="00522C55"/>
    <w:rsid w:val="00523309"/>
    <w:rsid w:val="00523424"/>
    <w:rsid w:val="005236A2"/>
    <w:rsid w:val="00523804"/>
    <w:rsid w:val="00523972"/>
    <w:rsid w:val="00523F42"/>
    <w:rsid w:val="0052459A"/>
    <w:rsid w:val="00524852"/>
    <w:rsid w:val="00524C24"/>
    <w:rsid w:val="00524C6A"/>
    <w:rsid w:val="00524E7E"/>
    <w:rsid w:val="00525184"/>
    <w:rsid w:val="005253EE"/>
    <w:rsid w:val="0052561F"/>
    <w:rsid w:val="00525A21"/>
    <w:rsid w:val="00525A95"/>
    <w:rsid w:val="00525DC2"/>
    <w:rsid w:val="0052616F"/>
    <w:rsid w:val="005269A4"/>
    <w:rsid w:val="00526B10"/>
    <w:rsid w:val="00526B37"/>
    <w:rsid w:val="00527091"/>
    <w:rsid w:val="005277AD"/>
    <w:rsid w:val="005301BA"/>
    <w:rsid w:val="00530366"/>
    <w:rsid w:val="005308BB"/>
    <w:rsid w:val="00530D9A"/>
    <w:rsid w:val="005316AB"/>
    <w:rsid w:val="00531B11"/>
    <w:rsid w:val="0053203B"/>
    <w:rsid w:val="005321CF"/>
    <w:rsid w:val="00532493"/>
    <w:rsid w:val="0053253D"/>
    <w:rsid w:val="0053274F"/>
    <w:rsid w:val="0053315B"/>
    <w:rsid w:val="00533842"/>
    <w:rsid w:val="00533BA8"/>
    <w:rsid w:val="00533D6A"/>
    <w:rsid w:val="00533E90"/>
    <w:rsid w:val="0053415B"/>
    <w:rsid w:val="00534358"/>
    <w:rsid w:val="0053435F"/>
    <w:rsid w:val="005346F2"/>
    <w:rsid w:val="005348A4"/>
    <w:rsid w:val="00534D51"/>
    <w:rsid w:val="005351B4"/>
    <w:rsid w:val="00535905"/>
    <w:rsid w:val="005359E1"/>
    <w:rsid w:val="00535A95"/>
    <w:rsid w:val="00535B3F"/>
    <w:rsid w:val="00535C20"/>
    <w:rsid w:val="00536021"/>
    <w:rsid w:val="0053639C"/>
    <w:rsid w:val="00536D3D"/>
    <w:rsid w:val="00536D6C"/>
    <w:rsid w:val="00537654"/>
    <w:rsid w:val="00537657"/>
    <w:rsid w:val="00537851"/>
    <w:rsid w:val="00537B24"/>
    <w:rsid w:val="005403C5"/>
    <w:rsid w:val="00540435"/>
    <w:rsid w:val="00540595"/>
    <w:rsid w:val="00540910"/>
    <w:rsid w:val="0054115A"/>
    <w:rsid w:val="00541A94"/>
    <w:rsid w:val="00541BF5"/>
    <w:rsid w:val="005421B0"/>
    <w:rsid w:val="005427ED"/>
    <w:rsid w:val="00542B30"/>
    <w:rsid w:val="00543636"/>
    <w:rsid w:val="005439B1"/>
    <w:rsid w:val="00543A93"/>
    <w:rsid w:val="00543D68"/>
    <w:rsid w:val="00543EDF"/>
    <w:rsid w:val="00544713"/>
    <w:rsid w:val="0054491F"/>
    <w:rsid w:val="00544D10"/>
    <w:rsid w:val="00544EC3"/>
    <w:rsid w:val="00544FC7"/>
    <w:rsid w:val="0054513A"/>
    <w:rsid w:val="005454AC"/>
    <w:rsid w:val="00545B18"/>
    <w:rsid w:val="00545C84"/>
    <w:rsid w:val="00546243"/>
    <w:rsid w:val="0054657B"/>
    <w:rsid w:val="00546649"/>
    <w:rsid w:val="00546BCE"/>
    <w:rsid w:val="00546ED5"/>
    <w:rsid w:val="00547363"/>
    <w:rsid w:val="005475D1"/>
    <w:rsid w:val="00550D8D"/>
    <w:rsid w:val="005510E0"/>
    <w:rsid w:val="00551625"/>
    <w:rsid w:val="00551E6A"/>
    <w:rsid w:val="005520DB"/>
    <w:rsid w:val="005522F9"/>
    <w:rsid w:val="00552570"/>
    <w:rsid w:val="005525C7"/>
    <w:rsid w:val="0055286C"/>
    <w:rsid w:val="00552BE7"/>
    <w:rsid w:val="00552D69"/>
    <w:rsid w:val="005531AA"/>
    <w:rsid w:val="00553375"/>
    <w:rsid w:val="005535B9"/>
    <w:rsid w:val="00553A9B"/>
    <w:rsid w:val="00553C07"/>
    <w:rsid w:val="00554C6A"/>
    <w:rsid w:val="00555111"/>
    <w:rsid w:val="005553B6"/>
    <w:rsid w:val="00555A67"/>
    <w:rsid w:val="00555B35"/>
    <w:rsid w:val="00555B82"/>
    <w:rsid w:val="00556005"/>
    <w:rsid w:val="00556802"/>
    <w:rsid w:val="005572A9"/>
    <w:rsid w:val="005576ED"/>
    <w:rsid w:val="00557F6E"/>
    <w:rsid w:val="005601FC"/>
    <w:rsid w:val="00560962"/>
    <w:rsid w:val="00560AF2"/>
    <w:rsid w:val="00560BE7"/>
    <w:rsid w:val="005612B0"/>
    <w:rsid w:val="00561948"/>
    <w:rsid w:val="00561A90"/>
    <w:rsid w:val="00561C61"/>
    <w:rsid w:val="00561C6D"/>
    <w:rsid w:val="00562069"/>
    <w:rsid w:val="005623AF"/>
    <w:rsid w:val="00562969"/>
    <w:rsid w:val="005629FA"/>
    <w:rsid w:val="00562ADE"/>
    <w:rsid w:val="00562CBF"/>
    <w:rsid w:val="005632EB"/>
    <w:rsid w:val="00563F3A"/>
    <w:rsid w:val="00563F8A"/>
    <w:rsid w:val="0056419B"/>
    <w:rsid w:val="00564258"/>
    <w:rsid w:val="005644E9"/>
    <w:rsid w:val="005646D9"/>
    <w:rsid w:val="00565278"/>
    <w:rsid w:val="0056554F"/>
    <w:rsid w:val="005658FA"/>
    <w:rsid w:val="00565A1A"/>
    <w:rsid w:val="00565E79"/>
    <w:rsid w:val="0056627B"/>
    <w:rsid w:val="00566CD8"/>
    <w:rsid w:val="005678B0"/>
    <w:rsid w:val="00567C6F"/>
    <w:rsid w:val="00567CBB"/>
    <w:rsid w:val="00567E4E"/>
    <w:rsid w:val="005705D8"/>
    <w:rsid w:val="00570DAB"/>
    <w:rsid w:val="005711A4"/>
    <w:rsid w:val="005721D6"/>
    <w:rsid w:val="00572482"/>
    <w:rsid w:val="00572CA5"/>
    <w:rsid w:val="0057388B"/>
    <w:rsid w:val="00574270"/>
    <w:rsid w:val="00574530"/>
    <w:rsid w:val="005745AF"/>
    <w:rsid w:val="0057522A"/>
    <w:rsid w:val="0057539D"/>
    <w:rsid w:val="0057597F"/>
    <w:rsid w:val="00575B27"/>
    <w:rsid w:val="00575EF7"/>
    <w:rsid w:val="00575FD0"/>
    <w:rsid w:val="00576013"/>
    <w:rsid w:val="00576110"/>
    <w:rsid w:val="00576654"/>
    <w:rsid w:val="005766BB"/>
    <w:rsid w:val="0057678A"/>
    <w:rsid w:val="0057683F"/>
    <w:rsid w:val="005768E7"/>
    <w:rsid w:val="00576A02"/>
    <w:rsid w:val="00576DAA"/>
    <w:rsid w:val="00576FD7"/>
    <w:rsid w:val="005776BE"/>
    <w:rsid w:val="00577810"/>
    <w:rsid w:val="00577A40"/>
    <w:rsid w:val="00577E9A"/>
    <w:rsid w:val="00577F97"/>
    <w:rsid w:val="00580056"/>
    <w:rsid w:val="00580382"/>
    <w:rsid w:val="0058045A"/>
    <w:rsid w:val="00580BFD"/>
    <w:rsid w:val="0058129A"/>
    <w:rsid w:val="005812AD"/>
    <w:rsid w:val="00581F32"/>
    <w:rsid w:val="00581FB4"/>
    <w:rsid w:val="005821B8"/>
    <w:rsid w:val="00582664"/>
    <w:rsid w:val="00582D57"/>
    <w:rsid w:val="00582E66"/>
    <w:rsid w:val="005833F3"/>
    <w:rsid w:val="005836AE"/>
    <w:rsid w:val="00583CF5"/>
    <w:rsid w:val="00583D1E"/>
    <w:rsid w:val="005845F4"/>
    <w:rsid w:val="005847F4"/>
    <w:rsid w:val="005849B8"/>
    <w:rsid w:val="00584AE1"/>
    <w:rsid w:val="00584E84"/>
    <w:rsid w:val="00585044"/>
    <w:rsid w:val="00585121"/>
    <w:rsid w:val="005851C5"/>
    <w:rsid w:val="00585202"/>
    <w:rsid w:val="005853FA"/>
    <w:rsid w:val="005858C9"/>
    <w:rsid w:val="00585E6E"/>
    <w:rsid w:val="0058614E"/>
    <w:rsid w:val="005862AA"/>
    <w:rsid w:val="005865BE"/>
    <w:rsid w:val="0058668F"/>
    <w:rsid w:val="005868C1"/>
    <w:rsid w:val="005871E5"/>
    <w:rsid w:val="005872A6"/>
    <w:rsid w:val="005876AD"/>
    <w:rsid w:val="00587863"/>
    <w:rsid w:val="005878D1"/>
    <w:rsid w:val="005878D3"/>
    <w:rsid w:val="005879E6"/>
    <w:rsid w:val="005900D0"/>
    <w:rsid w:val="005906E9"/>
    <w:rsid w:val="00590777"/>
    <w:rsid w:val="005910F7"/>
    <w:rsid w:val="0059115D"/>
    <w:rsid w:val="00591527"/>
    <w:rsid w:val="00591676"/>
    <w:rsid w:val="00591745"/>
    <w:rsid w:val="00591762"/>
    <w:rsid w:val="005917FA"/>
    <w:rsid w:val="00591810"/>
    <w:rsid w:val="00591ACB"/>
    <w:rsid w:val="00591ACD"/>
    <w:rsid w:val="00592369"/>
    <w:rsid w:val="005928CA"/>
    <w:rsid w:val="00592E6D"/>
    <w:rsid w:val="00592ECC"/>
    <w:rsid w:val="005932E7"/>
    <w:rsid w:val="00593620"/>
    <w:rsid w:val="00593B59"/>
    <w:rsid w:val="00593D22"/>
    <w:rsid w:val="0059432C"/>
    <w:rsid w:val="005946B9"/>
    <w:rsid w:val="00594A6A"/>
    <w:rsid w:val="00594DF2"/>
    <w:rsid w:val="005950A1"/>
    <w:rsid w:val="00595324"/>
    <w:rsid w:val="0059533D"/>
    <w:rsid w:val="0059567C"/>
    <w:rsid w:val="00595717"/>
    <w:rsid w:val="00595D25"/>
    <w:rsid w:val="005960F8"/>
    <w:rsid w:val="0059639B"/>
    <w:rsid w:val="00596731"/>
    <w:rsid w:val="00596C7C"/>
    <w:rsid w:val="00596C85"/>
    <w:rsid w:val="00596FFE"/>
    <w:rsid w:val="00597757"/>
    <w:rsid w:val="005979AD"/>
    <w:rsid w:val="00597A8E"/>
    <w:rsid w:val="00597F94"/>
    <w:rsid w:val="005A0207"/>
    <w:rsid w:val="005A057B"/>
    <w:rsid w:val="005A064B"/>
    <w:rsid w:val="005A0E82"/>
    <w:rsid w:val="005A0F5E"/>
    <w:rsid w:val="005A0F90"/>
    <w:rsid w:val="005A107F"/>
    <w:rsid w:val="005A11F0"/>
    <w:rsid w:val="005A14B0"/>
    <w:rsid w:val="005A15B7"/>
    <w:rsid w:val="005A1862"/>
    <w:rsid w:val="005A1A58"/>
    <w:rsid w:val="005A1A59"/>
    <w:rsid w:val="005A212F"/>
    <w:rsid w:val="005A2233"/>
    <w:rsid w:val="005A2431"/>
    <w:rsid w:val="005A27F9"/>
    <w:rsid w:val="005A29B9"/>
    <w:rsid w:val="005A2BA4"/>
    <w:rsid w:val="005A2BBA"/>
    <w:rsid w:val="005A2C0A"/>
    <w:rsid w:val="005A3441"/>
    <w:rsid w:val="005A3C1F"/>
    <w:rsid w:val="005A3C8C"/>
    <w:rsid w:val="005A4108"/>
    <w:rsid w:val="005A4490"/>
    <w:rsid w:val="005A45E1"/>
    <w:rsid w:val="005A4852"/>
    <w:rsid w:val="005A5131"/>
    <w:rsid w:val="005A623E"/>
    <w:rsid w:val="005A6365"/>
    <w:rsid w:val="005A6A13"/>
    <w:rsid w:val="005A7159"/>
    <w:rsid w:val="005A722D"/>
    <w:rsid w:val="005A761E"/>
    <w:rsid w:val="005A7DD1"/>
    <w:rsid w:val="005A7FDE"/>
    <w:rsid w:val="005B0947"/>
    <w:rsid w:val="005B096E"/>
    <w:rsid w:val="005B10D6"/>
    <w:rsid w:val="005B16B0"/>
    <w:rsid w:val="005B194A"/>
    <w:rsid w:val="005B1FAC"/>
    <w:rsid w:val="005B219A"/>
    <w:rsid w:val="005B21C3"/>
    <w:rsid w:val="005B2993"/>
    <w:rsid w:val="005B2A21"/>
    <w:rsid w:val="005B2B26"/>
    <w:rsid w:val="005B2E54"/>
    <w:rsid w:val="005B2E60"/>
    <w:rsid w:val="005B3177"/>
    <w:rsid w:val="005B31C0"/>
    <w:rsid w:val="005B331B"/>
    <w:rsid w:val="005B3552"/>
    <w:rsid w:val="005B39A6"/>
    <w:rsid w:val="005B3B69"/>
    <w:rsid w:val="005B3E03"/>
    <w:rsid w:val="005B3FD5"/>
    <w:rsid w:val="005B416B"/>
    <w:rsid w:val="005B493C"/>
    <w:rsid w:val="005B501A"/>
    <w:rsid w:val="005B5785"/>
    <w:rsid w:val="005B5EE3"/>
    <w:rsid w:val="005B66C9"/>
    <w:rsid w:val="005B6B38"/>
    <w:rsid w:val="005B6E4C"/>
    <w:rsid w:val="005B7390"/>
    <w:rsid w:val="005B7876"/>
    <w:rsid w:val="005B7A1A"/>
    <w:rsid w:val="005B7BE7"/>
    <w:rsid w:val="005C02BE"/>
    <w:rsid w:val="005C0D38"/>
    <w:rsid w:val="005C1115"/>
    <w:rsid w:val="005C14BD"/>
    <w:rsid w:val="005C1623"/>
    <w:rsid w:val="005C1A5A"/>
    <w:rsid w:val="005C1F2D"/>
    <w:rsid w:val="005C1FA4"/>
    <w:rsid w:val="005C2741"/>
    <w:rsid w:val="005C2859"/>
    <w:rsid w:val="005C34F4"/>
    <w:rsid w:val="005C3939"/>
    <w:rsid w:val="005C4330"/>
    <w:rsid w:val="005C4B02"/>
    <w:rsid w:val="005C4D9A"/>
    <w:rsid w:val="005C50E4"/>
    <w:rsid w:val="005C5978"/>
    <w:rsid w:val="005C59F0"/>
    <w:rsid w:val="005C5DF4"/>
    <w:rsid w:val="005C5E19"/>
    <w:rsid w:val="005C6032"/>
    <w:rsid w:val="005C66E7"/>
    <w:rsid w:val="005C690A"/>
    <w:rsid w:val="005C7526"/>
    <w:rsid w:val="005C7833"/>
    <w:rsid w:val="005C7E05"/>
    <w:rsid w:val="005C7EB6"/>
    <w:rsid w:val="005D01A1"/>
    <w:rsid w:val="005D03F7"/>
    <w:rsid w:val="005D06CC"/>
    <w:rsid w:val="005D0B54"/>
    <w:rsid w:val="005D0F9C"/>
    <w:rsid w:val="005D1131"/>
    <w:rsid w:val="005D13DA"/>
    <w:rsid w:val="005D13EA"/>
    <w:rsid w:val="005D14C2"/>
    <w:rsid w:val="005D1636"/>
    <w:rsid w:val="005D1669"/>
    <w:rsid w:val="005D17AE"/>
    <w:rsid w:val="005D19F5"/>
    <w:rsid w:val="005D1A0B"/>
    <w:rsid w:val="005D1ABC"/>
    <w:rsid w:val="005D1D5B"/>
    <w:rsid w:val="005D1D99"/>
    <w:rsid w:val="005D207C"/>
    <w:rsid w:val="005D2D35"/>
    <w:rsid w:val="005D2FAF"/>
    <w:rsid w:val="005D3443"/>
    <w:rsid w:val="005D353F"/>
    <w:rsid w:val="005D395A"/>
    <w:rsid w:val="005D3A5B"/>
    <w:rsid w:val="005D414E"/>
    <w:rsid w:val="005D4229"/>
    <w:rsid w:val="005D4597"/>
    <w:rsid w:val="005D4686"/>
    <w:rsid w:val="005D4D8F"/>
    <w:rsid w:val="005D53FB"/>
    <w:rsid w:val="005D5506"/>
    <w:rsid w:val="005D5A36"/>
    <w:rsid w:val="005D5AF7"/>
    <w:rsid w:val="005D5C6B"/>
    <w:rsid w:val="005D60E5"/>
    <w:rsid w:val="005D61CD"/>
    <w:rsid w:val="005D6B6F"/>
    <w:rsid w:val="005D6F61"/>
    <w:rsid w:val="005D7526"/>
    <w:rsid w:val="005D778B"/>
    <w:rsid w:val="005E0598"/>
    <w:rsid w:val="005E0A4E"/>
    <w:rsid w:val="005E0D0D"/>
    <w:rsid w:val="005E0F59"/>
    <w:rsid w:val="005E1051"/>
    <w:rsid w:val="005E14DE"/>
    <w:rsid w:val="005E2477"/>
    <w:rsid w:val="005E2841"/>
    <w:rsid w:val="005E2E85"/>
    <w:rsid w:val="005E31EA"/>
    <w:rsid w:val="005E39A4"/>
    <w:rsid w:val="005E3A42"/>
    <w:rsid w:val="005E3AC7"/>
    <w:rsid w:val="005E3C76"/>
    <w:rsid w:val="005E3D30"/>
    <w:rsid w:val="005E3F9B"/>
    <w:rsid w:val="005E3FD8"/>
    <w:rsid w:val="005E40C1"/>
    <w:rsid w:val="005E42E4"/>
    <w:rsid w:val="005E4659"/>
    <w:rsid w:val="005E47BE"/>
    <w:rsid w:val="005E4B54"/>
    <w:rsid w:val="005E4CC4"/>
    <w:rsid w:val="005E4F00"/>
    <w:rsid w:val="005E5587"/>
    <w:rsid w:val="005E5C00"/>
    <w:rsid w:val="005E5C24"/>
    <w:rsid w:val="005E5C67"/>
    <w:rsid w:val="005E5E3C"/>
    <w:rsid w:val="005E62C2"/>
    <w:rsid w:val="005E6CC3"/>
    <w:rsid w:val="005E6E0D"/>
    <w:rsid w:val="005E71D5"/>
    <w:rsid w:val="005E73A8"/>
    <w:rsid w:val="005F01A8"/>
    <w:rsid w:val="005F01C2"/>
    <w:rsid w:val="005F07D7"/>
    <w:rsid w:val="005F08A0"/>
    <w:rsid w:val="005F0A00"/>
    <w:rsid w:val="005F0C1E"/>
    <w:rsid w:val="005F0D80"/>
    <w:rsid w:val="005F0F37"/>
    <w:rsid w:val="005F0FE4"/>
    <w:rsid w:val="005F1345"/>
    <w:rsid w:val="005F1593"/>
    <w:rsid w:val="005F176F"/>
    <w:rsid w:val="005F1833"/>
    <w:rsid w:val="005F1FE2"/>
    <w:rsid w:val="005F20DE"/>
    <w:rsid w:val="005F21E4"/>
    <w:rsid w:val="005F27C8"/>
    <w:rsid w:val="005F2836"/>
    <w:rsid w:val="005F2998"/>
    <w:rsid w:val="005F2BCF"/>
    <w:rsid w:val="005F2EF4"/>
    <w:rsid w:val="005F3015"/>
    <w:rsid w:val="005F33E6"/>
    <w:rsid w:val="005F34E8"/>
    <w:rsid w:val="005F36AF"/>
    <w:rsid w:val="005F3858"/>
    <w:rsid w:val="005F408D"/>
    <w:rsid w:val="005F4181"/>
    <w:rsid w:val="005F44CC"/>
    <w:rsid w:val="005F46F0"/>
    <w:rsid w:val="005F5077"/>
    <w:rsid w:val="005F533D"/>
    <w:rsid w:val="005F54E4"/>
    <w:rsid w:val="005F5788"/>
    <w:rsid w:val="005F592B"/>
    <w:rsid w:val="005F5D7B"/>
    <w:rsid w:val="005F5E4C"/>
    <w:rsid w:val="005F62D7"/>
    <w:rsid w:val="005F62ED"/>
    <w:rsid w:val="005F66E5"/>
    <w:rsid w:val="005F693C"/>
    <w:rsid w:val="005F6A50"/>
    <w:rsid w:val="005F7132"/>
    <w:rsid w:val="005F7134"/>
    <w:rsid w:val="005F77E3"/>
    <w:rsid w:val="005F79D8"/>
    <w:rsid w:val="005F7A8E"/>
    <w:rsid w:val="005F7D88"/>
    <w:rsid w:val="006003FD"/>
    <w:rsid w:val="00600525"/>
    <w:rsid w:val="00600C27"/>
    <w:rsid w:val="00601021"/>
    <w:rsid w:val="006010B1"/>
    <w:rsid w:val="006018D5"/>
    <w:rsid w:val="006019AC"/>
    <w:rsid w:val="00601D52"/>
    <w:rsid w:val="00601D7F"/>
    <w:rsid w:val="00601ECD"/>
    <w:rsid w:val="00601EF4"/>
    <w:rsid w:val="0060215F"/>
    <w:rsid w:val="00602914"/>
    <w:rsid w:val="00602B4D"/>
    <w:rsid w:val="00602BD7"/>
    <w:rsid w:val="00602ED4"/>
    <w:rsid w:val="0060332A"/>
    <w:rsid w:val="006036F1"/>
    <w:rsid w:val="0060380F"/>
    <w:rsid w:val="0060381C"/>
    <w:rsid w:val="006038EE"/>
    <w:rsid w:val="00603D68"/>
    <w:rsid w:val="006040D5"/>
    <w:rsid w:val="00604134"/>
    <w:rsid w:val="0060424B"/>
    <w:rsid w:val="006044B8"/>
    <w:rsid w:val="006046D7"/>
    <w:rsid w:val="00604993"/>
    <w:rsid w:val="00604F19"/>
    <w:rsid w:val="00605546"/>
    <w:rsid w:val="006057CE"/>
    <w:rsid w:val="006066E1"/>
    <w:rsid w:val="00606960"/>
    <w:rsid w:val="00606A39"/>
    <w:rsid w:val="00606BDB"/>
    <w:rsid w:val="00607141"/>
    <w:rsid w:val="00607629"/>
    <w:rsid w:val="00607B9F"/>
    <w:rsid w:val="0061085B"/>
    <w:rsid w:val="00610949"/>
    <w:rsid w:val="00610BCE"/>
    <w:rsid w:val="00610C06"/>
    <w:rsid w:val="00610EC6"/>
    <w:rsid w:val="006113D4"/>
    <w:rsid w:val="0061150A"/>
    <w:rsid w:val="00611FA5"/>
    <w:rsid w:val="00612031"/>
    <w:rsid w:val="00612185"/>
    <w:rsid w:val="0061237F"/>
    <w:rsid w:val="00612CA0"/>
    <w:rsid w:val="00613244"/>
    <w:rsid w:val="00613D8D"/>
    <w:rsid w:val="006142F4"/>
    <w:rsid w:val="006144F1"/>
    <w:rsid w:val="00614511"/>
    <w:rsid w:val="00614733"/>
    <w:rsid w:val="00614A2A"/>
    <w:rsid w:val="00614B63"/>
    <w:rsid w:val="00616357"/>
    <w:rsid w:val="006163B3"/>
    <w:rsid w:val="00616B4E"/>
    <w:rsid w:val="0061701B"/>
    <w:rsid w:val="00617213"/>
    <w:rsid w:val="00617B2A"/>
    <w:rsid w:val="00617C5B"/>
    <w:rsid w:val="00617D2F"/>
    <w:rsid w:val="00617E4C"/>
    <w:rsid w:val="00620244"/>
    <w:rsid w:val="00620796"/>
    <w:rsid w:val="006208FD"/>
    <w:rsid w:val="00620A00"/>
    <w:rsid w:val="00620F26"/>
    <w:rsid w:val="00621AEA"/>
    <w:rsid w:val="00621B6F"/>
    <w:rsid w:val="006221F7"/>
    <w:rsid w:val="00622BD4"/>
    <w:rsid w:val="00622C23"/>
    <w:rsid w:val="006232F3"/>
    <w:rsid w:val="0062336C"/>
    <w:rsid w:val="0062398A"/>
    <w:rsid w:val="006239DF"/>
    <w:rsid w:val="00624444"/>
    <w:rsid w:val="0062449C"/>
    <w:rsid w:val="006250B5"/>
    <w:rsid w:val="006253B4"/>
    <w:rsid w:val="00625AB9"/>
    <w:rsid w:val="00625CF3"/>
    <w:rsid w:val="00626010"/>
    <w:rsid w:val="0062618C"/>
    <w:rsid w:val="00626309"/>
    <w:rsid w:val="00626341"/>
    <w:rsid w:val="00626524"/>
    <w:rsid w:val="006267F1"/>
    <w:rsid w:val="00626E24"/>
    <w:rsid w:val="00626E72"/>
    <w:rsid w:val="0062756D"/>
    <w:rsid w:val="006277E6"/>
    <w:rsid w:val="0062789F"/>
    <w:rsid w:val="00627ACD"/>
    <w:rsid w:val="00627B7F"/>
    <w:rsid w:val="00627C29"/>
    <w:rsid w:val="006306A0"/>
    <w:rsid w:val="006307E9"/>
    <w:rsid w:val="0063087C"/>
    <w:rsid w:val="00630943"/>
    <w:rsid w:val="00630EAB"/>
    <w:rsid w:val="00631167"/>
    <w:rsid w:val="0063178D"/>
    <w:rsid w:val="00631C33"/>
    <w:rsid w:val="00631EAE"/>
    <w:rsid w:val="00632344"/>
    <w:rsid w:val="006326C5"/>
    <w:rsid w:val="00632844"/>
    <w:rsid w:val="0063320F"/>
    <w:rsid w:val="006333CF"/>
    <w:rsid w:val="0063393B"/>
    <w:rsid w:val="00633A32"/>
    <w:rsid w:val="00633DC2"/>
    <w:rsid w:val="00633DD2"/>
    <w:rsid w:val="00634DF7"/>
    <w:rsid w:val="00635058"/>
    <w:rsid w:val="006350B2"/>
    <w:rsid w:val="00635223"/>
    <w:rsid w:val="00635A93"/>
    <w:rsid w:val="00635AB8"/>
    <w:rsid w:val="00635ED7"/>
    <w:rsid w:val="006363D2"/>
    <w:rsid w:val="006364D5"/>
    <w:rsid w:val="00636B7B"/>
    <w:rsid w:val="006371DC"/>
    <w:rsid w:val="00637844"/>
    <w:rsid w:val="00637898"/>
    <w:rsid w:val="00637D23"/>
    <w:rsid w:val="006404FD"/>
    <w:rsid w:val="00640B32"/>
    <w:rsid w:val="00640E16"/>
    <w:rsid w:val="006410CF"/>
    <w:rsid w:val="0064114D"/>
    <w:rsid w:val="00641184"/>
    <w:rsid w:val="00641194"/>
    <w:rsid w:val="00641241"/>
    <w:rsid w:val="006412A7"/>
    <w:rsid w:val="00641426"/>
    <w:rsid w:val="006418E2"/>
    <w:rsid w:val="00641979"/>
    <w:rsid w:val="00642263"/>
    <w:rsid w:val="00642B35"/>
    <w:rsid w:val="00642CA8"/>
    <w:rsid w:val="00642F93"/>
    <w:rsid w:val="00642F94"/>
    <w:rsid w:val="006430B2"/>
    <w:rsid w:val="006431D7"/>
    <w:rsid w:val="0064337B"/>
    <w:rsid w:val="0064394B"/>
    <w:rsid w:val="00643B3E"/>
    <w:rsid w:val="00643C70"/>
    <w:rsid w:val="00643E68"/>
    <w:rsid w:val="00644057"/>
    <w:rsid w:val="0064414F"/>
    <w:rsid w:val="006445BB"/>
    <w:rsid w:val="006445F3"/>
    <w:rsid w:val="00644A5E"/>
    <w:rsid w:val="00644BC0"/>
    <w:rsid w:val="00644D1C"/>
    <w:rsid w:val="00644E8D"/>
    <w:rsid w:val="0064505C"/>
    <w:rsid w:val="00645A20"/>
    <w:rsid w:val="00645B6C"/>
    <w:rsid w:val="00646106"/>
    <w:rsid w:val="006465B5"/>
    <w:rsid w:val="00646C9B"/>
    <w:rsid w:val="00647343"/>
    <w:rsid w:val="0064770E"/>
    <w:rsid w:val="006479E1"/>
    <w:rsid w:val="00647B15"/>
    <w:rsid w:val="0065075E"/>
    <w:rsid w:val="0065091F"/>
    <w:rsid w:val="00650AC7"/>
    <w:rsid w:val="00650BE0"/>
    <w:rsid w:val="00650F1B"/>
    <w:rsid w:val="006510CF"/>
    <w:rsid w:val="0065119B"/>
    <w:rsid w:val="006516A8"/>
    <w:rsid w:val="00651830"/>
    <w:rsid w:val="00651A4F"/>
    <w:rsid w:val="00652162"/>
    <w:rsid w:val="00652164"/>
    <w:rsid w:val="006522F0"/>
    <w:rsid w:val="006523CF"/>
    <w:rsid w:val="00652472"/>
    <w:rsid w:val="00652731"/>
    <w:rsid w:val="006530FC"/>
    <w:rsid w:val="006531EC"/>
    <w:rsid w:val="00653B3E"/>
    <w:rsid w:val="0065433B"/>
    <w:rsid w:val="00654AEF"/>
    <w:rsid w:val="00654B72"/>
    <w:rsid w:val="00654F6B"/>
    <w:rsid w:val="006556D7"/>
    <w:rsid w:val="00655B02"/>
    <w:rsid w:val="00655B81"/>
    <w:rsid w:val="00655D9E"/>
    <w:rsid w:val="0065655E"/>
    <w:rsid w:val="00656645"/>
    <w:rsid w:val="006577C4"/>
    <w:rsid w:val="006577D4"/>
    <w:rsid w:val="006578BB"/>
    <w:rsid w:val="00657965"/>
    <w:rsid w:val="00657E42"/>
    <w:rsid w:val="006606A8"/>
    <w:rsid w:val="00660977"/>
    <w:rsid w:val="00660C4F"/>
    <w:rsid w:val="006615E7"/>
    <w:rsid w:val="006617C5"/>
    <w:rsid w:val="00661EE1"/>
    <w:rsid w:val="006620BD"/>
    <w:rsid w:val="00662776"/>
    <w:rsid w:val="00662EDB"/>
    <w:rsid w:val="00663509"/>
    <w:rsid w:val="006638FC"/>
    <w:rsid w:val="0066400B"/>
    <w:rsid w:val="0066403A"/>
    <w:rsid w:val="0066432D"/>
    <w:rsid w:val="00664C05"/>
    <w:rsid w:val="0066502A"/>
    <w:rsid w:val="006652E4"/>
    <w:rsid w:val="0066618A"/>
    <w:rsid w:val="0066745B"/>
    <w:rsid w:val="006675E9"/>
    <w:rsid w:val="006676D5"/>
    <w:rsid w:val="006677A6"/>
    <w:rsid w:val="00667DAE"/>
    <w:rsid w:val="006704ED"/>
    <w:rsid w:val="006705C2"/>
    <w:rsid w:val="0067071B"/>
    <w:rsid w:val="0067076D"/>
    <w:rsid w:val="00670800"/>
    <w:rsid w:val="0067096F"/>
    <w:rsid w:val="00670A1A"/>
    <w:rsid w:val="00670BEA"/>
    <w:rsid w:val="00670DF9"/>
    <w:rsid w:val="0067124E"/>
    <w:rsid w:val="00671810"/>
    <w:rsid w:val="00671912"/>
    <w:rsid w:val="00671CF0"/>
    <w:rsid w:val="00671DDB"/>
    <w:rsid w:val="0067239E"/>
    <w:rsid w:val="00672B69"/>
    <w:rsid w:val="00672DA2"/>
    <w:rsid w:val="00673393"/>
    <w:rsid w:val="00674211"/>
    <w:rsid w:val="00674776"/>
    <w:rsid w:val="0067487E"/>
    <w:rsid w:val="00674955"/>
    <w:rsid w:val="00674CEA"/>
    <w:rsid w:val="00675030"/>
    <w:rsid w:val="00675293"/>
    <w:rsid w:val="00675BAD"/>
    <w:rsid w:val="0067615B"/>
    <w:rsid w:val="00676458"/>
    <w:rsid w:val="00676768"/>
    <w:rsid w:val="00676900"/>
    <w:rsid w:val="00676A68"/>
    <w:rsid w:val="00676CA9"/>
    <w:rsid w:val="00677950"/>
    <w:rsid w:val="006779A3"/>
    <w:rsid w:val="00680325"/>
    <w:rsid w:val="00680C26"/>
    <w:rsid w:val="00680E88"/>
    <w:rsid w:val="006823DA"/>
    <w:rsid w:val="0068260A"/>
    <w:rsid w:val="006829A1"/>
    <w:rsid w:val="00682ECD"/>
    <w:rsid w:val="00683195"/>
    <w:rsid w:val="006839CE"/>
    <w:rsid w:val="00683C34"/>
    <w:rsid w:val="006843B7"/>
    <w:rsid w:val="0068457B"/>
    <w:rsid w:val="006845A4"/>
    <w:rsid w:val="00684851"/>
    <w:rsid w:val="006848C6"/>
    <w:rsid w:val="00684A96"/>
    <w:rsid w:val="00684ADA"/>
    <w:rsid w:val="006851B5"/>
    <w:rsid w:val="0068570C"/>
    <w:rsid w:val="00685D4C"/>
    <w:rsid w:val="00685F7A"/>
    <w:rsid w:val="0068696E"/>
    <w:rsid w:val="00686A13"/>
    <w:rsid w:val="00686D34"/>
    <w:rsid w:val="00686DE2"/>
    <w:rsid w:val="00686ED5"/>
    <w:rsid w:val="00686FEF"/>
    <w:rsid w:val="006870DE"/>
    <w:rsid w:val="00687462"/>
    <w:rsid w:val="0068788E"/>
    <w:rsid w:val="006878CE"/>
    <w:rsid w:val="00687CEE"/>
    <w:rsid w:val="006901D8"/>
    <w:rsid w:val="0069066D"/>
    <w:rsid w:val="00690CDD"/>
    <w:rsid w:val="006916DF"/>
    <w:rsid w:val="00691A35"/>
    <w:rsid w:val="00691B8E"/>
    <w:rsid w:val="00691BE9"/>
    <w:rsid w:val="00692318"/>
    <w:rsid w:val="00692CDD"/>
    <w:rsid w:val="00692D39"/>
    <w:rsid w:val="00692F89"/>
    <w:rsid w:val="0069387E"/>
    <w:rsid w:val="0069392F"/>
    <w:rsid w:val="006944AC"/>
    <w:rsid w:val="00694531"/>
    <w:rsid w:val="0069487C"/>
    <w:rsid w:val="00694AB5"/>
    <w:rsid w:val="00695491"/>
    <w:rsid w:val="00695903"/>
    <w:rsid w:val="0069593B"/>
    <w:rsid w:val="00695D88"/>
    <w:rsid w:val="00695FB0"/>
    <w:rsid w:val="0069622F"/>
    <w:rsid w:val="006963F9"/>
    <w:rsid w:val="006967A8"/>
    <w:rsid w:val="00696859"/>
    <w:rsid w:val="006971BF"/>
    <w:rsid w:val="00697328"/>
    <w:rsid w:val="00697769"/>
    <w:rsid w:val="006A02A2"/>
    <w:rsid w:val="006A040F"/>
    <w:rsid w:val="006A049E"/>
    <w:rsid w:val="006A04A2"/>
    <w:rsid w:val="006A08F7"/>
    <w:rsid w:val="006A116B"/>
    <w:rsid w:val="006A134E"/>
    <w:rsid w:val="006A1824"/>
    <w:rsid w:val="006A1D6E"/>
    <w:rsid w:val="006A2DE5"/>
    <w:rsid w:val="006A2E6B"/>
    <w:rsid w:val="006A2E8C"/>
    <w:rsid w:val="006A3534"/>
    <w:rsid w:val="006A3613"/>
    <w:rsid w:val="006A364C"/>
    <w:rsid w:val="006A3D46"/>
    <w:rsid w:val="006A3F87"/>
    <w:rsid w:val="006A3F9A"/>
    <w:rsid w:val="006A410F"/>
    <w:rsid w:val="006A41C0"/>
    <w:rsid w:val="006A4349"/>
    <w:rsid w:val="006A4600"/>
    <w:rsid w:val="006A5168"/>
    <w:rsid w:val="006A5367"/>
    <w:rsid w:val="006A55AB"/>
    <w:rsid w:val="006A584B"/>
    <w:rsid w:val="006A5AFE"/>
    <w:rsid w:val="006A5BE2"/>
    <w:rsid w:val="006A5BF6"/>
    <w:rsid w:val="006A63A6"/>
    <w:rsid w:val="006A6765"/>
    <w:rsid w:val="006A7097"/>
    <w:rsid w:val="006A7179"/>
    <w:rsid w:val="006A7797"/>
    <w:rsid w:val="006A7DB1"/>
    <w:rsid w:val="006A7E75"/>
    <w:rsid w:val="006B0147"/>
    <w:rsid w:val="006B0680"/>
    <w:rsid w:val="006B0B61"/>
    <w:rsid w:val="006B101C"/>
    <w:rsid w:val="006B113F"/>
    <w:rsid w:val="006B12AF"/>
    <w:rsid w:val="006B16A8"/>
    <w:rsid w:val="006B1BC2"/>
    <w:rsid w:val="006B1CCB"/>
    <w:rsid w:val="006B1D19"/>
    <w:rsid w:val="006B211B"/>
    <w:rsid w:val="006B2E0B"/>
    <w:rsid w:val="006B2FAC"/>
    <w:rsid w:val="006B317D"/>
    <w:rsid w:val="006B355D"/>
    <w:rsid w:val="006B3C38"/>
    <w:rsid w:val="006B4103"/>
    <w:rsid w:val="006B4BBD"/>
    <w:rsid w:val="006B4D43"/>
    <w:rsid w:val="006B5169"/>
    <w:rsid w:val="006B54AB"/>
    <w:rsid w:val="006B573C"/>
    <w:rsid w:val="006B5945"/>
    <w:rsid w:val="006B5AF4"/>
    <w:rsid w:val="006B6720"/>
    <w:rsid w:val="006B6A4C"/>
    <w:rsid w:val="006B6AF3"/>
    <w:rsid w:val="006B6C45"/>
    <w:rsid w:val="006B7106"/>
    <w:rsid w:val="006B7577"/>
    <w:rsid w:val="006B7768"/>
    <w:rsid w:val="006B7866"/>
    <w:rsid w:val="006B7B0F"/>
    <w:rsid w:val="006C0502"/>
    <w:rsid w:val="006C08D1"/>
    <w:rsid w:val="006C0943"/>
    <w:rsid w:val="006C09A4"/>
    <w:rsid w:val="006C0AAF"/>
    <w:rsid w:val="006C0D64"/>
    <w:rsid w:val="006C0D70"/>
    <w:rsid w:val="006C0DD8"/>
    <w:rsid w:val="006C10BE"/>
    <w:rsid w:val="006C110A"/>
    <w:rsid w:val="006C12AD"/>
    <w:rsid w:val="006C1400"/>
    <w:rsid w:val="006C16FC"/>
    <w:rsid w:val="006C1A21"/>
    <w:rsid w:val="006C1C84"/>
    <w:rsid w:val="006C1F0A"/>
    <w:rsid w:val="006C202E"/>
    <w:rsid w:val="006C21AF"/>
    <w:rsid w:val="006C2BDB"/>
    <w:rsid w:val="006C2C10"/>
    <w:rsid w:val="006C2CF7"/>
    <w:rsid w:val="006C3241"/>
    <w:rsid w:val="006C3454"/>
    <w:rsid w:val="006C37E3"/>
    <w:rsid w:val="006C3904"/>
    <w:rsid w:val="006C39AF"/>
    <w:rsid w:val="006C3D54"/>
    <w:rsid w:val="006C3E97"/>
    <w:rsid w:val="006C4119"/>
    <w:rsid w:val="006C42DD"/>
    <w:rsid w:val="006C4409"/>
    <w:rsid w:val="006C45E6"/>
    <w:rsid w:val="006C4745"/>
    <w:rsid w:val="006C51F7"/>
    <w:rsid w:val="006C5215"/>
    <w:rsid w:val="006C53EC"/>
    <w:rsid w:val="006C5D40"/>
    <w:rsid w:val="006C6703"/>
    <w:rsid w:val="006C685F"/>
    <w:rsid w:val="006C6A98"/>
    <w:rsid w:val="006C6AB5"/>
    <w:rsid w:val="006C6FF2"/>
    <w:rsid w:val="006C7138"/>
    <w:rsid w:val="006C73A9"/>
    <w:rsid w:val="006C7489"/>
    <w:rsid w:val="006C781A"/>
    <w:rsid w:val="006C7DA7"/>
    <w:rsid w:val="006C7DE9"/>
    <w:rsid w:val="006C7F4D"/>
    <w:rsid w:val="006D01D9"/>
    <w:rsid w:val="006D0329"/>
    <w:rsid w:val="006D05B2"/>
    <w:rsid w:val="006D07B0"/>
    <w:rsid w:val="006D0CCB"/>
    <w:rsid w:val="006D1B36"/>
    <w:rsid w:val="006D25F3"/>
    <w:rsid w:val="006D2F1F"/>
    <w:rsid w:val="006D408E"/>
    <w:rsid w:val="006D45BB"/>
    <w:rsid w:val="006D48E9"/>
    <w:rsid w:val="006D4A5B"/>
    <w:rsid w:val="006D4B87"/>
    <w:rsid w:val="006D4FC8"/>
    <w:rsid w:val="006D5059"/>
    <w:rsid w:val="006D534C"/>
    <w:rsid w:val="006D5782"/>
    <w:rsid w:val="006D5FEF"/>
    <w:rsid w:val="006D6977"/>
    <w:rsid w:val="006D6D43"/>
    <w:rsid w:val="006D716C"/>
    <w:rsid w:val="006D723A"/>
    <w:rsid w:val="006D7F03"/>
    <w:rsid w:val="006D7F5B"/>
    <w:rsid w:val="006E0052"/>
    <w:rsid w:val="006E03A3"/>
    <w:rsid w:val="006E04C9"/>
    <w:rsid w:val="006E0740"/>
    <w:rsid w:val="006E07D5"/>
    <w:rsid w:val="006E0DA6"/>
    <w:rsid w:val="006E0DF2"/>
    <w:rsid w:val="006E1B68"/>
    <w:rsid w:val="006E1C28"/>
    <w:rsid w:val="006E1F94"/>
    <w:rsid w:val="006E1FFF"/>
    <w:rsid w:val="006E203F"/>
    <w:rsid w:val="006E2557"/>
    <w:rsid w:val="006E2576"/>
    <w:rsid w:val="006E2AA3"/>
    <w:rsid w:val="006E2ACA"/>
    <w:rsid w:val="006E3393"/>
    <w:rsid w:val="006E3498"/>
    <w:rsid w:val="006E36D2"/>
    <w:rsid w:val="006E3981"/>
    <w:rsid w:val="006E3B51"/>
    <w:rsid w:val="006E4141"/>
    <w:rsid w:val="006E4216"/>
    <w:rsid w:val="006E43EE"/>
    <w:rsid w:val="006E46CD"/>
    <w:rsid w:val="006E46F7"/>
    <w:rsid w:val="006E4AC6"/>
    <w:rsid w:val="006E4B68"/>
    <w:rsid w:val="006E521B"/>
    <w:rsid w:val="006E52D8"/>
    <w:rsid w:val="006E532D"/>
    <w:rsid w:val="006E5723"/>
    <w:rsid w:val="006E59A0"/>
    <w:rsid w:val="006E624A"/>
    <w:rsid w:val="006E6396"/>
    <w:rsid w:val="006E6401"/>
    <w:rsid w:val="006E65C7"/>
    <w:rsid w:val="006E753F"/>
    <w:rsid w:val="006E7E01"/>
    <w:rsid w:val="006E7F0B"/>
    <w:rsid w:val="006F00E7"/>
    <w:rsid w:val="006F083B"/>
    <w:rsid w:val="006F08B9"/>
    <w:rsid w:val="006F1057"/>
    <w:rsid w:val="006F15BC"/>
    <w:rsid w:val="006F163F"/>
    <w:rsid w:val="006F16DE"/>
    <w:rsid w:val="006F178A"/>
    <w:rsid w:val="006F18ED"/>
    <w:rsid w:val="006F1A4E"/>
    <w:rsid w:val="006F2825"/>
    <w:rsid w:val="006F2A94"/>
    <w:rsid w:val="006F2DD9"/>
    <w:rsid w:val="006F3087"/>
    <w:rsid w:val="006F32C4"/>
    <w:rsid w:val="006F3401"/>
    <w:rsid w:val="006F3CC4"/>
    <w:rsid w:val="006F3EAD"/>
    <w:rsid w:val="006F3FE3"/>
    <w:rsid w:val="006F4AAF"/>
    <w:rsid w:val="006F4B5C"/>
    <w:rsid w:val="006F4D18"/>
    <w:rsid w:val="006F57BC"/>
    <w:rsid w:val="006F5E03"/>
    <w:rsid w:val="006F69CF"/>
    <w:rsid w:val="006F75B6"/>
    <w:rsid w:val="006F793F"/>
    <w:rsid w:val="006F7C44"/>
    <w:rsid w:val="006F7C97"/>
    <w:rsid w:val="006F7EDD"/>
    <w:rsid w:val="007005CC"/>
    <w:rsid w:val="00700606"/>
    <w:rsid w:val="0070060B"/>
    <w:rsid w:val="0070083C"/>
    <w:rsid w:val="00700D08"/>
    <w:rsid w:val="00700D0A"/>
    <w:rsid w:val="00700D1E"/>
    <w:rsid w:val="00701378"/>
    <w:rsid w:val="0070168F"/>
    <w:rsid w:val="00701D90"/>
    <w:rsid w:val="007021DD"/>
    <w:rsid w:val="0070269E"/>
    <w:rsid w:val="007026A3"/>
    <w:rsid w:val="00702887"/>
    <w:rsid w:val="00702CD1"/>
    <w:rsid w:val="00702DB8"/>
    <w:rsid w:val="00702FFB"/>
    <w:rsid w:val="00704106"/>
    <w:rsid w:val="007046EA"/>
    <w:rsid w:val="00704D73"/>
    <w:rsid w:val="00704DE8"/>
    <w:rsid w:val="0070516A"/>
    <w:rsid w:val="007054C4"/>
    <w:rsid w:val="00705A55"/>
    <w:rsid w:val="00705BC2"/>
    <w:rsid w:val="00705D26"/>
    <w:rsid w:val="00705D98"/>
    <w:rsid w:val="00705E46"/>
    <w:rsid w:val="00706268"/>
    <w:rsid w:val="0070657E"/>
    <w:rsid w:val="00706926"/>
    <w:rsid w:val="00706DDB"/>
    <w:rsid w:val="0070707A"/>
    <w:rsid w:val="007070CB"/>
    <w:rsid w:val="00707429"/>
    <w:rsid w:val="00707694"/>
    <w:rsid w:val="00707832"/>
    <w:rsid w:val="00707DBB"/>
    <w:rsid w:val="007101F4"/>
    <w:rsid w:val="00710515"/>
    <w:rsid w:val="0071098A"/>
    <w:rsid w:val="00711197"/>
    <w:rsid w:val="0071147E"/>
    <w:rsid w:val="00711657"/>
    <w:rsid w:val="0071171C"/>
    <w:rsid w:val="0071178D"/>
    <w:rsid w:val="007117CD"/>
    <w:rsid w:val="00711893"/>
    <w:rsid w:val="0071202D"/>
    <w:rsid w:val="00712145"/>
    <w:rsid w:val="00712427"/>
    <w:rsid w:val="007126D9"/>
    <w:rsid w:val="00712A5C"/>
    <w:rsid w:val="00712C6F"/>
    <w:rsid w:val="0071321D"/>
    <w:rsid w:val="00713716"/>
    <w:rsid w:val="00713823"/>
    <w:rsid w:val="00713AEC"/>
    <w:rsid w:val="0071438F"/>
    <w:rsid w:val="007143A1"/>
    <w:rsid w:val="00714800"/>
    <w:rsid w:val="0071522D"/>
    <w:rsid w:val="007153FC"/>
    <w:rsid w:val="0071623F"/>
    <w:rsid w:val="007162C4"/>
    <w:rsid w:val="00716C00"/>
    <w:rsid w:val="00716F89"/>
    <w:rsid w:val="007176AF"/>
    <w:rsid w:val="00717B19"/>
    <w:rsid w:val="00717D4B"/>
    <w:rsid w:val="00717FE3"/>
    <w:rsid w:val="00720C30"/>
    <w:rsid w:val="00721662"/>
    <w:rsid w:val="00721764"/>
    <w:rsid w:val="007218D8"/>
    <w:rsid w:val="007218DF"/>
    <w:rsid w:val="007218EC"/>
    <w:rsid w:val="00721B27"/>
    <w:rsid w:val="00721B7C"/>
    <w:rsid w:val="00721DAF"/>
    <w:rsid w:val="00722257"/>
    <w:rsid w:val="00722628"/>
    <w:rsid w:val="00722640"/>
    <w:rsid w:val="007226B9"/>
    <w:rsid w:val="007227B3"/>
    <w:rsid w:val="00722811"/>
    <w:rsid w:val="00722CE8"/>
    <w:rsid w:val="00722DD7"/>
    <w:rsid w:val="00722DF7"/>
    <w:rsid w:val="007236A6"/>
    <w:rsid w:val="0072394D"/>
    <w:rsid w:val="00723BC3"/>
    <w:rsid w:val="00723C52"/>
    <w:rsid w:val="00723FC7"/>
    <w:rsid w:val="00724052"/>
    <w:rsid w:val="007241A9"/>
    <w:rsid w:val="007243B0"/>
    <w:rsid w:val="00724C26"/>
    <w:rsid w:val="007251E6"/>
    <w:rsid w:val="0072541C"/>
    <w:rsid w:val="00725456"/>
    <w:rsid w:val="0072558F"/>
    <w:rsid w:val="00725A2D"/>
    <w:rsid w:val="00725CA8"/>
    <w:rsid w:val="00725D81"/>
    <w:rsid w:val="00725EFF"/>
    <w:rsid w:val="00726042"/>
    <w:rsid w:val="007268A6"/>
    <w:rsid w:val="00726BD4"/>
    <w:rsid w:val="00726DBF"/>
    <w:rsid w:val="00726F43"/>
    <w:rsid w:val="0072790F"/>
    <w:rsid w:val="00727AF7"/>
    <w:rsid w:val="00727BB5"/>
    <w:rsid w:val="00730533"/>
    <w:rsid w:val="0073059F"/>
    <w:rsid w:val="00730A8F"/>
    <w:rsid w:val="00730AF3"/>
    <w:rsid w:val="00730E3D"/>
    <w:rsid w:val="00730F0F"/>
    <w:rsid w:val="0073120A"/>
    <w:rsid w:val="00731AF5"/>
    <w:rsid w:val="0073216B"/>
    <w:rsid w:val="007328C9"/>
    <w:rsid w:val="00732A45"/>
    <w:rsid w:val="00732ECA"/>
    <w:rsid w:val="00733BA2"/>
    <w:rsid w:val="00733D7C"/>
    <w:rsid w:val="007340F4"/>
    <w:rsid w:val="007342A0"/>
    <w:rsid w:val="00734890"/>
    <w:rsid w:val="00734CA2"/>
    <w:rsid w:val="00734CD7"/>
    <w:rsid w:val="00734ECD"/>
    <w:rsid w:val="00734F13"/>
    <w:rsid w:val="0073510A"/>
    <w:rsid w:val="007355D6"/>
    <w:rsid w:val="0073566B"/>
    <w:rsid w:val="007357C2"/>
    <w:rsid w:val="00735A47"/>
    <w:rsid w:val="0073630A"/>
    <w:rsid w:val="0073638F"/>
    <w:rsid w:val="00736528"/>
    <w:rsid w:val="007367DA"/>
    <w:rsid w:val="007369E8"/>
    <w:rsid w:val="00736B3D"/>
    <w:rsid w:val="00736D1A"/>
    <w:rsid w:val="00736D7A"/>
    <w:rsid w:val="00736E10"/>
    <w:rsid w:val="007370C9"/>
    <w:rsid w:val="0073726C"/>
    <w:rsid w:val="007375D3"/>
    <w:rsid w:val="0073766E"/>
    <w:rsid w:val="00740054"/>
    <w:rsid w:val="007404B0"/>
    <w:rsid w:val="007408E6"/>
    <w:rsid w:val="007414B1"/>
    <w:rsid w:val="0074153C"/>
    <w:rsid w:val="00741CA0"/>
    <w:rsid w:val="00741D40"/>
    <w:rsid w:val="0074272D"/>
    <w:rsid w:val="00743121"/>
    <w:rsid w:val="007438E3"/>
    <w:rsid w:val="00743A5B"/>
    <w:rsid w:val="00743E5E"/>
    <w:rsid w:val="00743F88"/>
    <w:rsid w:val="00744084"/>
    <w:rsid w:val="007446FD"/>
    <w:rsid w:val="007448EE"/>
    <w:rsid w:val="00745051"/>
    <w:rsid w:val="007452DC"/>
    <w:rsid w:val="007456C6"/>
    <w:rsid w:val="0074595B"/>
    <w:rsid w:val="00745AEB"/>
    <w:rsid w:val="00745E95"/>
    <w:rsid w:val="00746110"/>
    <w:rsid w:val="007465FF"/>
    <w:rsid w:val="007467CC"/>
    <w:rsid w:val="00746AC1"/>
    <w:rsid w:val="00746BFA"/>
    <w:rsid w:val="00746C58"/>
    <w:rsid w:val="00746E0E"/>
    <w:rsid w:val="00746F53"/>
    <w:rsid w:val="00747040"/>
    <w:rsid w:val="0074715C"/>
    <w:rsid w:val="00750310"/>
    <w:rsid w:val="007503A1"/>
    <w:rsid w:val="00750675"/>
    <w:rsid w:val="00750728"/>
    <w:rsid w:val="0075079F"/>
    <w:rsid w:val="007508AB"/>
    <w:rsid w:val="0075098A"/>
    <w:rsid w:val="00750A36"/>
    <w:rsid w:val="00750C0C"/>
    <w:rsid w:val="00751207"/>
    <w:rsid w:val="0075148E"/>
    <w:rsid w:val="0075177B"/>
    <w:rsid w:val="007517A5"/>
    <w:rsid w:val="00751A44"/>
    <w:rsid w:val="00751FAE"/>
    <w:rsid w:val="00752107"/>
    <w:rsid w:val="0075218B"/>
    <w:rsid w:val="00752285"/>
    <w:rsid w:val="00752335"/>
    <w:rsid w:val="0075233E"/>
    <w:rsid w:val="007523AA"/>
    <w:rsid w:val="007524BD"/>
    <w:rsid w:val="007526D0"/>
    <w:rsid w:val="0075292B"/>
    <w:rsid w:val="00752992"/>
    <w:rsid w:val="007529C1"/>
    <w:rsid w:val="00752EA5"/>
    <w:rsid w:val="007535CB"/>
    <w:rsid w:val="0075369F"/>
    <w:rsid w:val="0075385E"/>
    <w:rsid w:val="00753BBD"/>
    <w:rsid w:val="00753BD3"/>
    <w:rsid w:val="00753D1B"/>
    <w:rsid w:val="00754584"/>
    <w:rsid w:val="00754822"/>
    <w:rsid w:val="00754937"/>
    <w:rsid w:val="00754CAD"/>
    <w:rsid w:val="00755ACB"/>
    <w:rsid w:val="007563A5"/>
    <w:rsid w:val="007565E2"/>
    <w:rsid w:val="00756805"/>
    <w:rsid w:val="007569C7"/>
    <w:rsid w:val="00756A61"/>
    <w:rsid w:val="00756C5C"/>
    <w:rsid w:val="00756CD9"/>
    <w:rsid w:val="00757161"/>
    <w:rsid w:val="0075731E"/>
    <w:rsid w:val="007573A6"/>
    <w:rsid w:val="0075772B"/>
    <w:rsid w:val="00757843"/>
    <w:rsid w:val="00757DF2"/>
    <w:rsid w:val="00760143"/>
    <w:rsid w:val="007605D6"/>
    <w:rsid w:val="007606CA"/>
    <w:rsid w:val="00760BBD"/>
    <w:rsid w:val="00760EB9"/>
    <w:rsid w:val="0076194A"/>
    <w:rsid w:val="007619DD"/>
    <w:rsid w:val="00761E85"/>
    <w:rsid w:val="00762579"/>
    <w:rsid w:val="00762605"/>
    <w:rsid w:val="0076268C"/>
    <w:rsid w:val="00762E43"/>
    <w:rsid w:val="00762F68"/>
    <w:rsid w:val="00762FEA"/>
    <w:rsid w:val="00763253"/>
    <w:rsid w:val="00763BCC"/>
    <w:rsid w:val="00763BEC"/>
    <w:rsid w:val="00763D8D"/>
    <w:rsid w:val="007645F9"/>
    <w:rsid w:val="0076492F"/>
    <w:rsid w:val="00764DE9"/>
    <w:rsid w:val="00765071"/>
    <w:rsid w:val="0076565B"/>
    <w:rsid w:val="007657BC"/>
    <w:rsid w:val="007659C6"/>
    <w:rsid w:val="0076669A"/>
    <w:rsid w:val="0076698D"/>
    <w:rsid w:val="007669F5"/>
    <w:rsid w:val="00766E57"/>
    <w:rsid w:val="007676E7"/>
    <w:rsid w:val="00767781"/>
    <w:rsid w:val="00767946"/>
    <w:rsid w:val="00767C36"/>
    <w:rsid w:val="00767F6F"/>
    <w:rsid w:val="007701E7"/>
    <w:rsid w:val="00770677"/>
    <w:rsid w:val="007707F9"/>
    <w:rsid w:val="00770C90"/>
    <w:rsid w:val="00770CF2"/>
    <w:rsid w:val="00770DAE"/>
    <w:rsid w:val="00770EF1"/>
    <w:rsid w:val="0077146E"/>
    <w:rsid w:val="007718B4"/>
    <w:rsid w:val="007719BB"/>
    <w:rsid w:val="00771BD2"/>
    <w:rsid w:val="00771CD2"/>
    <w:rsid w:val="00771D03"/>
    <w:rsid w:val="00771D2A"/>
    <w:rsid w:val="00772221"/>
    <w:rsid w:val="00772238"/>
    <w:rsid w:val="0077231B"/>
    <w:rsid w:val="00772A3C"/>
    <w:rsid w:val="007730D4"/>
    <w:rsid w:val="007730F8"/>
    <w:rsid w:val="00773847"/>
    <w:rsid w:val="00773CBC"/>
    <w:rsid w:val="00773F37"/>
    <w:rsid w:val="007743EA"/>
    <w:rsid w:val="007744CA"/>
    <w:rsid w:val="007745F9"/>
    <w:rsid w:val="007747E8"/>
    <w:rsid w:val="00774B81"/>
    <w:rsid w:val="00774C3E"/>
    <w:rsid w:val="00774C78"/>
    <w:rsid w:val="00774CBF"/>
    <w:rsid w:val="0077528B"/>
    <w:rsid w:val="00775A6C"/>
    <w:rsid w:val="00776215"/>
    <w:rsid w:val="00776C54"/>
    <w:rsid w:val="00776CEC"/>
    <w:rsid w:val="00776DA1"/>
    <w:rsid w:val="00776EAA"/>
    <w:rsid w:val="00776F13"/>
    <w:rsid w:val="00777459"/>
    <w:rsid w:val="0077758A"/>
    <w:rsid w:val="0077767F"/>
    <w:rsid w:val="0077796D"/>
    <w:rsid w:val="00777A91"/>
    <w:rsid w:val="00777B21"/>
    <w:rsid w:val="00777DC6"/>
    <w:rsid w:val="0078058E"/>
    <w:rsid w:val="00780821"/>
    <w:rsid w:val="00780D8C"/>
    <w:rsid w:val="00780F92"/>
    <w:rsid w:val="0078152E"/>
    <w:rsid w:val="00781AB9"/>
    <w:rsid w:val="00781B48"/>
    <w:rsid w:val="00781C1A"/>
    <w:rsid w:val="0078203F"/>
    <w:rsid w:val="007822AD"/>
    <w:rsid w:val="00782482"/>
    <w:rsid w:val="007825FA"/>
    <w:rsid w:val="007826AB"/>
    <w:rsid w:val="00782C1E"/>
    <w:rsid w:val="00782CDB"/>
    <w:rsid w:val="007833EB"/>
    <w:rsid w:val="0078397C"/>
    <w:rsid w:val="00783EFD"/>
    <w:rsid w:val="00784014"/>
    <w:rsid w:val="0078449D"/>
    <w:rsid w:val="0078465B"/>
    <w:rsid w:val="007846F0"/>
    <w:rsid w:val="00785218"/>
    <w:rsid w:val="00785377"/>
    <w:rsid w:val="007854B9"/>
    <w:rsid w:val="007857D0"/>
    <w:rsid w:val="007857E7"/>
    <w:rsid w:val="007858AC"/>
    <w:rsid w:val="00785EAB"/>
    <w:rsid w:val="00786314"/>
    <w:rsid w:val="00786BEC"/>
    <w:rsid w:val="00786C0A"/>
    <w:rsid w:val="00786FFC"/>
    <w:rsid w:val="0078709E"/>
    <w:rsid w:val="00787442"/>
    <w:rsid w:val="007876C8"/>
    <w:rsid w:val="00787977"/>
    <w:rsid w:val="007879D0"/>
    <w:rsid w:val="00787B29"/>
    <w:rsid w:val="0079017B"/>
    <w:rsid w:val="007904C1"/>
    <w:rsid w:val="007905A1"/>
    <w:rsid w:val="007912D2"/>
    <w:rsid w:val="00791797"/>
    <w:rsid w:val="00791AD8"/>
    <w:rsid w:val="00791F6D"/>
    <w:rsid w:val="00792004"/>
    <w:rsid w:val="00792282"/>
    <w:rsid w:val="0079231B"/>
    <w:rsid w:val="007928EE"/>
    <w:rsid w:val="0079295C"/>
    <w:rsid w:val="00792F54"/>
    <w:rsid w:val="00792F82"/>
    <w:rsid w:val="007931F9"/>
    <w:rsid w:val="00793724"/>
    <w:rsid w:val="007937C0"/>
    <w:rsid w:val="00794186"/>
    <w:rsid w:val="00794332"/>
    <w:rsid w:val="007944BB"/>
    <w:rsid w:val="007945FA"/>
    <w:rsid w:val="00794602"/>
    <w:rsid w:val="00794A6E"/>
    <w:rsid w:val="00794C7F"/>
    <w:rsid w:val="00795031"/>
    <w:rsid w:val="007955CE"/>
    <w:rsid w:val="00795682"/>
    <w:rsid w:val="00795863"/>
    <w:rsid w:val="00795966"/>
    <w:rsid w:val="00795E86"/>
    <w:rsid w:val="007960FE"/>
    <w:rsid w:val="0079684D"/>
    <w:rsid w:val="00796C0A"/>
    <w:rsid w:val="00796CC2"/>
    <w:rsid w:val="0079701E"/>
    <w:rsid w:val="007970D2"/>
    <w:rsid w:val="007971D4"/>
    <w:rsid w:val="0079725E"/>
    <w:rsid w:val="00797381"/>
    <w:rsid w:val="007973EF"/>
    <w:rsid w:val="007975D0"/>
    <w:rsid w:val="0079767F"/>
    <w:rsid w:val="00797FEF"/>
    <w:rsid w:val="007A021D"/>
    <w:rsid w:val="007A050B"/>
    <w:rsid w:val="007A058E"/>
    <w:rsid w:val="007A05AD"/>
    <w:rsid w:val="007A07E9"/>
    <w:rsid w:val="007A09FA"/>
    <w:rsid w:val="007A0D2F"/>
    <w:rsid w:val="007A1211"/>
    <w:rsid w:val="007A1408"/>
    <w:rsid w:val="007A1AF7"/>
    <w:rsid w:val="007A21F8"/>
    <w:rsid w:val="007A2260"/>
    <w:rsid w:val="007A2470"/>
    <w:rsid w:val="007A25B0"/>
    <w:rsid w:val="007A2A5B"/>
    <w:rsid w:val="007A2A78"/>
    <w:rsid w:val="007A2DDC"/>
    <w:rsid w:val="007A2FD0"/>
    <w:rsid w:val="007A3708"/>
    <w:rsid w:val="007A3A69"/>
    <w:rsid w:val="007A3FBE"/>
    <w:rsid w:val="007A400B"/>
    <w:rsid w:val="007A4043"/>
    <w:rsid w:val="007A4177"/>
    <w:rsid w:val="007A44DD"/>
    <w:rsid w:val="007A4831"/>
    <w:rsid w:val="007A4F71"/>
    <w:rsid w:val="007A4FB2"/>
    <w:rsid w:val="007A50AF"/>
    <w:rsid w:val="007A52D4"/>
    <w:rsid w:val="007A54F9"/>
    <w:rsid w:val="007A5934"/>
    <w:rsid w:val="007A5B21"/>
    <w:rsid w:val="007A5ED4"/>
    <w:rsid w:val="007A5F9A"/>
    <w:rsid w:val="007A666E"/>
    <w:rsid w:val="007A6674"/>
    <w:rsid w:val="007A7356"/>
    <w:rsid w:val="007A74D8"/>
    <w:rsid w:val="007A7EA7"/>
    <w:rsid w:val="007A7EBC"/>
    <w:rsid w:val="007A7F10"/>
    <w:rsid w:val="007B0112"/>
    <w:rsid w:val="007B0418"/>
    <w:rsid w:val="007B0704"/>
    <w:rsid w:val="007B0BC9"/>
    <w:rsid w:val="007B0D9B"/>
    <w:rsid w:val="007B0F1B"/>
    <w:rsid w:val="007B1067"/>
    <w:rsid w:val="007B113A"/>
    <w:rsid w:val="007B11D1"/>
    <w:rsid w:val="007B13D7"/>
    <w:rsid w:val="007B14ED"/>
    <w:rsid w:val="007B18FF"/>
    <w:rsid w:val="007B1A93"/>
    <w:rsid w:val="007B1C9B"/>
    <w:rsid w:val="007B1CB9"/>
    <w:rsid w:val="007B22FE"/>
    <w:rsid w:val="007B24B0"/>
    <w:rsid w:val="007B24CA"/>
    <w:rsid w:val="007B24DD"/>
    <w:rsid w:val="007B2EBA"/>
    <w:rsid w:val="007B3096"/>
    <w:rsid w:val="007B345F"/>
    <w:rsid w:val="007B35C4"/>
    <w:rsid w:val="007B3627"/>
    <w:rsid w:val="007B362E"/>
    <w:rsid w:val="007B3AE8"/>
    <w:rsid w:val="007B3C11"/>
    <w:rsid w:val="007B4005"/>
    <w:rsid w:val="007B4372"/>
    <w:rsid w:val="007B45E3"/>
    <w:rsid w:val="007B45E8"/>
    <w:rsid w:val="007B4701"/>
    <w:rsid w:val="007B4749"/>
    <w:rsid w:val="007B4998"/>
    <w:rsid w:val="007B572A"/>
    <w:rsid w:val="007B585B"/>
    <w:rsid w:val="007B59DC"/>
    <w:rsid w:val="007B5D67"/>
    <w:rsid w:val="007B6410"/>
    <w:rsid w:val="007B664F"/>
    <w:rsid w:val="007B6B77"/>
    <w:rsid w:val="007B6C58"/>
    <w:rsid w:val="007B7152"/>
    <w:rsid w:val="007B71DD"/>
    <w:rsid w:val="007B7269"/>
    <w:rsid w:val="007B77A7"/>
    <w:rsid w:val="007B794F"/>
    <w:rsid w:val="007B7960"/>
    <w:rsid w:val="007B7C65"/>
    <w:rsid w:val="007B7C83"/>
    <w:rsid w:val="007C0284"/>
    <w:rsid w:val="007C02CC"/>
    <w:rsid w:val="007C042D"/>
    <w:rsid w:val="007C076B"/>
    <w:rsid w:val="007C0D2B"/>
    <w:rsid w:val="007C137B"/>
    <w:rsid w:val="007C1679"/>
    <w:rsid w:val="007C18AD"/>
    <w:rsid w:val="007C1B74"/>
    <w:rsid w:val="007C1DCF"/>
    <w:rsid w:val="007C2876"/>
    <w:rsid w:val="007C337C"/>
    <w:rsid w:val="007C355E"/>
    <w:rsid w:val="007C39C2"/>
    <w:rsid w:val="007C41C7"/>
    <w:rsid w:val="007C44F5"/>
    <w:rsid w:val="007C4961"/>
    <w:rsid w:val="007C4EFF"/>
    <w:rsid w:val="007C57DA"/>
    <w:rsid w:val="007C610E"/>
    <w:rsid w:val="007C6549"/>
    <w:rsid w:val="007C6D4B"/>
    <w:rsid w:val="007C718D"/>
    <w:rsid w:val="007C7B2F"/>
    <w:rsid w:val="007C7C0F"/>
    <w:rsid w:val="007C7EF3"/>
    <w:rsid w:val="007D0251"/>
    <w:rsid w:val="007D0365"/>
    <w:rsid w:val="007D066C"/>
    <w:rsid w:val="007D0928"/>
    <w:rsid w:val="007D0A4A"/>
    <w:rsid w:val="007D10F3"/>
    <w:rsid w:val="007D14C2"/>
    <w:rsid w:val="007D1520"/>
    <w:rsid w:val="007D1A75"/>
    <w:rsid w:val="007D1EE3"/>
    <w:rsid w:val="007D2067"/>
    <w:rsid w:val="007D2219"/>
    <w:rsid w:val="007D2347"/>
    <w:rsid w:val="007D2D02"/>
    <w:rsid w:val="007D2D05"/>
    <w:rsid w:val="007D2D5C"/>
    <w:rsid w:val="007D3407"/>
    <w:rsid w:val="007D3C58"/>
    <w:rsid w:val="007D3EB3"/>
    <w:rsid w:val="007D42FF"/>
    <w:rsid w:val="007D4363"/>
    <w:rsid w:val="007D45E5"/>
    <w:rsid w:val="007D4C09"/>
    <w:rsid w:val="007D512B"/>
    <w:rsid w:val="007D533D"/>
    <w:rsid w:val="007D5578"/>
    <w:rsid w:val="007D57E0"/>
    <w:rsid w:val="007D5974"/>
    <w:rsid w:val="007D59C1"/>
    <w:rsid w:val="007D5C46"/>
    <w:rsid w:val="007D6168"/>
    <w:rsid w:val="007D6338"/>
    <w:rsid w:val="007D6674"/>
    <w:rsid w:val="007D66AF"/>
    <w:rsid w:val="007D67FB"/>
    <w:rsid w:val="007D69AD"/>
    <w:rsid w:val="007D6C0A"/>
    <w:rsid w:val="007D6E4B"/>
    <w:rsid w:val="007D6F3D"/>
    <w:rsid w:val="007D7085"/>
    <w:rsid w:val="007D70DC"/>
    <w:rsid w:val="007D7369"/>
    <w:rsid w:val="007D79F8"/>
    <w:rsid w:val="007D7A57"/>
    <w:rsid w:val="007E0199"/>
    <w:rsid w:val="007E0A0B"/>
    <w:rsid w:val="007E0BD8"/>
    <w:rsid w:val="007E0CAA"/>
    <w:rsid w:val="007E0DC7"/>
    <w:rsid w:val="007E0F8D"/>
    <w:rsid w:val="007E1134"/>
    <w:rsid w:val="007E139F"/>
    <w:rsid w:val="007E146E"/>
    <w:rsid w:val="007E17D4"/>
    <w:rsid w:val="007E1F13"/>
    <w:rsid w:val="007E1F7B"/>
    <w:rsid w:val="007E27DF"/>
    <w:rsid w:val="007E2843"/>
    <w:rsid w:val="007E2892"/>
    <w:rsid w:val="007E2DB5"/>
    <w:rsid w:val="007E303F"/>
    <w:rsid w:val="007E3450"/>
    <w:rsid w:val="007E3C8B"/>
    <w:rsid w:val="007E47BD"/>
    <w:rsid w:val="007E4E4A"/>
    <w:rsid w:val="007E51A7"/>
    <w:rsid w:val="007E5688"/>
    <w:rsid w:val="007E57B3"/>
    <w:rsid w:val="007E5CB0"/>
    <w:rsid w:val="007E5EAB"/>
    <w:rsid w:val="007E61B0"/>
    <w:rsid w:val="007E6309"/>
    <w:rsid w:val="007E6830"/>
    <w:rsid w:val="007E6B49"/>
    <w:rsid w:val="007E6C8C"/>
    <w:rsid w:val="007E70FB"/>
    <w:rsid w:val="007E785A"/>
    <w:rsid w:val="007F0136"/>
    <w:rsid w:val="007F099A"/>
    <w:rsid w:val="007F09B8"/>
    <w:rsid w:val="007F14BC"/>
    <w:rsid w:val="007F17FA"/>
    <w:rsid w:val="007F1CD1"/>
    <w:rsid w:val="007F261E"/>
    <w:rsid w:val="007F2ADE"/>
    <w:rsid w:val="007F2C05"/>
    <w:rsid w:val="007F2FE1"/>
    <w:rsid w:val="007F35BE"/>
    <w:rsid w:val="007F35F8"/>
    <w:rsid w:val="007F3CE0"/>
    <w:rsid w:val="007F3DBC"/>
    <w:rsid w:val="007F3EA0"/>
    <w:rsid w:val="007F4011"/>
    <w:rsid w:val="007F4177"/>
    <w:rsid w:val="007F45A6"/>
    <w:rsid w:val="007F4762"/>
    <w:rsid w:val="007F47F0"/>
    <w:rsid w:val="007F4E2E"/>
    <w:rsid w:val="007F4F6B"/>
    <w:rsid w:val="007F5A0A"/>
    <w:rsid w:val="007F5D49"/>
    <w:rsid w:val="007F669F"/>
    <w:rsid w:val="007F6DE0"/>
    <w:rsid w:val="007F7274"/>
    <w:rsid w:val="007F79D6"/>
    <w:rsid w:val="007F7C67"/>
    <w:rsid w:val="007F7CB6"/>
    <w:rsid w:val="007F7D79"/>
    <w:rsid w:val="00800C67"/>
    <w:rsid w:val="00800DD3"/>
    <w:rsid w:val="00801BF2"/>
    <w:rsid w:val="00801C4E"/>
    <w:rsid w:val="0080200E"/>
    <w:rsid w:val="008020E8"/>
    <w:rsid w:val="00802144"/>
    <w:rsid w:val="0080299D"/>
    <w:rsid w:val="00802A05"/>
    <w:rsid w:val="00802C87"/>
    <w:rsid w:val="00802E95"/>
    <w:rsid w:val="00803923"/>
    <w:rsid w:val="008039EC"/>
    <w:rsid w:val="0080406D"/>
    <w:rsid w:val="008042D0"/>
    <w:rsid w:val="0080433B"/>
    <w:rsid w:val="008044FC"/>
    <w:rsid w:val="00804AE3"/>
    <w:rsid w:val="00804C4E"/>
    <w:rsid w:val="00804FB2"/>
    <w:rsid w:val="00805397"/>
    <w:rsid w:val="008056C8"/>
    <w:rsid w:val="00805841"/>
    <w:rsid w:val="008061D3"/>
    <w:rsid w:val="0080626E"/>
    <w:rsid w:val="0080648A"/>
    <w:rsid w:val="008064E2"/>
    <w:rsid w:val="00806686"/>
    <w:rsid w:val="0080668F"/>
    <w:rsid w:val="00806955"/>
    <w:rsid w:val="00806A08"/>
    <w:rsid w:val="00807A6D"/>
    <w:rsid w:val="00810379"/>
    <w:rsid w:val="00810413"/>
    <w:rsid w:val="008108A0"/>
    <w:rsid w:val="00810CFF"/>
    <w:rsid w:val="00811276"/>
    <w:rsid w:val="008116A7"/>
    <w:rsid w:val="00811758"/>
    <w:rsid w:val="00811E90"/>
    <w:rsid w:val="00812012"/>
    <w:rsid w:val="00812266"/>
    <w:rsid w:val="008122D6"/>
    <w:rsid w:val="00812BCA"/>
    <w:rsid w:val="00813308"/>
    <w:rsid w:val="0081334E"/>
    <w:rsid w:val="00813680"/>
    <w:rsid w:val="00814173"/>
    <w:rsid w:val="0081486E"/>
    <w:rsid w:val="00814912"/>
    <w:rsid w:val="00814CBA"/>
    <w:rsid w:val="00814F7F"/>
    <w:rsid w:val="00815FC6"/>
    <w:rsid w:val="0081634E"/>
    <w:rsid w:val="008164E7"/>
    <w:rsid w:val="008168CB"/>
    <w:rsid w:val="00816BA2"/>
    <w:rsid w:val="00816D04"/>
    <w:rsid w:val="00816ED2"/>
    <w:rsid w:val="00816F09"/>
    <w:rsid w:val="00817025"/>
    <w:rsid w:val="00821867"/>
    <w:rsid w:val="00821F06"/>
    <w:rsid w:val="008221BC"/>
    <w:rsid w:val="0082361C"/>
    <w:rsid w:val="00823968"/>
    <w:rsid w:val="00824532"/>
    <w:rsid w:val="0082489B"/>
    <w:rsid w:val="00824DC7"/>
    <w:rsid w:val="0082527B"/>
    <w:rsid w:val="0082561C"/>
    <w:rsid w:val="00825DBD"/>
    <w:rsid w:val="00825F61"/>
    <w:rsid w:val="008261F0"/>
    <w:rsid w:val="008264A9"/>
    <w:rsid w:val="00826802"/>
    <w:rsid w:val="00826A12"/>
    <w:rsid w:val="008275F7"/>
    <w:rsid w:val="00827BCC"/>
    <w:rsid w:val="00827E33"/>
    <w:rsid w:val="00830709"/>
    <w:rsid w:val="00830D13"/>
    <w:rsid w:val="00830D6E"/>
    <w:rsid w:val="00830E5D"/>
    <w:rsid w:val="00830E6A"/>
    <w:rsid w:val="008310ED"/>
    <w:rsid w:val="00831172"/>
    <w:rsid w:val="00831293"/>
    <w:rsid w:val="00831770"/>
    <w:rsid w:val="00831814"/>
    <w:rsid w:val="0083181A"/>
    <w:rsid w:val="008318F5"/>
    <w:rsid w:val="00831935"/>
    <w:rsid w:val="008324A6"/>
    <w:rsid w:val="0083265B"/>
    <w:rsid w:val="008327BD"/>
    <w:rsid w:val="00832FA5"/>
    <w:rsid w:val="0083350A"/>
    <w:rsid w:val="00834233"/>
    <w:rsid w:val="00834464"/>
    <w:rsid w:val="00834521"/>
    <w:rsid w:val="00834835"/>
    <w:rsid w:val="008350A6"/>
    <w:rsid w:val="0083551A"/>
    <w:rsid w:val="008356FE"/>
    <w:rsid w:val="00835EA6"/>
    <w:rsid w:val="008360EF"/>
    <w:rsid w:val="008365AA"/>
    <w:rsid w:val="008365B4"/>
    <w:rsid w:val="00836737"/>
    <w:rsid w:val="00836759"/>
    <w:rsid w:val="00836881"/>
    <w:rsid w:val="00836D59"/>
    <w:rsid w:val="00836FBA"/>
    <w:rsid w:val="00837775"/>
    <w:rsid w:val="00837C03"/>
    <w:rsid w:val="00840998"/>
    <w:rsid w:val="00840C58"/>
    <w:rsid w:val="00840F82"/>
    <w:rsid w:val="00841108"/>
    <w:rsid w:val="008411CF"/>
    <w:rsid w:val="008414ED"/>
    <w:rsid w:val="008417AC"/>
    <w:rsid w:val="0084185B"/>
    <w:rsid w:val="00841896"/>
    <w:rsid w:val="008418B1"/>
    <w:rsid w:val="00841E08"/>
    <w:rsid w:val="00842163"/>
    <w:rsid w:val="008423AD"/>
    <w:rsid w:val="00842500"/>
    <w:rsid w:val="008425F7"/>
    <w:rsid w:val="008426B3"/>
    <w:rsid w:val="00842900"/>
    <w:rsid w:val="00842DE6"/>
    <w:rsid w:val="0084311C"/>
    <w:rsid w:val="00843D75"/>
    <w:rsid w:val="00843EA0"/>
    <w:rsid w:val="00844224"/>
    <w:rsid w:val="00844336"/>
    <w:rsid w:val="00844685"/>
    <w:rsid w:val="00844867"/>
    <w:rsid w:val="00844B03"/>
    <w:rsid w:val="00844C8A"/>
    <w:rsid w:val="00844F1D"/>
    <w:rsid w:val="00845019"/>
    <w:rsid w:val="00845413"/>
    <w:rsid w:val="008462C8"/>
    <w:rsid w:val="0084637E"/>
    <w:rsid w:val="00846428"/>
    <w:rsid w:val="0084662A"/>
    <w:rsid w:val="00846701"/>
    <w:rsid w:val="00846DED"/>
    <w:rsid w:val="00846F45"/>
    <w:rsid w:val="00846FBB"/>
    <w:rsid w:val="00847000"/>
    <w:rsid w:val="0084738D"/>
    <w:rsid w:val="00847868"/>
    <w:rsid w:val="00847AEA"/>
    <w:rsid w:val="00847BBF"/>
    <w:rsid w:val="00847DAA"/>
    <w:rsid w:val="00850077"/>
    <w:rsid w:val="00850400"/>
    <w:rsid w:val="00850BE6"/>
    <w:rsid w:val="008513C3"/>
    <w:rsid w:val="008516D1"/>
    <w:rsid w:val="00851CEF"/>
    <w:rsid w:val="00851E8E"/>
    <w:rsid w:val="00852A5E"/>
    <w:rsid w:val="00852CB8"/>
    <w:rsid w:val="00852D2C"/>
    <w:rsid w:val="008532B6"/>
    <w:rsid w:val="008539D3"/>
    <w:rsid w:val="00853DEB"/>
    <w:rsid w:val="00854482"/>
    <w:rsid w:val="00854954"/>
    <w:rsid w:val="00854C8A"/>
    <w:rsid w:val="00854EC0"/>
    <w:rsid w:val="00854ED9"/>
    <w:rsid w:val="00855525"/>
    <w:rsid w:val="0085567F"/>
    <w:rsid w:val="008556D1"/>
    <w:rsid w:val="00855B41"/>
    <w:rsid w:val="00855D3D"/>
    <w:rsid w:val="0085657F"/>
    <w:rsid w:val="008565B2"/>
    <w:rsid w:val="008567CD"/>
    <w:rsid w:val="00856D97"/>
    <w:rsid w:val="00857392"/>
    <w:rsid w:val="00857567"/>
    <w:rsid w:val="00857869"/>
    <w:rsid w:val="008578C0"/>
    <w:rsid w:val="00857EAF"/>
    <w:rsid w:val="00857F5D"/>
    <w:rsid w:val="00857F9D"/>
    <w:rsid w:val="008603CA"/>
    <w:rsid w:val="008603E2"/>
    <w:rsid w:val="00860697"/>
    <w:rsid w:val="00860815"/>
    <w:rsid w:val="00860B9F"/>
    <w:rsid w:val="00860D19"/>
    <w:rsid w:val="00860F53"/>
    <w:rsid w:val="0086127A"/>
    <w:rsid w:val="00861523"/>
    <w:rsid w:val="00861528"/>
    <w:rsid w:val="00861633"/>
    <w:rsid w:val="0086189E"/>
    <w:rsid w:val="00861B1F"/>
    <w:rsid w:val="00861E80"/>
    <w:rsid w:val="0086214B"/>
    <w:rsid w:val="008623C9"/>
    <w:rsid w:val="00862408"/>
    <w:rsid w:val="008629F0"/>
    <w:rsid w:val="00862EA2"/>
    <w:rsid w:val="00862F09"/>
    <w:rsid w:val="00863067"/>
    <w:rsid w:val="00863332"/>
    <w:rsid w:val="00863699"/>
    <w:rsid w:val="00863E8E"/>
    <w:rsid w:val="00864033"/>
    <w:rsid w:val="00864749"/>
    <w:rsid w:val="0086486F"/>
    <w:rsid w:val="00864CE8"/>
    <w:rsid w:val="00864D4A"/>
    <w:rsid w:val="0086501C"/>
    <w:rsid w:val="008653C3"/>
    <w:rsid w:val="0086555E"/>
    <w:rsid w:val="008658EE"/>
    <w:rsid w:val="0086597A"/>
    <w:rsid w:val="00865E79"/>
    <w:rsid w:val="00865FA1"/>
    <w:rsid w:val="00866179"/>
    <w:rsid w:val="0086621E"/>
    <w:rsid w:val="008663E2"/>
    <w:rsid w:val="00866646"/>
    <w:rsid w:val="00866785"/>
    <w:rsid w:val="00866C1B"/>
    <w:rsid w:val="008677E2"/>
    <w:rsid w:val="008679AA"/>
    <w:rsid w:val="00867B70"/>
    <w:rsid w:val="00867D2D"/>
    <w:rsid w:val="00867ED4"/>
    <w:rsid w:val="00867F33"/>
    <w:rsid w:val="00870235"/>
    <w:rsid w:val="00870291"/>
    <w:rsid w:val="0087048A"/>
    <w:rsid w:val="0087051B"/>
    <w:rsid w:val="0087064A"/>
    <w:rsid w:val="0087079F"/>
    <w:rsid w:val="00870C0D"/>
    <w:rsid w:val="00870CE9"/>
    <w:rsid w:val="00870E52"/>
    <w:rsid w:val="008711F0"/>
    <w:rsid w:val="0087122A"/>
    <w:rsid w:val="008715C2"/>
    <w:rsid w:val="00871AAE"/>
    <w:rsid w:val="00871BE1"/>
    <w:rsid w:val="00871C0C"/>
    <w:rsid w:val="00871F16"/>
    <w:rsid w:val="0087259C"/>
    <w:rsid w:val="0087291F"/>
    <w:rsid w:val="00873B0C"/>
    <w:rsid w:val="00873F1C"/>
    <w:rsid w:val="0087406A"/>
    <w:rsid w:val="008743EE"/>
    <w:rsid w:val="00874530"/>
    <w:rsid w:val="00874592"/>
    <w:rsid w:val="008746D1"/>
    <w:rsid w:val="00874966"/>
    <w:rsid w:val="00874D25"/>
    <w:rsid w:val="00875088"/>
    <w:rsid w:val="00875351"/>
    <w:rsid w:val="00875931"/>
    <w:rsid w:val="00875B29"/>
    <w:rsid w:val="00875BAF"/>
    <w:rsid w:val="00875DE0"/>
    <w:rsid w:val="0087664B"/>
    <w:rsid w:val="008767F3"/>
    <w:rsid w:val="00876988"/>
    <w:rsid w:val="008769D3"/>
    <w:rsid w:val="00876D10"/>
    <w:rsid w:val="0087790A"/>
    <w:rsid w:val="008779FD"/>
    <w:rsid w:val="00880975"/>
    <w:rsid w:val="00880AD9"/>
    <w:rsid w:val="00880CF2"/>
    <w:rsid w:val="0088114E"/>
    <w:rsid w:val="00881211"/>
    <w:rsid w:val="00881424"/>
    <w:rsid w:val="0088158F"/>
    <w:rsid w:val="00881C6B"/>
    <w:rsid w:val="00881CCC"/>
    <w:rsid w:val="0088211D"/>
    <w:rsid w:val="0088254D"/>
    <w:rsid w:val="008832F1"/>
    <w:rsid w:val="008835F1"/>
    <w:rsid w:val="00883809"/>
    <w:rsid w:val="00883DA7"/>
    <w:rsid w:val="00883E85"/>
    <w:rsid w:val="00883F80"/>
    <w:rsid w:val="00884176"/>
    <w:rsid w:val="00884458"/>
    <w:rsid w:val="00884A99"/>
    <w:rsid w:val="00884B55"/>
    <w:rsid w:val="008856F3"/>
    <w:rsid w:val="00885B37"/>
    <w:rsid w:val="00885E9C"/>
    <w:rsid w:val="00885F79"/>
    <w:rsid w:val="00885F98"/>
    <w:rsid w:val="00886834"/>
    <w:rsid w:val="008874BC"/>
    <w:rsid w:val="00887820"/>
    <w:rsid w:val="00887B37"/>
    <w:rsid w:val="00887BE5"/>
    <w:rsid w:val="00887D13"/>
    <w:rsid w:val="00887F5F"/>
    <w:rsid w:val="0089004E"/>
    <w:rsid w:val="00890345"/>
    <w:rsid w:val="00890422"/>
    <w:rsid w:val="008905E9"/>
    <w:rsid w:val="00890777"/>
    <w:rsid w:val="00890A37"/>
    <w:rsid w:val="00890B92"/>
    <w:rsid w:val="008910E2"/>
    <w:rsid w:val="008916D5"/>
    <w:rsid w:val="008917A2"/>
    <w:rsid w:val="00891A94"/>
    <w:rsid w:val="00891BA2"/>
    <w:rsid w:val="00891C1F"/>
    <w:rsid w:val="00891C42"/>
    <w:rsid w:val="008920BA"/>
    <w:rsid w:val="00892732"/>
    <w:rsid w:val="00892E1F"/>
    <w:rsid w:val="0089307F"/>
    <w:rsid w:val="0089349F"/>
    <w:rsid w:val="00893574"/>
    <w:rsid w:val="008938A6"/>
    <w:rsid w:val="00893A56"/>
    <w:rsid w:val="00893B30"/>
    <w:rsid w:val="00893D23"/>
    <w:rsid w:val="00893F78"/>
    <w:rsid w:val="0089403E"/>
    <w:rsid w:val="008940AB"/>
    <w:rsid w:val="008941EA"/>
    <w:rsid w:val="00894315"/>
    <w:rsid w:val="008944EB"/>
    <w:rsid w:val="00894575"/>
    <w:rsid w:val="008947BA"/>
    <w:rsid w:val="00894B5A"/>
    <w:rsid w:val="00894DE1"/>
    <w:rsid w:val="00894E1A"/>
    <w:rsid w:val="008950CF"/>
    <w:rsid w:val="008951C3"/>
    <w:rsid w:val="008953BA"/>
    <w:rsid w:val="00895788"/>
    <w:rsid w:val="008963A4"/>
    <w:rsid w:val="00896F1E"/>
    <w:rsid w:val="00896F7F"/>
    <w:rsid w:val="008971CF"/>
    <w:rsid w:val="008973DC"/>
    <w:rsid w:val="008975B0"/>
    <w:rsid w:val="008976D0"/>
    <w:rsid w:val="008977C8"/>
    <w:rsid w:val="00897B70"/>
    <w:rsid w:val="00897CCA"/>
    <w:rsid w:val="00897E34"/>
    <w:rsid w:val="00897EC5"/>
    <w:rsid w:val="00897FB5"/>
    <w:rsid w:val="008A018C"/>
    <w:rsid w:val="008A033E"/>
    <w:rsid w:val="008A0788"/>
    <w:rsid w:val="008A0A9A"/>
    <w:rsid w:val="008A0C77"/>
    <w:rsid w:val="008A0E50"/>
    <w:rsid w:val="008A1303"/>
    <w:rsid w:val="008A1333"/>
    <w:rsid w:val="008A1642"/>
    <w:rsid w:val="008A170E"/>
    <w:rsid w:val="008A180A"/>
    <w:rsid w:val="008A18BD"/>
    <w:rsid w:val="008A1A51"/>
    <w:rsid w:val="008A1BD8"/>
    <w:rsid w:val="008A2203"/>
    <w:rsid w:val="008A2312"/>
    <w:rsid w:val="008A23CE"/>
    <w:rsid w:val="008A298F"/>
    <w:rsid w:val="008A2A2F"/>
    <w:rsid w:val="008A2DA1"/>
    <w:rsid w:val="008A330A"/>
    <w:rsid w:val="008A340C"/>
    <w:rsid w:val="008A3E38"/>
    <w:rsid w:val="008A4059"/>
    <w:rsid w:val="008A436E"/>
    <w:rsid w:val="008A4A40"/>
    <w:rsid w:val="008A4C97"/>
    <w:rsid w:val="008A5470"/>
    <w:rsid w:val="008A5B88"/>
    <w:rsid w:val="008A6268"/>
    <w:rsid w:val="008A6415"/>
    <w:rsid w:val="008A6A82"/>
    <w:rsid w:val="008A6BB2"/>
    <w:rsid w:val="008A6F85"/>
    <w:rsid w:val="008A732C"/>
    <w:rsid w:val="008A73FA"/>
    <w:rsid w:val="008A7448"/>
    <w:rsid w:val="008A78E1"/>
    <w:rsid w:val="008A7974"/>
    <w:rsid w:val="008A7F72"/>
    <w:rsid w:val="008B01D0"/>
    <w:rsid w:val="008B074A"/>
    <w:rsid w:val="008B0C99"/>
    <w:rsid w:val="008B10FF"/>
    <w:rsid w:val="008B13F1"/>
    <w:rsid w:val="008B1423"/>
    <w:rsid w:val="008B1596"/>
    <w:rsid w:val="008B189D"/>
    <w:rsid w:val="008B1E03"/>
    <w:rsid w:val="008B1E17"/>
    <w:rsid w:val="008B22D4"/>
    <w:rsid w:val="008B25DB"/>
    <w:rsid w:val="008B2866"/>
    <w:rsid w:val="008B3882"/>
    <w:rsid w:val="008B3CF4"/>
    <w:rsid w:val="008B3F60"/>
    <w:rsid w:val="008B4043"/>
    <w:rsid w:val="008B44D5"/>
    <w:rsid w:val="008B44FE"/>
    <w:rsid w:val="008B4CD5"/>
    <w:rsid w:val="008B4F64"/>
    <w:rsid w:val="008B4F89"/>
    <w:rsid w:val="008B5564"/>
    <w:rsid w:val="008B5886"/>
    <w:rsid w:val="008B5FF0"/>
    <w:rsid w:val="008B60A7"/>
    <w:rsid w:val="008B60F3"/>
    <w:rsid w:val="008B628A"/>
    <w:rsid w:val="008B6414"/>
    <w:rsid w:val="008B67BD"/>
    <w:rsid w:val="008B68E0"/>
    <w:rsid w:val="008B6A1D"/>
    <w:rsid w:val="008B6C67"/>
    <w:rsid w:val="008B6D26"/>
    <w:rsid w:val="008B7402"/>
    <w:rsid w:val="008B78EC"/>
    <w:rsid w:val="008B7E55"/>
    <w:rsid w:val="008C054B"/>
    <w:rsid w:val="008C0A4B"/>
    <w:rsid w:val="008C0D69"/>
    <w:rsid w:val="008C0E06"/>
    <w:rsid w:val="008C1198"/>
    <w:rsid w:val="008C15CC"/>
    <w:rsid w:val="008C1A9D"/>
    <w:rsid w:val="008C1E7E"/>
    <w:rsid w:val="008C21FD"/>
    <w:rsid w:val="008C2740"/>
    <w:rsid w:val="008C2858"/>
    <w:rsid w:val="008C2CE6"/>
    <w:rsid w:val="008C33B2"/>
    <w:rsid w:val="008C37AD"/>
    <w:rsid w:val="008C3A0E"/>
    <w:rsid w:val="008C3B11"/>
    <w:rsid w:val="008C3ED6"/>
    <w:rsid w:val="008C48E7"/>
    <w:rsid w:val="008C4B43"/>
    <w:rsid w:val="008C4CE8"/>
    <w:rsid w:val="008C4F11"/>
    <w:rsid w:val="008C5612"/>
    <w:rsid w:val="008C5652"/>
    <w:rsid w:val="008C5873"/>
    <w:rsid w:val="008C5AC8"/>
    <w:rsid w:val="008C5B5C"/>
    <w:rsid w:val="008C5FD2"/>
    <w:rsid w:val="008C61BE"/>
    <w:rsid w:val="008C668C"/>
    <w:rsid w:val="008C66F4"/>
    <w:rsid w:val="008C6701"/>
    <w:rsid w:val="008C69E0"/>
    <w:rsid w:val="008C6C87"/>
    <w:rsid w:val="008C6D2E"/>
    <w:rsid w:val="008C6D64"/>
    <w:rsid w:val="008C74DB"/>
    <w:rsid w:val="008C7627"/>
    <w:rsid w:val="008D02AE"/>
    <w:rsid w:val="008D06E3"/>
    <w:rsid w:val="008D08CC"/>
    <w:rsid w:val="008D13FC"/>
    <w:rsid w:val="008D1E25"/>
    <w:rsid w:val="008D1FB9"/>
    <w:rsid w:val="008D2357"/>
    <w:rsid w:val="008D2D37"/>
    <w:rsid w:val="008D2DA5"/>
    <w:rsid w:val="008D2F1C"/>
    <w:rsid w:val="008D2F64"/>
    <w:rsid w:val="008D2FE5"/>
    <w:rsid w:val="008D3280"/>
    <w:rsid w:val="008D3612"/>
    <w:rsid w:val="008D383C"/>
    <w:rsid w:val="008D38E2"/>
    <w:rsid w:val="008D4A5B"/>
    <w:rsid w:val="008D4CB3"/>
    <w:rsid w:val="008D4E03"/>
    <w:rsid w:val="008D5350"/>
    <w:rsid w:val="008D53BC"/>
    <w:rsid w:val="008D5B19"/>
    <w:rsid w:val="008D5B21"/>
    <w:rsid w:val="008D5CBA"/>
    <w:rsid w:val="008D68CE"/>
    <w:rsid w:val="008D6D9C"/>
    <w:rsid w:val="008D6E75"/>
    <w:rsid w:val="008D6FCF"/>
    <w:rsid w:val="008D731B"/>
    <w:rsid w:val="008D7739"/>
    <w:rsid w:val="008D7764"/>
    <w:rsid w:val="008D77E7"/>
    <w:rsid w:val="008D7B18"/>
    <w:rsid w:val="008D7CF2"/>
    <w:rsid w:val="008D7F80"/>
    <w:rsid w:val="008E0321"/>
    <w:rsid w:val="008E0420"/>
    <w:rsid w:val="008E044D"/>
    <w:rsid w:val="008E0810"/>
    <w:rsid w:val="008E13C3"/>
    <w:rsid w:val="008E1450"/>
    <w:rsid w:val="008E29E6"/>
    <w:rsid w:val="008E3549"/>
    <w:rsid w:val="008E3604"/>
    <w:rsid w:val="008E3A52"/>
    <w:rsid w:val="008E3A65"/>
    <w:rsid w:val="008E3ED6"/>
    <w:rsid w:val="008E3F34"/>
    <w:rsid w:val="008E400F"/>
    <w:rsid w:val="008E46DE"/>
    <w:rsid w:val="008E49F5"/>
    <w:rsid w:val="008E4ECC"/>
    <w:rsid w:val="008E505B"/>
    <w:rsid w:val="008E5140"/>
    <w:rsid w:val="008E51AE"/>
    <w:rsid w:val="008E5877"/>
    <w:rsid w:val="008E5B75"/>
    <w:rsid w:val="008E5BD5"/>
    <w:rsid w:val="008E5EEA"/>
    <w:rsid w:val="008E5FFF"/>
    <w:rsid w:val="008E67B9"/>
    <w:rsid w:val="008E69F0"/>
    <w:rsid w:val="008E6C2B"/>
    <w:rsid w:val="008E6E1D"/>
    <w:rsid w:val="008E70B4"/>
    <w:rsid w:val="008E76A8"/>
    <w:rsid w:val="008E7823"/>
    <w:rsid w:val="008E7863"/>
    <w:rsid w:val="008E795A"/>
    <w:rsid w:val="008E7AAD"/>
    <w:rsid w:val="008F079E"/>
    <w:rsid w:val="008F0AE8"/>
    <w:rsid w:val="008F0C58"/>
    <w:rsid w:val="008F0F8E"/>
    <w:rsid w:val="008F0FDC"/>
    <w:rsid w:val="008F12E3"/>
    <w:rsid w:val="008F176E"/>
    <w:rsid w:val="008F1997"/>
    <w:rsid w:val="008F1BED"/>
    <w:rsid w:val="008F1D92"/>
    <w:rsid w:val="008F1DFF"/>
    <w:rsid w:val="008F2034"/>
    <w:rsid w:val="008F2058"/>
    <w:rsid w:val="008F26CC"/>
    <w:rsid w:val="008F26E7"/>
    <w:rsid w:val="008F2A6B"/>
    <w:rsid w:val="008F2AE9"/>
    <w:rsid w:val="008F2F11"/>
    <w:rsid w:val="008F38A5"/>
    <w:rsid w:val="008F38B4"/>
    <w:rsid w:val="008F3B4C"/>
    <w:rsid w:val="008F3DB0"/>
    <w:rsid w:val="008F3DB4"/>
    <w:rsid w:val="008F400E"/>
    <w:rsid w:val="008F40BF"/>
    <w:rsid w:val="008F461D"/>
    <w:rsid w:val="008F4883"/>
    <w:rsid w:val="008F4AEA"/>
    <w:rsid w:val="008F5663"/>
    <w:rsid w:val="008F59DD"/>
    <w:rsid w:val="008F5B18"/>
    <w:rsid w:val="008F61C3"/>
    <w:rsid w:val="008F62D0"/>
    <w:rsid w:val="008F65B9"/>
    <w:rsid w:val="008F6A8F"/>
    <w:rsid w:val="008F6B09"/>
    <w:rsid w:val="008F6C88"/>
    <w:rsid w:val="008F6CD2"/>
    <w:rsid w:val="008F70F1"/>
    <w:rsid w:val="008F72EA"/>
    <w:rsid w:val="008F7438"/>
    <w:rsid w:val="008F74A7"/>
    <w:rsid w:val="008F774F"/>
    <w:rsid w:val="008F7764"/>
    <w:rsid w:val="008F7FCB"/>
    <w:rsid w:val="009001DE"/>
    <w:rsid w:val="00900529"/>
    <w:rsid w:val="0090072A"/>
    <w:rsid w:val="009007A1"/>
    <w:rsid w:val="00900E63"/>
    <w:rsid w:val="00901472"/>
    <w:rsid w:val="009015B7"/>
    <w:rsid w:val="00901BB4"/>
    <w:rsid w:val="009022C4"/>
    <w:rsid w:val="00902389"/>
    <w:rsid w:val="0090255F"/>
    <w:rsid w:val="009026D3"/>
    <w:rsid w:val="00902780"/>
    <w:rsid w:val="00902898"/>
    <w:rsid w:val="009028BC"/>
    <w:rsid w:val="009029B7"/>
    <w:rsid w:val="00902A53"/>
    <w:rsid w:val="00902CC2"/>
    <w:rsid w:val="00902CD4"/>
    <w:rsid w:val="00902D64"/>
    <w:rsid w:val="00903137"/>
    <w:rsid w:val="009037A9"/>
    <w:rsid w:val="00904539"/>
    <w:rsid w:val="00904938"/>
    <w:rsid w:val="00904DF3"/>
    <w:rsid w:val="00904FE0"/>
    <w:rsid w:val="00905085"/>
    <w:rsid w:val="00905AB5"/>
    <w:rsid w:val="00905E4A"/>
    <w:rsid w:val="009068CB"/>
    <w:rsid w:val="00906C24"/>
    <w:rsid w:val="009076C3"/>
    <w:rsid w:val="00907877"/>
    <w:rsid w:val="009101C1"/>
    <w:rsid w:val="00910CF4"/>
    <w:rsid w:val="0091126E"/>
    <w:rsid w:val="0091151D"/>
    <w:rsid w:val="00911602"/>
    <w:rsid w:val="009117B8"/>
    <w:rsid w:val="009117FE"/>
    <w:rsid w:val="0091195F"/>
    <w:rsid w:val="00911E47"/>
    <w:rsid w:val="00911EE9"/>
    <w:rsid w:val="0091236A"/>
    <w:rsid w:val="0091238C"/>
    <w:rsid w:val="00912398"/>
    <w:rsid w:val="00912809"/>
    <w:rsid w:val="0091282F"/>
    <w:rsid w:val="009129B6"/>
    <w:rsid w:val="00912F21"/>
    <w:rsid w:val="00912F23"/>
    <w:rsid w:val="00913109"/>
    <w:rsid w:val="0091324C"/>
    <w:rsid w:val="00913402"/>
    <w:rsid w:val="00913510"/>
    <w:rsid w:val="00913C68"/>
    <w:rsid w:val="009141A8"/>
    <w:rsid w:val="0091442C"/>
    <w:rsid w:val="009144BC"/>
    <w:rsid w:val="009149E8"/>
    <w:rsid w:val="00914AC3"/>
    <w:rsid w:val="00914E37"/>
    <w:rsid w:val="009150B0"/>
    <w:rsid w:val="00915E25"/>
    <w:rsid w:val="009161AF"/>
    <w:rsid w:val="00916481"/>
    <w:rsid w:val="0091664F"/>
    <w:rsid w:val="00916737"/>
    <w:rsid w:val="0091681A"/>
    <w:rsid w:val="009168A1"/>
    <w:rsid w:val="00916D26"/>
    <w:rsid w:val="00916E83"/>
    <w:rsid w:val="00917652"/>
    <w:rsid w:val="0091792D"/>
    <w:rsid w:val="00917AC6"/>
    <w:rsid w:val="00920122"/>
    <w:rsid w:val="00920140"/>
    <w:rsid w:val="009206FB"/>
    <w:rsid w:val="00920BB9"/>
    <w:rsid w:val="00920C79"/>
    <w:rsid w:val="00921222"/>
    <w:rsid w:val="00921437"/>
    <w:rsid w:val="0092158F"/>
    <w:rsid w:val="009217FC"/>
    <w:rsid w:val="00921BFA"/>
    <w:rsid w:val="00921FC9"/>
    <w:rsid w:val="0092228C"/>
    <w:rsid w:val="00922634"/>
    <w:rsid w:val="0092274F"/>
    <w:rsid w:val="009228CD"/>
    <w:rsid w:val="0092298C"/>
    <w:rsid w:val="00922BA4"/>
    <w:rsid w:val="00922C49"/>
    <w:rsid w:val="00922F89"/>
    <w:rsid w:val="00922FD6"/>
    <w:rsid w:val="009237D5"/>
    <w:rsid w:val="00923A07"/>
    <w:rsid w:val="00923B6E"/>
    <w:rsid w:val="00923CE9"/>
    <w:rsid w:val="00923D93"/>
    <w:rsid w:val="009246F2"/>
    <w:rsid w:val="009249C2"/>
    <w:rsid w:val="00924B7C"/>
    <w:rsid w:val="00924BF2"/>
    <w:rsid w:val="00924DAC"/>
    <w:rsid w:val="009250A9"/>
    <w:rsid w:val="00925143"/>
    <w:rsid w:val="00925144"/>
    <w:rsid w:val="00925611"/>
    <w:rsid w:val="009256F6"/>
    <w:rsid w:val="00925A15"/>
    <w:rsid w:val="00926990"/>
    <w:rsid w:val="00926AEF"/>
    <w:rsid w:val="00927ABF"/>
    <w:rsid w:val="00930068"/>
    <w:rsid w:val="00930802"/>
    <w:rsid w:val="00930C0F"/>
    <w:rsid w:val="00930D5D"/>
    <w:rsid w:val="00931337"/>
    <w:rsid w:val="00931357"/>
    <w:rsid w:val="009314D6"/>
    <w:rsid w:val="009317AA"/>
    <w:rsid w:val="00931907"/>
    <w:rsid w:val="00931992"/>
    <w:rsid w:val="00931C6C"/>
    <w:rsid w:val="00931CA2"/>
    <w:rsid w:val="00932372"/>
    <w:rsid w:val="00932489"/>
    <w:rsid w:val="0093291F"/>
    <w:rsid w:val="00932C80"/>
    <w:rsid w:val="00932CDD"/>
    <w:rsid w:val="00932ECA"/>
    <w:rsid w:val="00933269"/>
    <w:rsid w:val="009334C6"/>
    <w:rsid w:val="009337B2"/>
    <w:rsid w:val="00933D7D"/>
    <w:rsid w:val="0093419D"/>
    <w:rsid w:val="009354F9"/>
    <w:rsid w:val="00935915"/>
    <w:rsid w:val="00935D90"/>
    <w:rsid w:val="00935E47"/>
    <w:rsid w:val="009365F6"/>
    <w:rsid w:val="0093660E"/>
    <w:rsid w:val="0093693A"/>
    <w:rsid w:val="009369E0"/>
    <w:rsid w:val="00936B7B"/>
    <w:rsid w:val="00936C09"/>
    <w:rsid w:val="0093723F"/>
    <w:rsid w:val="00937453"/>
    <w:rsid w:val="00937919"/>
    <w:rsid w:val="00937B4C"/>
    <w:rsid w:val="00937E1E"/>
    <w:rsid w:val="00940148"/>
    <w:rsid w:val="009408A5"/>
    <w:rsid w:val="00940AA7"/>
    <w:rsid w:val="00940B28"/>
    <w:rsid w:val="00940C3C"/>
    <w:rsid w:val="00941384"/>
    <w:rsid w:val="009413D8"/>
    <w:rsid w:val="00941607"/>
    <w:rsid w:val="009416D4"/>
    <w:rsid w:val="009416DB"/>
    <w:rsid w:val="009418D0"/>
    <w:rsid w:val="00941909"/>
    <w:rsid w:val="009419B8"/>
    <w:rsid w:val="00941E6E"/>
    <w:rsid w:val="009423F1"/>
    <w:rsid w:val="009424DA"/>
    <w:rsid w:val="009428C4"/>
    <w:rsid w:val="00942CC8"/>
    <w:rsid w:val="00942DE4"/>
    <w:rsid w:val="00943358"/>
    <w:rsid w:val="00943359"/>
    <w:rsid w:val="0094348B"/>
    <w:rsid w:val="00943A8C"/>
    <w:rsid w:val="00943FA5"/>
    <w:rsid w:val="00944078"/>
    <w:rsid w:val="00944B3E"/>
    <w:rsid w:val="009458D8"/>
    <w:rsid w:val="00945962"/>
    <w:rsid w:val="00945A04"/>
    <w:rsid w:val="00945B36"/>
    <w:rsid w:val="00945FC1"/>
    <w:rsid w:val="009462B5"/>
    <w:rsid w:val="0094643E"/>
    <w:rsid w:val="0094675A"/>
    <w:rsid w:val="00946CFD"/>
    <w:rsid w:val="00947338"/>
    <w:rsid w:val="009473C3"/>
    <w:rsid w:val="00947674"/>
    <w:rsid w:val="00947F64"/>
    <w:rsid w:val="00950028"/>
    <w:rsid w:val="00950099"/>
    <w:rsid w:val="00950400"/>
    <w:rsid w:val="0095040D"/>
    <w:rsid w:val="00950ACA"/>
    <w:rsid w:val="0095130A"/>
    <w:rsid w:val="009517FE"/>
    <w:rsid w:val="009521CA"/>
    <w:rsid w:val="0095278B"/>
    <w:rsid w:val="0095280D"/>
    <w:rsid w:val="00952E59"/>
    <w:rsid w:val="00952F18"/>
    <w:rsid w:val="009531B4"/>
    <w:rsid w:val="00953854"/>
    <w:rsid w:val="00953AEA"/>
    <w:rsid w:val="00953B17"/>
    <w:rsid w:val="00953DA0"/>
    <w:rsid w:val="00953F44"/>
    <w:rsid w:val="00954012"/>
    <w:rsid w:val="00954060"/>
    <w:rsid w:val="0095423E"/>
    <w:rsid w:val="00954289"/>
    <w:rsid w:val="0095484C"/>
    <w:rsid w:val="00955016"/>
    <w:rsid w:val="00955249"/>
    <w:rsid w:val="0095567C"/>
    <w:rsid w:val="009556C9"/>
    <w:rsid w:val="0095578A"/>
    <w:rsid w:val="009563C6"/>
    <w:rsid w:val="00956D65"/>
    <w:rsid w:val="00956EE2"/>
    <w:rsid w:val="009571B5"/>
    <w:rsid w:val="00957590"/>
    <w:rsid w:val="00957C8E"/>
    <w:rsid w:val="00957DBC"/>
    <w:rsid w:val="00957E3F"/>
    <w:rsid w:val="00960D89"/>
    <w:rsid w:val="00961009"/>
    <w:rsid w:val="009613C1"/>
    <w:rsid w:val="009614D2"/>
    <w:rsid w:val="00961B3B"/>
    <w:rsid w:val="00961E43"/>
    <w:rsid w:val="0096246D"/>
    <w:rsid w:val="009624AE"/>
    <w:rsid w:val="00962915"/>
    <w:rsid w:val="0096293E"/>
    <w:rsid w:val="009630A6"/>
    <w:rsid w:val="00963907"/>
    <w:rsid w:val="009645BC"/>
    <w:rsid w:val="009647F7"/>
    <w:rsid w:val="00964DEE"/>
    <w:rsid w:val="00964E26"/>
    <w:rsid w:val="00965377"/>
    <w:rsid w:val="00965476"/>
    <w:rsid w:val="009661CA"/>
    <w:rsid w:val="00966552"/>
    <w:rsid w:val="0096677F"/>
    <w:rsid w:val="009669E6"/>
    <w:rsid w:val="00966B6B"/>
    <w:rsid w:val="00966DC8"/>
    <w:rsid w:val="00966FC0"/>
    <w:rsid w:val="0096718A"/>
    <w:rsid w:val="009673A6"/>
    <w:rsid w:val="009673D2"/>
    <w:rsid w:val="0096749B"/>
    <w:rsid w:val="0096761B"/>
    <w:rsid w:val="009678AF"/>
    <w:rsid w:val="00967915"/>
    <w:rsid w:val="00967A74"/>
    <w:rsid w:val="00967E11"/>
    <w:rsid w:val="00967F19"/>
    <w:rsid w:val="00970037"/>
    <w:rsid w:val="009707CF"/>
    <w:rsid w:val="00970991"/>
    <w:rsid w:val="0097127D"/>
    <w:rsid w:val="009717CA"/>
    <w:rsid w:val="00971870"/>
    <w:rsid w:val="00971E9B"/>
    <w:rsid w:val="009722BC"/>
    <w:rsid w:val="009726DF"/>
    <w:rsid w:val="00972BF8"/>
    <w:rsid w:val="00972EF7"/>
    <w:rsid w:val="00972F79"/>
    <w:rsid w:val="00973169"/>
    <w:rsid w:val="00973218"/>
    <w:rsid w:val="00973416"/>
    <w:rsid w:val="0097399A"/>
    <w:rsid w:val="00973D60"/>
    <w:rsid w:val="00974402"/>
    <w:rsid w:val="00975045"/>
    <w:rsid w:val="009752DB"/>
    <w:rsid w:val="00975513"/>
    <w:rsid w:val="00975AAA"/>
    <w:rsid w:val="00975EAE"/>
    <w:rsid w:val="009761AE"/>
    <w:rsid w:val="009762B0"/>
    <w:rsid w:val="0097681F"/>
    <w:rsid w:val="0097729C"/>
    <w:rsid w:val="0097745B"/>
    <w:rsid w:val="009776D9"/>
    <w:rsid w:val="00977798"/>
    <w:rsid w:val="0097784E"/>
    <w:rsid w:val="00977C2C"/>
    <w:rsid w:val="00977C5D"/>
    <w:rsid w:val="0098051E"/>
    <w:rsid w:val="009809BB"/>
    <w:rsid w:val="00980A4B"/>
    <w:rsid w:val="00981136"/>
    <w:rsid w:val="00981389"/>
    <w:rsid w:val="00981AF9"/>
    <w:rsid w:val="00981B6B"/>
    <w:rsid w:val="00982415"/>
    <w:rsid w:val="00982954"/>
    <w:rsid w:val="00983026"/>
    <w:rsid w:val="0098351C"/>
    <w:rsid w:val="00983BC1"/>
    <w:rsid w:val="00983E70"/>
    <w:rsid w:val="0098415C"/>
    <w:rsid w:val="00984289"/>
    <w:rsid w:val="00984C08"/>
    <w:rsid w:val="00985198"/>
    <w:rsid w:val="00985526"/>
    <w:rsid w:val="009856DA"/>
    <w:rsid w:val="00985F72"/>
    <w:rsid w:val="00986222"/>
    <w:rsid w:val="00986400"/>
    <w:rsid w:val="0098665A"/>
    <w:rsid w:val="009871C6"/>
    <w:rsid w:val="00987F78"/>
    <w:rsid w:val="009900BE"/>
    <w:rsid w:val="00990146"/>
    <w:rsid w:val="00990483"/>
    <w:rsid w:val="009905FF"/>
    <w:rsid w:val="00990A0A"/>
    <w:rsid w:val="00990CBA"/>
    <w:rsid w:val="00990CC1"/>
    <w:rsid w:val="00990D40"/>
    <w:rsid w:val="00990D8E"/>
    <w:rsid w:val="00990F0E"/>
    <w:rsid w:val="00991234"/>
    <w:rsid w:val="009915FF"/>
    <w:rsid w:val="00991624"/>
    <w:rsid w:val="00991B10"/>
    <w:rsid w:val="00991DA1"/>
    <w:rsid w:val="00991E2F"/>
    <w:rsid w:val="00992299"/>
    <w:rsid w:val="00992A33"/>
    <w:rsid w:val="009931F2"/>
    <w:rsid w:val="0099363B"/>
    <w:rsid w:val="009936A8"/>
    <w:rsid w:val="0099387D"/>
    <w:rsid w:val="0099396E"/>
    <w:rsid w:val="00993C1A"/>
    <w:rsid w:val="00993FE2"/>
    <w:rsid w:val="00994266"/>
    <w:rsid w:val="009942F9"/>
    <w:rsid w:val="00994B3A"/>
    <w:rsid w:val="00994E01"/>
    <w:rsid w:val="009953DF"/>
    <w:rsid w:val="00995718"/>
    <w:rsid w:val="00995E84"/>
    <w:rsid w:val="00996036"/>
    <w:rsid w:val="00996828"/>
    <w:rsid w:val="00996FDD"/>
    <w:rsid w:val="00997040"/>
    <w:rsid w:val="0099719F"/>
    <w:rsid w:val="00997393"/>
    <w:rsid w:val="0099788B"/>
    <w:rsid w:val="00997F67"/>
    <w:rsid w:val="009A0336"/>
    <w:rsid w:val="009A0447"/>
    <w:rsid w:val="009A16C1"/>
    <w:rsid w:val="009A1741"/>
    <w:rsid w:val="009A1912"/>
    <w:rsid w:val="009A1CD6"/>
    <w:rsid w:val="009A1FCB"/>
    <w:rsid w:val="009A1FFC"/>
    <w:rsid w:val="009A2A31"/>
    <w:rsid w:val="009A2AD7"/>
    <w:rsid w:val="009A2BF0"/>
    <w:rsid w:val="009A340A"/>
    <w:rsid w:val="009A3A35"/>
    <w:rsid w:val="009A3E93"/>
    <w:rsid w:val="009A3FED"/>
    <w:rsid w:val="009A4368"/>
    <w:rsid w:val="009A4490"/>
    <w:rsid w:val="009A494D"/>
    <w:rsid w:val="009A50F9"/>
    <w:rsid w:val="009A5984"/>
    <w:rsid w:val="009A5EDF"/>
    <w:rsid w:val="009A6442"/>
    <w:rsid w:val="009A654B"/>
    <w:rsid w:val="009A7075"/>
    <w:rsid w:val="009A708A"/>
    <w:rsid w:val="009A747C"/>
    <w:rsid w:val="009A789D"/>
    <w:rsid w:val="009A7B3F"/>
    <w:rsid w:val="009A7D31"/>
    <w:rsid w:val="009A7DED"/>
    <w:rsid w:val="009B033E"/>
    <w:rsid w:val="009B0E21"/>
    <w:rsid w:val="009B0F66"/>
    <w:rsid w:val="009B15E3"/>
    <w:rsid w:val="009B1849"/>
    <w:rsid w:val="009B1B94"/>
    <w:rsid w:val="009B1BAE"/>
    <w:rsid w:val="009B1DC9"/>
    <w:rsid w:val="009B1EB8"/>
    <w:rsid w:val="009B2089"/>
    <w:rsid w:val="009B218A"/>
    <w:rsid w:val="009B24B1"/>
    <w:rsid w:val="009B288B"/>
    <w:rsid w:val="009B31A6"/>
    <w:rsid w:val="009B3D1F"/>
    <w:rsid w:val="009B407F"/>
    <w:rsid w:val="009B432D"/>
    <w:rsid w:val="009B438F"/>
    <w:rsid w:val="009B462E"/>
    <w:rsid w:val="009B47EA"/>
    <w:rsid w:val="009B56CE"/>
    <w:rsid w:val="009B5753"/>
    <w:rsid w:val="009B57F7"/>
    <w:rsid w:val="009B5DAE"/>
    <w:rsid w:val="009B5DC4"/>
    <w:rsid w:val="009B61D1"/>
    <w:rsid w:val="009B6383"/>
    <w:rsid w:val="009B66E1"/>
    <w:rsid w:val="009B6BE8"/>
    <w:rsid w:val="009B6D13"/>
    <w:rsid w:val="009B73EB"/>
    <w:rsid w:val="009B7467"/>
    <w:rsid w:val="009B77C1"/>
    <w:rsid w:val="009B7AD1"/>
    <w:rsid w:val="009C0A2A"/>
    <w:rsid w:val="009C0DFD"/>
    <w:rsid w:val="009C10F5"/>
    <w:rsid w:val="009C13F6"/>
    <w:rsid w:val="009C1F00"/>
    <w:rsid w:val="009C2270"/>
    <w:rsid w:val="009C253C"/>
    <w:rsid w:val="009C2770"/>
    <w:rsid w:val="009C2A70"/>
    <w:rsid w:val="009C36AB"/>
    <w:rsid w:val="009C419A"/>
    <w:rsid w:val="009C43C2"/>
    <w:rsid w:val="009C4789"/>
    <w:rsid w:val="009C4899"/>
    <w:rsid w:val="009C4E51"/>
    <w:rsid w:val="009C5A93"/>
    <w:rsid w:val="009C5CB5"/>
    <w:rsid w:val="009C60F7"/>
    <w:rsid w:val="009C6524"/>
    <w:rsid w:val="009C6715"/>
    <w:rsid w:val="009C6905"/>
    <w:rsid w:val="009C6B3A"/>
    <w:rsid w:val="009C6DBB"/>
    <w:rsid w:val="009C70ED"/>
    <w:rsid w:val="009C7825"/>
    <w:rsid w:val="009C7D2E"/>
    <w:rsid w:val="009C7FB2"/>
    <w:rsid w:val="009D00F6"/>
    <w:rsid w:val="009D039D"/>
    <w:rsid w:val="009D040D"/>
    <w:rsid w:val="009D06A8"/>
    <w:rsid w:val="009D072D"/>
    <w:rsid w:val="009D0AAA"/>
    <w:rsid w:val="009D0ABF"/>
    <w:rsid w:val="009D0B6B"/>
    <w:rsid w:val="009D14E5"/>
    <w:rsid w:val="009D158B"/>
    <w:rsid w:val="009D1B21"/>
    <w:rsid w:val="009D2293"/>
    <w:rsid w:val="009D22BD"/>
    <w:rsid w:val="009D24D9"/>
    <w:rsid w:val="009D26E8"/>
    <w:rsid w:val="009D2EE2"/>
    <w:rsid w:val="009D31E9"/>
    <w:rsid w:val="009D3F25"/>
    <w:rsid w:val="009D3F86"/>
    <w:rsid w:val="009D415E"/>
    <w:rsid w:val="009D4229"/>
    <w:rsid w:val="009D4558"/>
    <w:rsid w:val="009D465B"/>
    <w:rsid w:val="009D4885"/>
    <w:rsid w:val="009D493E"/>
    <w:rsid w:val="009D4D99"/>
    <w:rsid w:val="009D55AF"/>
    <w:rsid w:val="009D5FDA"/>
    <w:rsid w:val="009D61D7"/>
    <w:rsid w:val="009D62D5"/>
    <w:rsid w:val="009D65B1"/>
    <w:rsid w:val="009D67DC"/>
    <w:rsid w:val="009D6981"/>
    <w:rsid w:val="009D69EC"/>
    <w:rsid w:val="009D6D18"/>
    <w:rsid w:val="009D6E4E"/>
    <w:rsid w:val="009D6F82"/>
    <w:rsid w:val="009D7329"/>
    <w:rsid w:val="009D73D3"/>
    <w:rsid w:val="009D76DE"/>
    <w:rsid w:val="009D777C"/>
    <w:rsid w:val="009D7A4E"/>
    <w:rsid w:val="009D7F7A"/>
    <w:rsid w:val="009E04CF"/>
    <w:rsid w:val="009E069C"/>
    <w:rsid w:val="009E0713"/>
    <w:rsid w:val="009E07A7"/>
    <w:rsid w:val="009E1401"/>
    <w:rsid w:val="009E1413"/>
    <w:rsid w:val="009E17BF"/>
    <w:rsid w:val="009E24D0"/>
    <w:rsid w:val="009E2CA1"/>
    <w:rsid w:val="009E2EDE"/>
    <w:rsid w:val="009E359B"/>
    <w:rsid w:val="009E3AFA"/>
    <w:rsid w:val="009E3ECE"/>
    <w:rsid w:val="009E416E"/>
    <w:rsid w:val="009E483E"/>
    <w:rsid w:val="009E4B4C"/>
    <w:rsid w:val="009E4C16"/>
    <w:rsid w:val="009E4E79"/>
    <w:rsid w:val="009E4F60"/>
    <w:rsid w:val="009E500F"/>
    <w:rsid w:val="009E50DD"/>
    <w:rsid w:val="009E5302"/>
    <w:rsid w:val="009E57E6"/>
    <w:rsid w:val="009E5AF9"/>
    <w:rsid w:val="009E5C61"/>
    <w:rsid w:val="009E5F2C"/>
    <w:rsid w:val="009E61AA"/>
    <w:rsid w:val="009E61C3"/>
    <w:rsid w:val="009E6565"/>
    <w:rsid w:val="009E6C85"/>
    <w:rsid w:val="009F0103"/>
    <w:rsid w:val="009F01EA"/>
    <w:rsid w:val="009F03CA"/>
    <w:rsid w:val="009F03D3"/>
    <w:rsid w:val="009F05B5"/>
    <w:rsid w:val="009F0899"/>
    <w:rsid w:val="009F0D42"/>
    <w:rsid w:val="009F13A0"/>
    <w:rsid w:val="009F14BC"/>
    <w:rsid w:val="009F1529"/>
    <w:rsid w:val="009F1F97"/>
    <w:rsid w:val="009F2445"/>
    <w:rsid w:val="009F28FC"/>
    <w:rsid w:val="009F29B8"/>
    <w:rsid w:val="009F2A75"/>
    <w:rsid w:val="009F2DFA"/>
    <w:rsid w:val="009F2EF7"/>
    <w:rsid w:val="009F3A55"/>
    <w:rsid w:val="009F3DE3"/>
    <w:rsid w:val="009F41C6"/>
    <w:rsid w:val="009F4704"/>
    <w:rsid w:val="009F4826"/>
    <w:rsid w:val="009F5442"/>
    <w:rsid w:val="009F581E"/>
    <w:rsid w:val="009F58A8"/>
    <w:rsid w:val="009F59F5"/>
    <w:rsid w:val="009F5E71"/>
    <w:rsid w:val="009F63A6"/>
    <w:rsid w:val="009F67B2"/>
    <w:rsid w:val="009F6CB7"/>
    <w:rsid w:val="009F7111"/>
    <w:rsid w:val="009F7981"/>
    <w:rsid w:val="00A001F1"/>
    <w:rsid w:val="00A0097D"/>
    <w:rsid w:val="00A00C2C"/>
    <w:rsid w:val="00A0138E"/>
    <w:rsid w:val="00A01407"/>
    <w:rsid w:val="00A01511"/>
    <w:rsid w:val="00A017FE"/>
    <w:rsid w:val="00A01800"/>
    <w:rsid w:val="00A01896"/>
    <w:rsid w:val="00A018E9"/>
    <w:rsid w:val="00A01A06"/>
    <w:rsid w:val="00A01C58"/>
    <w:rsid w:val="00A01E47"/>
    <w:rsid w:val="00A01F07"/>
    <w:rsid w:val="00A025B2"/>
    <w:rsid w:val="00A027E9"/>
    <w:rsid w:val="00A02AB5"/>
    <w:rsid w:val="00A02D20"/>
    <w:rsid w:val="00A02FDB"/>
    <w:rsid w:val="00A03403"/>
    <w:rsid w:val="00A03A41"/>
    <w:rsid w:val="00A03A6E"/>
    <w:rsid w:val="00A03B46"/>
    <w:rsid w:val="00A03B5D"/>
    <w:rsid w:val="00A03D7F"/>
    <w:rsid w:val="00A03D9D"/>
    <w:rsid w:val="00A03E86"/>
    <w:rsid w:val="00A0476B"/>
    <w:rsid w:val="00A053E8"/>
    <w:rsid w:val="00A05955"/>
    <w:rsid w:val="00A060FC"/>
    <w:rsid w:val="00A06375"/>
    <w:rsid w:val="00A06DDF"/>
    <w:rsid w:val="00A06E4E"/>
    <w:rsid w:val="00A06F8E"/>
    <w:rsid w:val="00A0794F"/>
    <w:rsid w:val="00A10513"/>
    <w:rsid w:val="00A10873"/>
    <w:rsid w:val="00A113BA"/>
    <w:rsid w:val="00A114AD"/>
    <w:rsid w:val="00A117F5"/>
    <w:rsid w:val="00A1196E"/>
    <w:rsid w:val="00A1228A"/>
    <w:rsid w:val="00A1253A"/>
    <w:rsid w:val="00A12802"/>
    <w:rsid w:val="00A12C60"/>
    <w:rsid w:val="00A12E0F"/>
    <w:rsid w:val="00A133F3"/>
    <w:rsid w:val="00A1360E"/>
    <w:rsid w:val="00A13B89"/>
    <w:rsid w:val="00A13C37"/>
    <w:rsid w:val="00A13EDC"/>
    <w:rsid w:val="00A144B4"/>
    <w:rsid w:val="00A14889"/>
    <w:rsid w:val="00A14957"/>
    <w:rsid w:val="00A149F4"/>
    <w:rsid w:val="00A14A64"/>
    <w:rsid w:val="00A14C19"/>
    <w:rsid w:val="00A15085"/>
    <w:rsid w:val="00A15535"/>
    <w:rsid w:val="00A15560"/>
    <w:rsid w:val="00A1599A"/>
    <w:rsid w:val="00A15B50"/>
    <w:rsid w:val="00A1618E"/>
    <w:rsid w:val="00A169FF"/>
    <w:rsid w:val="00A1735F"/>
    <w:rsid w:val="00A17389"/>
    <w:rsid w:val="00A174C1"/>
    <w:rsid w:val="00A17966"/>
    <w:rsid w:val="00A17C0C"/>
    <w:rsid w:val="00A203D0"/>
    <w:rsid w:val="00A2069D"/>
    <w:rsid w:val="00A207A5"/>
    <w:rsid w:val="00A20D2F"/>
    <w:rsid w:val="00A20EDD"/>
    <w:rsid w:val="00A20F34"/>
    <w:rsid w:val="00A213FE"/>
    <w:rsid w:val="00A21433"/>
    <w:rsid w:val="00A21967"/>
    <w:rsid w:val="00A21B7F"/>
    <w:rsid w:val="00A21D2D"/>
    <w:rsid w:val="00A21DA0"/>
    <w:rsid w:val="00A22120"/>
    <w:rsid w:val="00A22174"/>
    <w:rsid w:val="00A227B0"/>
    <w:rsid w:val="00A22967"/>
    <w:rsid w:val="00A22AC2"/>
    <w:rsid w:val="00A22B2C"/>
    <w:rsid w:val="00A235D2"/>
    <w:rsid w:val="00A238C4"/>
    <w:rsid w:val="00A238DF"/>
    <w:rsid w:val="00A239ED"/>
    <w:rsid w:val="00A2402E"/>
    <w:rsid w:val="00A2432A"/>
    <w:rsid w:val="00A244CA"/>
    <w:rsid w:val="00A24A74"/>
    <w:rsid w:val="00A24C43"/>
    <w:rsid w:val="00A24D21"/>
    <w:rsid w:val="00A24DDC"/>
    <w:rsid w:val="00A24EAB"/>
    <w:rsid w:val="00A2503C"/>
    <w:rsid w:val="00A254CC"/>
    <w:rsid w:val="00A25601"/>
    <w:rsid w:val="00A25B14"/>
    <w:rsid w:val="00A25C33"/>
    <w:rsid w:val="00A25E61"/>
    <w:rsid w:val="00A2601A"/>
    <w:rsid w:val="00A2695F"/>
    <w:rsid w:val="00A26A65"/>
    <w:rsid w:val="00A26BC5"/>
    <w:rsid w:val="00A26D33"/>
    <w:rsid w:val="00A27206"/>
    <w:rsid w:val="00A27483"/>
    <w:rsid w:val="00A27C2C"/>
    <w:rsid w:val="00A27E04"/>
    <w:rsid w:val="00A27F61"/>
    <w:rsid w:val="00A27F79"/>
    <w:rsid w:val="00A300BE"/>
    <w:rsid w:val="00A3066B"/>
    <w:rsid w:val="00A30685"/>
    <w:rsid w:val="00A30748"/>
    <w:rsid w:val="00A3093A"/>
    <w:rsid w:val="00A30E47"/>
    <w:rsid w:val="00A30F4C"/>
    <w:rsid w:val="00A31714"/>
    <w:rsid w:val="00A31E72"/>
    <w:rsid w:val="00A322D6"/>
    <w:rsid w:val="00A328FF"/>
    <w:rsid w:val="00A329A3"/>
    <w:rsid w:val="00A3326C"/>
    <w:rsid w:val="00A3357F"/>
    <w:rsid w:val="00A336AD"/>
    <w:rsid w:val="00A33B48"/>
    <w:rsid w:val="00A33C54"/>
    <w:rsid w:val="00A33CAE"/>
    <w:rsid w:val="00A33CB3"/>
    <w:rsid w:val="00A33F4A"/>
    <w:rsid w:val="00A33F81"/>
    <w:rsid w:val="00A343C3"/>
    <w:rsid w:val="00A3451C"/>
    <w:rsid w:val="00A34599"/>
    <w:rsid w:val="00A3460E"/>
    <w:rsid w:val="00A34A2F"/>
    <w:rsid w:val="00A355B5"/>
    <w:rsid w:val="00A36202"/>
    <w:rsid w:val="00A3641A"/>
    <w:rsid w:val="00A36AA3"/>
    <w:rsid w:val="00A36B6E"/>
    <w:rsid w:val="00A371F6"/>
    <w:rsid w:val="00A3721E"/>
    <w:rsid w:val="00A37374"/>
    <w:rsid w:val="00A37598"/>
    <w:rsid w:val="00A375AF"/>
    <w:rsid w:val="00A3764F"/>
    <w:rsid w:val="00A3782C"/>
    <w:rsid w:val="00A40035"/>
    <w:rsid w:val="00A402D7"/>
    <w:rsid w:val="00A40333"/>
    <w:rsid w:val="00A40D36"/>
    <w:rsid w:val="00A4128E"/>
    <w:rsid w:val="00A41826"/>
    <w:rsid w:val="00A41F7B"/>
    <w:rsid w:val="00A42414"/>
    <w:rsid w:val="00A42B9B"/>
    <w:rsid w:val="00A42DB7"/>
    <w:rsid w:val="00A42DED"/>
    <w:rsid w:val="00A431C5"/>
    <w:rsid w:val="00A43B1D"/>
    <w:rsid w:val="00A43B72"/>
    <w:rsid w:val="00A43E93"/>
    <w:rsid w:val="00A441F6"/>
    <w:rsid w:val="00A4480B"/>
    <w:rsid w:val="00A44919"/>
    <w:rsid w:val="00A45441"/>
    <w:rsid w:val="00A45529"/>
    <w:rsid w:val="00A4586E"/>
    <w:rsid w:val="00A459DB"/>
    <w:rsid w:val="00A45E08"/>
    <w:rsid w:val="00A46061"/>
    <w:rsid w:val="00A461B1"/>
    <w:rsid w:val="00A464C2"/>
    <w:rsid w:val="00A46CE8"/>
    <w:rsid w:val="00A46E35"/>
    <w:rsid w:val="00A46FBC"/>
    <w:rsid w:val="00A47191"/>
    <w:rsid w:val="00A47540"/>
    <w:rsid w:val="00A47586"/>
    <w:rsid w:val="00A507C1"/>
    <w:rsid w:val="00A50940"/>
    <w:rsid w:val="00A50A37"/>
    <w:rsid w:val="00A50DE9"/>
    <w:rsid w:val="00A513B7"/>
    <w:rsid w:val="00A51B16"/>
    <w:rsid w:val="00A522B7"/>
    <w:rsid w:val="00A5243E"/>
    <w:rsid w:val="00A527C2"/>
    <w:rsid w:val="00A52CE3"/>
    <w:rsid w:val="00A53093"/>
    <w:rsid w:val="00A53388"/>
    <w:rsid w:val="00A53779"/>
    <w:rsid w:val="00A53C0D"/>
    <w:rsid w:val="00A53FB7"/>
    <w:rsid w:val="00A53FC4"/>
    <w:rsid w:val="00A54161"/>
    <w:rsid w:val="00A544A4"/>
    <w:rsid w:val="00A54BD1"/>
    <w:rsid w:val="00A54C17"/>
    <w:rsid w:val="00A54CE9"/>
    <w:rsid w:val="00A55424"/>
    <w:rsid w:val="00A55CC8"/>
    <w:rsid w:val="00A566BD"/>
    <w:rsid w:val="00A56794"/>
    <w:rsid w:val="00A5693C"/>
    <w:rsid w:val="00A56AB7"/>
    <w:rsid w:val="00A56B36"/>
    <w:rsid w:val="00A56D12"/>
    <w:rsid w:val="00A571CC"/>
    <w:rsid w:val="00A5766B"/>
    <w:rsid w:val="00A57751"/>
    <w:rsid w:val="00A578A1"/>
    <w:rsid w:val="00A5791D"/>
    <w:rsid w:val="00A60107"/>
    <w:rsid w:val="00A6015F"/>
    <w:rsid w:val="00A60B5E"/>
    <w:rsid w:val="00A613E4"/>
    <w:rsid w:val="00A61C57"/>
    <w:rsid w:val="00A61CE7"/>
    <w:rsid w:val="00A62070"/>
    <w:rsid w:val="00A622D9"/>
    <w:rsid w:val="00A62ABE"/>
    <w:rsid w:val="00A62DFA"/>
    <w:rsid w:val="00A630AC"/>
    <w:rsid w:val="00A6349A"/>
    <w:rsid w:val="00A63B71"/>
    <w:rsid w:val="00A63E9D"/>
    <w:rsid w:val="00A644CE"/>
    <w:rsid w:val="00A64594"/>
    <w:rsid w:val="00A65705"/>
    <w:rsid w:val="00A65728"/>
    <w:rsid w:val="00A6624E"/>
    <w:rsid w:val="00A66B62"/>
    <w:rsid w:val="00A6716F"/>
    <w:rsid w:val="00A6782B"/>
    <w:rsid w:val="00A67A33"/>
    <w:rsid w:val="00A67AB0"/>
    <w:rsid w:val="00A70066"/>
    <w:rsid w:val="00A70730"/>
    <w:rsid w:val="00A70D7C"/>
    <w:rsid w:val="00A70DD3"/>
    <w:rsid w:val="00A70F35"/>
    <w:rsid w:val="00A70FA8"/>
    <w:rsid w:val="00A71518"/>
    <w:rsid w:val="00A720BD"/>
    <w:rsid w:val="00A72D3C"/>
    <w:rsid w:val="00A731EB"/>
    <w:rsid w:val="00A7326D"/>
    <w:rsid w:val="00A73355"/>
    <w:rsid w:val="00A735E6"/>
    <w:rsid w:val="00A73626"/>
    <w:rsid w:val="00A73859"/>
    <w:rsid w:val="00A73CE6"/>
    <w:rsid w:val="00A7400D"/>
    <w:rsid w:val="00A740C5"/>
    <w:rsid w:val="00A7415F"/>
    <w:rsid w:val="00A74256"/>
    <w:rsid w:val="00A74318"/>
    <w:rsid w:val="00A7481E"/>
    <w:rsid w:val="00A750BB"/>
    <w:rsid w:val="00A7548A"/>
    <w:rsid w:val="00A7586C"/>
    <w:rsid w:val="00A758C8"/>
    <w:rsid w:val="00A7613C"/>
    <w:rsid w:val="00A7639F"/>
    <w:rsid w:val="00A763E7"/>
    <w:rsid w:val="00A76628"/>
    <w:rsid w:val="00A76894"/>
    <w:rsid w:val="00A76990"/>
    <w:rsid w:val="00A76A80"/>
    <w:rsid w:val="00A774F7"/>
    <w:rsid w:val="00A778EC"/>
    <w:rsid w:val="00A77B70"/>
    <w:rsid w:val="00A806D0"/>
    <w:rsid w:val="00A812E0"/>
    <w:rsid w:val="00A81ADB"/>
    <w:rsid w:val="00A81BDE"/>
    <w:rsid w:val="00A820C1"/>
    <w:rsid w:val="00A8214C"/>
    <w:rsid w:val="00A82463"/>
    <w:rsid w:val="00A8273C"/>
    <w:rsid w:val="00A8302B"/>
    <w:rsid w:val="00A83465"/>
    <w:rsid w:val="00A83695"/>
    <w:rsid w:val="00A8396D"/>
    <w:rsid w:val="00A84093"/>
    <w:rsid w:val="00A8418F"/>
    <w:rsid w:val="00A848E5"/>
    <w:rsid w:val="00A849C3"/>
    <w:rsid w:val="00A84E6E"/>
    <w:rsid w:val="00A84E84"/>
    <w:rsid w:val="00A84FC0"/>
    <w:rsid w:val="00A85001"/>
    <w:rsid w:val="00A85116"/>
    <w:rsid w:val="00A85214"/>
    <w:rsid w:val="00A853FB"/>
    <w:rsid w:val="00A855D9"/>
    <w:rsid w:val="00A85A7F"/>
    <w:rsid w:val="00A85E27"/>
    <w:rsid w:val="00A85F5D"/>
    <w:rsid w:val="00A86091"/>
    <w:rsid w:val="00A86154"/>
    <w:rsid w:val="00A861C2"/>
    <w:rsid w:val="00A862BE"/>
    <w:rsid w:val="00A865DC"/>
    <w:rsid w:val="00A8663F"/>
    <w:rsid w:val="00A86757"/>
    <w:rsid w:val="00A8692A"/>
    <w:rsid w:val="00A86A37"/>
    <w:rsid w:val="00A86AA1"/>
    <w:rsid w:val="00A86E0A"/>
    <w:rsid w:val="00A86E10"/>
    <w:rsid w:val="00A86E9D"/>
    <w:rsid w:val="00A87248"/>
    <w:rsid w:val="00A875BC"/>
    <w:rsid w:val="00A90443"/>
    <w:rsid w:val="00A905B7"/>
    <w:rsid w:val="00A908E1"/>
    <w:rsid w:val="00A90B3B"/>
    <w:rsid w:val="00A90BE5"/>
    <w:rsid w:val="00A90C51"/>
    <w:rsid w:val="00A91132"/>
    <w:rsid w:val="00A911E6"/>
    <w:rsid w:val="00A91721"/>
    <w:rsid w:val="00A91C15"/>
    <w:rsid w:val="00A91CA3"/>
    <w:rsid w:val="00A91F53"/>
    <w:rsid w:val="00A92544"/>
    <w:rsid w:val="00A9257C"/>
    <w:rsid w:val="00A92847"/>
    <w:rsid w:val="00A92B4F"/>
    <w:rsid w:val="00A92D75"/>
    <w:rsid w:val="00A92FB2"/>
    <w:rsid w:val="00A9307D"/>
    <w:rsid w:val="00A9379D"/>
    <w:rsid w:val="00A93807"/>
    <w:rsid w:val="00A942C8"/>
    <w:rsid w:val="00A94441"/>
    <w:rsid w:val="00A944FC"/>
    <w:rsid w:val="00A946A2"/>
    <w:rsid w:val="00A9490D"/>
    <w:rsid w:val="00A95204"/>
    <w:rsid w:val="00A952E3"/>
    <w:rsid w:val="00A95B0E"/>
    <w:rsid w:val="00A95C4F"/>
    <w:rsid w:val="00A95CED"/>
    <w:rsid w:val="00A96507"/>
    <w:rsid w:val="00A96560"/>
    <w:rsid w:val="00A966D2"/>
    <w:rsid w:val="00A96D5B"/>
    <w:rsid w:val="00A96EDB"/>
    <w:rsid w:val="00A96F99"/>
    <w:rsid w:val="00A9731B"/>
    <w:rsid w:val="00A97698"/>
    <w:rsid w:val="00A979F3"/>
    <w:rsid w:val="00A97CBF"/>
    <w:rsid w:val="00A97D90"/>
    <w:rsid w:val="00AA01FB"/>
    <w:rsid w:val="00AA0780"/>
    <w:rsid w:val="00AA0DA3"/>
    <w:rsid w:val="00AA1C29"/>
    <w:rsid w:val="00AA2064"/>
    <w:rsid w:val="00AA26F5"/>
    <w:rsid w:val="00AA2B43"/>
    <w:rsid w:val="00AA2DAB"/>
    <w:rsid w:val="00AA2F8D"/>
    <w:rsid w:val="00AA3999"/>
    <w:rsid w:val="00AA3F16"/>
    <w:rsid w:val="00AA40D8"/>
    <w:rsid w:val="00AA4504"/>
    <w:rsid w:val="00AA4556"/>
    <w:rsid w:val="00AA498D"/>
    <w:rsid w:val="00AA52F8"/>
    <w:rsid w:val="00AA5370"/>
    <w:rsid w:val="00AA55CF"/>
    <w:rsid w:val="00AA56B6"/>
    <w:rsid w:val="00AA61BE"/>
    <w:rsid w:val="00AA677D"/>
    <w:rsid w:val="00AA6BB6"/>
    <w:rsid w:val="00AA6E79"/>
    <w:rsid w:val="00AA71CD"/>
    <w:rsid w:val="00AA731B"/>
    <w:rsid w:val="00AA73CE"/>
    <w:rsid w:val="00AA7BD7"/>
    <w:rsid w:val="00AB04A5"/>
    <w:rsid w:val="00AB04B3"/>
    <w:rsid w:val="00AB06FE"/>
    <w:rsid w:val="00AB0CC1"/>
    <w:rsid w:val="00AB0E60"/>
    <w:rsid w:val="00AB13AA"/>
    <w:rsid w:val="00AB1BFC"/>
    <w:rsid w:val="00AB2358"/>
    <w:rsid w:val="00AB2963"/>
    <w:rsid w:val="00AB2C22"/>
    <w:rsid w:val="00AB2C2C"/>
    <w:rsid w:val="00AB2E74"/>
    <w:rsid w:val="00AB30C0"/>
    <w:rsid w:val="00AB3146"/>
    <w:rsid w:val="00AB387C"/>
    <w:rsid w:val="00AB3EEB"/>
    <w:rsid w:val="00AB40FF"/>
    <w:rsid w:val="00AB4526"/>
    <w:rsid w:val="00AB4BA0"/>
    <w:rsid w:val="00AB4E37"/>
    <w:rsid w:val="00AB53AB"/>
    <w:rsid w:val="00AB5FF5"/>
    <w:rsid w:val="00AB61BB"/>
    <w:rsid w:val="00AB6257"/>
    <w:rsid w:val="00AB640A"/>
    <w:rsid w:val="00AB68AD"/>
    <w:rsid w:val="00AB6F01"/>
    <w:rsid w:val="00AB6F48"/>
    <w:rsid w:val="00AB75DA"/>
    <w:rsid w:val="00AB7A65"/>
    <w:rsid w:val="00AB7B04"/>
    <w:rsid w:val="00AB7BA9"/>
    <w:rsid w:val="00AB7D1B"/>
    <w:rsid w:val="00AB7D4E"/>
    <w:rsid w:val="00AC00AE"/>
    <w:rsid w:val="00AC1457"/>
    <w:rsid w:val="00AC14F3"/>
    <w:rsid w:val="00AC156E"/>
    <w:rsid w:val="00AC1B5D"/>
    <w:rsid w:val="00AC267B"/>
    <w:rsid w:val="00AC2976"/>
    <w:rsid w:val="00AC2A8A"/>
    <w:rsid w:val="00AC2DE6"/>
    <w:rsid w:val="00AC33D3"/>
    <w:rsid w:val="00AC3665"/>
    <w:rsid w:val="00AC3851"/>
    <w:rsid w:val="00AC4059"/>
    <w:rsid w:val="00AC4225"/>
    <w:rsid w:val="00AC4304"/>
    <w:rsid w:val="00AC4327"/>
    <w:rsid w:val="00AC4372"/>
    <w:rsid w:val="00AC44FC"/>
    <w:rsid w:val="00AC4588"/>
    <w:rsid w:val="00AC49FC"/>
    <w:rsid w:val="00AC4CAD"/>
    <w:rsid w:val="00AC4F3A"/>
    <w:rsid w:val="00AC500D"/>
    <w:rsid w:val="00AC5095"/>
    <w:rsid w:val="00AC50F0"/>
    <w:rsid w:val="00AC53F6"/>
    <w:rsid w:val="00AC58DB"/>
    <w:rsid w:val="00AC5930"/>
    <w:rsid w:val="00AC5BA6"/>
    <w:rsid w:val="00AC62E7"/>
    <w:rsid w:val="00AC670A"/>
    <w:rsid w:val="00AC6A16"/>
    <w:rsid w:val="00AC6B77"/>
    <w:rsid w:val="00AC6C3F"/>
    <w:rsid w:val="00AC6C86"/>
    <w:rsid w:val="00AC6CAC"/>
    <w:rsid w:val="00AC6F3C"/>
    <w:rsid w:val="00AC764B"/>
    <w:rsid w:val="00AC79D7"/>
    <w:rsid w:val="00AC7A63"/>
    <w:rsid w:val="00AC7B17"/>
    <w:rsid w:val="00AC7FF8"/>
    <w:rsid w:val="00AD0121"/>
    <w:rsid w:val="00AD041F"/>
    <w:rsid w:val="00AD0718"/>
    <w:rsid w:val="00AD074B"/>
    <w:rsid w:val="00AD1083"/>
    <w:rsid w:val="00AD12FA"/>
    <w:rsid w:val="00AD144A"/>
    <w:rsid w:val="00AD1893"/>
    <w:rsid w:val="00AD195B"/>
    <w:rsid w:val="00AD1AAE"/>
    <w:rsid w:val="00AD1BE3"/>
    <w:rsid w:val="00AD1F31"/>
    <w:rsid w:val="00AD1F65"/>
    <w:rsid w:val="00AD2033"/>
    <w:rsid w:val="00AD205F"/>
    <w:rsid w:val="00AD21A6"/>
    <w:rsid w:val="00AD23AB"/>
    <w:rsid w:val="00AD276D"/>
    <w:rsid w:val="00AD27F9"/>
    <w:rsid w:val="00AD28F1"/>
    <w:rsid w:val="00AD2BFC"/>
    <w:rsid w:val="00AD3037"/>
    <w:rsid w:val="00AD33CE"/>
    <w:rsid w:val="00AD3AC4"/>
    <w:rsid w:val="00AD4450"/>
    <w:rsid w:val="00AD487F"/>
    <w:rsid w:val="00AD4A32"/>
    <w:rsid w:val="00AD5141"/>
    <w:rsid w:val="00AD525D"/>
    <w:rsid w:val="00AD55CA"/>
    <w:rsid w:val="00AD562A"/>
    <w:rsid w:val="00AD568C"/>
    <w:rsid w:val="00AD5E67"/>
    <w:rsid w:val="00AD5F3A"/>
    <w:rsid w:val="00AD6451"/>
    <w:rsid w:val="00AD6EE3"/>
    <w:rsid w:val="00AD74D4"/>
    <w:rsid w:val="00AD752A"/>
    <w:rsid w:val="00AD7647"/>
    <w:rsid w:val="00AD7A0C"/>
    <w:rsid w:val="00AE011D"/>
    <w:rsid w:val="00AE014D"/>
    <w:rsid w:val="00AE031C"/>
    <w:rsid w:val="00AE04B3"/>
    <w:rsid w:val="00AE0AB2"/>
    <w:rsid w:val="00AE0DE4"/>
    <w:rsid w:val="00AE0F04"/>
    <w:rsid w:val="00AE0F52"/>
    <w:rsid w:val="00AE1145"/>
    <w:rsid w:val="00AE140C"/>
    <w:rsid w:val="00AE1503"/>
    <w:rsid w:val="00AE1781"/>
    <w:rsid w:val="00AE191F"/>
    <w:rsid w:val="00AE1A0B"/>
    <w:rsid w:val="00AE1BF3"/>
    <w:rsid w:val="00AE1C5B"/>
    <w:rsid w:val="00AE27C4"/>
    <w:rsid w:val="00AE2A4B"/>
    <w:rsid w:val="00AE2FA2"/>
    <w:rsid w:val="00AE3163"/>
    <w:rsid w:val="00AE32BD"/>
    <w:rsid w:val="00AE3577"/>
    <w:rsid w:val="00AE38BC"/>
    <w:rsid w:val="00AE3D42"/>
    <w:rsid w:val="00AE4003"/>
    <w:rsid w:val="00AE45A0"/>
    <w:rsid w:val="00AE4883"/>
    <w:rsid w:val="00AE49C4"/>
    <w:rsid w:val="00AE56AD"/>
    <w:rsid w:val="00AE58FF"/>
    <w:rsid w:val="00AE5E11"/>
    <w:rsid w:val="00AE5E90"/>
    <w:rsid w:val="00AE698B"/>
    <w:rsid w:val="00AE6A63"/>
    <w:rsid w:val="00AE715C"/>
    <w:rsid w:val="00AE782B"/>
    <w:rsid w:val="00AE7ADC"/>
    <w:rsid w:val="00AE7B00"/>
    <w:rsid w:val="00AE7CCC"/>
    <w:rsid w:val="00AF03D7"/>
    <w:rsid w:val="00AF113D"/>
    <w:rsid w:val="00AF1445"/>
    <w:rsid w:val="00AF1704"/>
    <w:rsid w:val="00AF190F"/>
    <w:rsid w:val="00AF1C1B"/>
    <w:rsid w:val="00AF21FA"/>
    <w:rsid w:val="00AF2560"/>
    <w:rsid w:val="00AF291C"/>
    <w:rsid w:val="00AF2ACF"/>
    <w:rsid w:val="00AF2B66"/>
    <w:rsid w:val="00AF2F69"/>
    <w:rsid w:val="00AF2FAF"/>
    <w:rsid w:val="00AF30B8"/>
    <w:rsid w:val="00AF3216"/>
    <w:rsid w:val="00AF321E"/>
    <w:rsid w:val="00AF325A"/>
    <w:rsid w:val="00AF32BF"/>
    <w:rsid w:val="00AF3324"/>
    <w:rsid w:val="00AF3A53"/>
    <w:rsid w:val="00AF3BC0"/>
    <w:rsid w:val="00AF3DDE"/>
    <w:rsid w:val="00AF3F8E"/>
    <w:rsid w:val="00AF3F9B"/>
    <w:rsid w:val="00AF5419"/>
    <w:rsid w:val="00AF56D2"/>
    <w:rsid w:val="00AF5D47"/>
    <w:rsid w:val="00AF5E65"/>
    <w:rsid w:val="00AF5F54"/>
    <w:rsid w:val="00AF62B0"/>
    <w:rsid w:val="00AF62DC"/>
    <w:rsid w:val="00AF65F0"/>
    <w:rsid w:val="00AF664D"/>
    <w:rsid w:val="00AF6BCF"/>
    <w:rsid w:val="00AF6CF8"/>
    <w:rsid w:val="00AF7067"/>
    <w:rsid w:val="00AF79BC"/>
    <w:rsid w:val="00AF7A4A"/>
    <w:rsid w:val="00AF7DDB"/>
    <w:rsid w:val="00B00061"/>
    <w:rsid w:val="00B0029F"/>
    <w:rsid w:val="00B00350"/>
    <w:rsid w:val="00B004E9"/>
    <w:rsid w:val="00B00A00"/>
    <w:rsid w:val="00B00E19"/>
    <w:rsid w:val="00B00EFC"/>
    <w:rsid w:val="00B01360"/>
    <w:rsid w:val="00B0145A"/>
    <w:rsid w:val="00B01755"/>
    <w:rsid w:val="00B01A85"/>
    <w:rsid w:val="00B01C0D"/>
    <w:rsid w:val="00B021CB"/>
    <w:rsid w:val="00B03465"/>
    <w:rsid w:val="00B036BE"/>
    <w:rsid w:val="00B03B7A"/>
    <w:rsid w:val="00B03F20"/>
    <w:rsid w:val="00B04F3D"/>
    <w:rsid w:val="00B05884"/>
    <w:rsid w:val="00B05937"/>
    <w:rsid w:val="00B05A7B"/>
    <w:rsid w:val="00B05D17"/>
    <w:rsid w:val="00B05D78"/>
    <w:rsid w:val="00B05EF8"/>
    <w:rsid w:val="00B060BF"/>
    <w:rsid w:val="00B060EB"/>
    <w:rsid w:val="00B06271"/>
    <w:rsid w:val="00B06490"/>
    <w:rsid w:val="00B06ECB"/>
    <w:rsid w:val="00B06F2B"/>
    <w:rsid w:val="00B06FA5"/>
    <w:rsid w:val="00B0745E"/>
    <w:rsid w:val="00B075AA"/>
    <w:rsid w:val="00B075B9"/>
    <w:rsid w:val="00B07789"/>
    <w:rsid w:val="00B0790D"/>
    <w:rsid w:val="00B07A98"/>
    <w:rsid w:val="00B100D1"/>
    <w:rsid w:val="00B10222"/>
    <w:rsid w:val="00B1088A"/>
    <w:rsid w:val="00B10AF0"/>
    <w:rsid w:val="00B11351"/>
    <w:rsid w:val="00B121DB"/>
    <w:rsid w:val="00B123DF"/>
    <w:rsid w:val="00B12730"/>
    <w:rsid w:val="00B12FA8"/>
    <w:rsid w:val="00B1352D"/>
    <w:rsid w:val="00B13F83"/>
    <w:rsid w:val="00B14139"/>
    <w:rsid w:val="00B1443C"/>
    <w:rsid w:val="00B145CC"/>
    <w:rsid w:val="00B14B33"/>
    <w:rsid w:val="00B151F5"/>
    <w:rsid w:val="00B156B1"/>
    <w:rsid w:val="00B156DC"/>
    <w:rsid w:val="00B15B54"/>
    <w:rsid w:val="00B15D79"/>
    <w:rsid w:val="00B15DAC"/>
    <w:rsid w:val="00B15EB3"/>
    <w:rsid w:val="00B167FB"/>
    <w:rsid w:val="00B16E5D"/>
    <w:rsid w:val="00B16F18"/>
    <w:rsid w:val="00B17108"/>
    <w:rsid w:val="00B17201"/>
    <w:rsid w:val="00B17287"/>
    <w:rsid w:val="00B17614"/>
    <w:rsid w:val="00B1787E"/>
    <w:rsid w:val="00B179E1"/>
    <w:rsid w:val="00B203CE"/>
    <w:rsid w:val="00B205AF"/>
    <w:rsid w:val="00B2069D"/>
    <w:rsid w:val="00B211A5"/>
    <w:rsid w:val="00B2137D"/>
    <w:rsid w:val="00B21627"/>
    <w:rsid w:val="00B219A6"/>
    <w:rsid w:val="00B21A4D"/>
    <w:rsid w:val="00B21F68"/>
    <w:rsid w:val="00B22082"/>
    <w:rsid w:val="00B2228C"/>
    <w:rsid w:val="00B225D7"/>
    <w:rsid w:val="00B22728"/>
    <w:rsid w:val="00B22EDB"/>
    <w:rsid w:val="00B2346D"/>
    <w:rsid w:val="00B237AB"/>
    <w:rsid w:val="00B23A1A"/>
    <w:rsid w:val="00B23A8F"/>
    <w:rsid w:val="00B23AB2"/>
    <w:rsid w:val="00B23BF7"/>
    <w:rsid w:val="00B2437D"/>
    <w:rsid w:val="00B243AB"/>
    <w:rsid w:val="00B2493D"/>
    <w:rsid w:val="00B24AAE"/>
    <w:rsid w:val="00B257A3"/>
    <w:rsid w:val="00B25CE5"/>
    <w:rsid w:val="00B25CFC"/>
    <w:rsid w:val="00B25D3D"/>
    <w:rsid w:val="00B26870"/>
    <w:rsid w:val="00B2689D"/>
    <w:rsid w:val="00B26AF4"/>
    <w:rsid w:val="00B274E5"/>
    <w:rsid w:val="00B2776A"/>
    <w:rsid w:val="00B27798"/>
    <w:rsid w:val="00B27933"/>
    <w:rsid w:val="00B304B8"/>
    <w:rsid w:val="00B307F7"/>
    <w:rsid w:val="00B30C15"/>
    <w:rsid w:val="00B30E72"/>
    <w:rsid w:val="00B30F90"/>
    <w:rsid w:val="00B312CA"/>
    <w:rsid w:val="00B31868"/>
    <w:rsid w:val="00B31B06"/>
    <w:rsid w:val="00B31DFB"/>
    <w:rsid w:val="00B3268F"/>
    <w:rsid w:val="00B32F95"/>
    <w:rsid w:val="00B33313"/>
    <w:rsid w:val="00B3374D"/>
    <w:rsid w:val="00B338CE"/>
    <w:rsid w:val="00B33B81"/>
    <w:rsid w:val="00B34063"/>
    <w:rsid w:val="00B34378"/>
    <w:rsid w:val="00B34D64"/>
    <w:rsid w:val="00B34FC3"/>
    <w:rsid w:val="00B3542F"/>
    <w:rsid w:val="00B35F72"/>
    <w:rsid w:val="00B361B3"/>
    <w:rsid w:val="00B3674C"/>
    <w:rsid w:val="00B367DD"/>
    <w:rsid w:val="00B3693E"/>
    <w:rsid w:val="00B369FA"/>
    <w:rsid w:val="00B36E04"/>
    <w:rsid w:val="00B3705C"/>
    <w:rsid w:val="00B37709"/>
    <w:rsid w:val="00B37857"/>
    <w:rsid w:val="00B37B7D"/>
    <w:rsid w:val="00B37C85"/>
    <w:rsid w:val="00B37DE1"/>
    <w:rsid w:val="00B40153"/>
    <w:rsid w:val="00B40476"/>
    <w:rsid w:val="00B404E0"/>
    <w:rsid w:val="00B40CC0"/>
    <w:rsid w:val="00B40E0B"/>
    <w:rsid w:val="00B410FD"/>
    <w:rsid w:val="00B4118C"/>
    <w:rsid w:val="00B41473"/>
    <w:rsid w:val="00B41B12"/>
    <w:rsid w:val="00B41F5F"/>
    <w:rsid w:val="00B43027"/>
    <w:rsid w:val="00B43576"/>
    <w:rsid w:val="00B439A1"/>
    <w:rsid w:val="00B43B3A"/>
    <w:rsid w:val="00B4464C"/>
    <w:rsid w:val="00B447E5"/>
    <w:rsid w:val="00B4481D"/>
    <w:rsid w:val="00B4481F"/>
    <w:rsid w:val="00B448A3"/>
    <w:rsid w:val="00B44B8B"/>
    <w:rsid w:val="00B44CE6"/>
    <w:rsid w:val="00B453CC"/>
    <w:rsid w:val="00B45559"/>
    <w:rsid w:val="00B45CCA"/>
    <w:rsid w:val="00B46466"/>
    <w:rsid w:val="00B465AF"/>
    <w:rsid w:val="00B46D62"/>
    <w:rsid w:val="00B472D7"/>
    <w:rsid w:val="00B476EB"/>
    <w:rsid w:val="00B4772A"/>
    <w:rsid w:val="00B47BA8"/>
    <w:rsid w:val="00B47F50"/>
    <w:rsid w:val="00B5007C"/>
    <w:rsid w:val="00B50229"/>
    <w:rsid w:val="00B50357"/>
    <w:rsid w:val="00B50430"/>
    <w:rsid w:val="00B50F28"/>
    <w:rsid w:val="00B51009"/>
    <w:rsid w:val="00B511BA"/>
    <w:rsid w:val="00B512E5"/>
    <w:rsid w:val="00B51DE6"/>
    <w:rsid w:val="00B51EE4"/>
    <w:rsid w:val="00B51F42"/>
    <w:rsid w:val="00B51FA6"/>
    <w:rsid w:val="00B51FDD"/>
    <w:rsid w:val="00B52073"/>
    <w:rsid w:val="00B5228C"/>
    <w:rsid w:val="00B52AD6"/>
    <w:rsid w:val="00B52AF7"/>
    <w:rsid w:val="00B52BAC"/>
    <w:rsid w:val="00B52D18"/>
    <w:rsid w:val="00B52E90"/>
    <w:rsid w:val="00B532B5"/>
    <w:rsid w:val="00B53397"/>
    <w:rsid w:val="00B53565"/>
    <w:rsid w:val="00B53AC8"/>
    <w:rsid w:val="00B54221"/>
    <w:rsid w:val="00B54756"/>
    <w:rsid w:val="00B54B07"/>
    <w:rsid w:val="00B54CF3"/>
    <w:rsid w:val="00B54D5C"/>
    <w:rsid w:val="00B5501F"/>
    <w:rsid w:val="00B55179"/>
    <w:rsid w:val="00B55285"/>
    <w:rsid w:val="00B553D5"/>
    <w:rsid w:val="00B553F9"/>
    <w:rsid w:val="00B5572E"/>
    <w:rsid w:val="00B55A3A"/>
    <w:rsid w:val="00B55ACF"/>
    <w:rsid w:val="00B55B68"/>
    <w:rsid w:val="00B55DAA"/>
    <w:rsid w:val="00B55E36"/>
    <w:rsid w:val="00B5675B"/>
    <w:rsid w:val="00B573E1"/>
    <w:rsid w:val="00B57AA7"/>
    <w:rsid w:val="00B57AAF"/>
    <w:rsid w:val="00B57AC4"/>
    <w:rsid w:val="00B57C45"/>
    <w:rsid w:val="00B6031B"/>
    <w:rsid w:val="00B6064D"/>
    <w:rsid w:val="00B60B67"/>
    <w:rsid w:val="00B60F9D"/>
    <w:rsid w:val="00B61BA8"/>
    <w:rsid w:val="00B61F02"/>
    <w:rsid w:val="00B62742"/>
    <w:rsid w:val="00B62D55"/>
    <w:rsid w:val="00B62E16"/>
    <w:rsid w:val="00B63DB5"/>
    <w:rsid w:val="00B641AB"/>
    <w:rsid w:val="00B646E9"/>
    <w:rsid w:val="00B64829"/>
    <w:rsid w:val="00B64CB0"/>
    <w:rsid w:val="00B64DBC"/>
    <w:rsid w:val="00B652A3"/>
    <w:rsid w:val="00B65425"/>
    <w:rsid w:val="00B65478"/>
    <w:rsid w:val="00B65BCB"/>
    <w:rsid w:val="00B65EE6"/>
    <w:rsid w:val="00B65FB0"/>
    <w:rsid w:val="00B6621F"/>
    <w:rsid w:val="00B66354"/>
    <w:rsid w:val="00B66509"/>
    <w:rsid w:val="00B668DE"/>
    <w:rsid w:val="00B6696D"/>
    <w:rsid w:val="00B66B5B"/>
    <w:rsid w:val="00B67249"/>
    <w:rsid w:val="00B672EE"/>
    <w:rsid w:val="00B67482"/>
    <w:rsid w:val="00B67B9F"/>
    <w:rsid w:val="00B7066B"/>
    <w:rsid w:val="00B70A42"/>
    <w:rsid w:val="00B70A4E"/>
    <w:rsid w:val="00B710C9"/>
    <w:rsid w:val="00B711E4"/>
    <w:rsid w:val="00B71997"/>
    <w:rsid w:val="00B7229A"/>
    <w:rsid w:val="00B723C8"/>
    <w:rsid w:val="00B72407"/>
    <w:rsid w:val="00B72497"/>
    <w:rsid w:val="00B72CED"/>
    <w:rsid w:val="00B7305F"/>
    <w:rsid w:val="00B730D8"/>
    <w:rsid w:val="00B73196"/>
    <w:rsid w:val="00B731FF"/>
    <w:rsid w:val="00B73591"/>
    <w:rsid w:val="00B7388A"/>
    <w:rsid w:val="00B73CC3"/>
    <w:rsid w:val="00B7461B"/>
    <w:rsid w:val="00B7470B"/>
    <w:rsid w:val="00B74C7D"/>
    <w:rsid w:val="00B750B8"/>
    <w:rsid w:val="00B756A8"/>
    <w:rsid w:val="00B758CA"/>
    <w:rsid w:val="00B75995"/>
    <w:rsid w:val="00B75DDD"/>
    <w:rsid w:val="00B764E8"/>
    <w:rsid w:val="00B76797"/>
    <w:rsid w:val="00B76A00"/>
    <w:rsid w:val="00B76AAD"/>
    <w:rsid w:val="00B770B7"/>
    <w:rsid w:val="00B77A6D"/>
    <w:rsid w:val="00B77BB3"/>
    <w:rsid w:val="00B77DBA"/>
    <w:rsid w:val="00B80114"/>
    <w:rsid w:val="00B8030B"/>
    <w:rsid w:val="00B80617"/>
    <w:rsid w:val="00B806BA"/>
    <w:rsid w:val="00B80789"/>
    <w:rsid w:val="00B808A6"/>
    <w:rsid w:val="00B80C55"/>
    <w:rsid w:val="00B80D7F"/>
    <w:rsid w:val="00B81295"/>
    <w:rsid w:val="00B812D2"/>
    <w:rsid w:val="00B818A0"/>
    <w:rsid w:val="00B82415"/>
    <w:rsid w:val="00B82FBF"/>
    <w:rsid w:val="00B830FD"/>
    <w:rsid w:val="00B841F6"/>
    <w:rsid w:val="00B84938"/>
    <w:rsid w:val="00B84B96"/>
    <w:rsid w:val="00B84C1A"/>
    <w:rsid w:val="00B8544D"/>
    <w:rsid w:val="00B854C6"/>
    <w:rsid w:val="00B85558"/>
    <w:rsid w:val="00B85774"/>
    <w:rsid w:val="00B85AD6"/>
    <w:rsid w:val="00B85FBB"/>
    <w:rsid w:val="00B86155"/>
    <w:rsid w:val="00B868F1"/>
    <w:rsid w:val="00B86B69"/>
    <w:rsid w:val="00B86C25"/>
    <w:rsid w:val="00B86EA7"/>
    <w:rsid w:val="00B86F5E"/>
    <w:rsid w:val="00B86FD8"/>
    <w:rsid w:val="00B8702C"/>
    <w:rsid w:val="00B87507"/>
    <w:rsid w:val="00B8798C"/>
    <w:rsid w:val="00B879D1"/>
    <w:rsid w:val="00B87B01"/>
    <w:rsid w:val="00B90679"/>
    <w:rsid w:val="00B90A47"/>
    <w:rsid w:val="00B90C5E"/>
    <w:rsid w:val="00B912F0"/>
    <w:rsid w:val="00B91B44"/>
    <w:rsid w:val="00B91BAD"/>
    <w:rsid w:val="00B91E61"/>
    <w:rsid w:val="00B92195"/>
    <w:rsid w:val="00B921CA"/>
    <w:rsid w:val="00B9241C"/>
    <w:rsid w:val="00B92823"/>
    <w:rsid w:val="00B92B06"/>
    <w:rsid w:val="00B92CC2"/>
    <w:rsid w:val="00B92FFE"/>
    <w:rsid w:val="00B93167"/>
    <w:rsid w:val="00B93327"/>
    <w:rsid w:val="00B9348F"/>
    <w:rsid w:val="00B94743"/>
    <w:rsid w:val="00B947E0"/>
    <w:rsid w:val="00B949CA"/>
    <w:rsid w:val="00B952D0"/>
    <w:rsid w:val="00B9585F"/>
    <w:rsid w:val="00B95BEA"/>
    <w:rsid w:val="00B95C45"/>
    <w:rsid w:val="00B95CF0"/>
    <w:rsid w:val="00B95DCF"/>
    <w:rsid w:val="00B95E0D"/>
    <w:rsid w:val="00B95E0F"/>
    <w:rsid w:val="00B95E8D"/>
    <w:rsid w:val="00B96BB1"/>
    <w:rsid w:val="00B96E48"/>
    <w:rsid w:val="00B9700F"/>
    <w:rsid w:val="00B9702F"/>
    <w:rsid w:val="00B971DF"/>
    <w:rsid w:val="00B971F1"/>
    <w:rsid w:val="00B97324"/>
    <w:rsid w:val="00B97507"/>
    <w:rsid w:val="00B975DF"/>
    <w:rsid w:val="00B97604"/>
    <w:rsid w:val="00B97B25"/>
    <w:rsid w:val="00B97B6F"/>
    <w:rsid w:val="00B97F78"/>
    <w:rsid w:val="00BA0021"/>
    <w:rsid w:val="00BA003B"/>
    <w:rsid w:val="00BA0084"/>
    <w:rsid w:val="00BA0257"/>
    <w:rsid w:val="00BA05A8"/>
    <w:rsid w:val="00BA0858"/>
    <w:rsid w:val="00BA1162"/>
    <w:rsid w:val="00BA11AB"/>
    <w:rsid w:val="00BA18F9"/>
    <w:rsid w:val="00BA1C07"/>
    <w:rsid w:val="00BA2110"/>
    <w:rsid w:val="00BA226F"/>
    <w:rsid w:val="00BA2610"/>
    <w:rsid w:val="00BA2CFB"/>
    <w:rsid w:val="00BA2E5F"/>
    <w:rsid w:val="00BA3A1E"/>
    <w:rsid w:val="00BA3A59"/>
    <w:rsid w:val="00BA3A7E"/>
    <w:rsid w:val="00BA3AC8"/>
    <w:rsid w:val="00BA3C21"/>
    <w:rsid w:val="00BA3DB5"/>
    <w:rsid w:val="00BA3DF4"/>
    <w:rsid w:val="00BA3F67"/>
    <w:rsid w:val="00BA3FE0"/>
    <w:rsid w:val="00BA44E6"/>
    <w:rsid w:val="00BA4607"/>
    <w:rsid w:val="00BA4932"/>
    <w:rsid w:val="00BA4988"/>
    <w:rsid w:val="00BA4A10"/>
    <w:rsid w:val="00BA4BCB"/>
    <w:rsid w:val="00BA4D37"/>
    <w:rsid w:val="00BA5192"/>
    <w:rsid w:val="00BA62EC"/>
    <w:rsid w:val="00BA6391"/>
    <w:rsid w:val="00BA6DD2"/>
    <w:rsid w:val="00BA7B38"/>
    <w:rsid w:val="00BA7CB8"/>
    <w:rsid w:val="00BA7CCB"/>
    <w:rsid w:val="00BA7CF2"/>
    <w:rsid w:val="00BB010F"/>
    <w:rsid w:val="00BB03F5"/>
    <w:rsid w:val="00BB05ED"/>
    <w:rsid w:val="00BB0C63"/>
    <w:rsid w:val="00BB1003"/>
    <w:rsid w:val="00BB100D"/>
    <w:rsid w:val="00BB10C4"/>
    <w:rsid w:val="00BB1133"/>
    <w:rsid w:val="00BB1A2A"/>
    <w:rsid w:val="00BB1CBE"/>
    <w:rsid w:val="00BB219C"/>
    <w:rsid w:val="00BB2C35"/>
    <w:rsid w:val="00BB2E0C"/>
    <w:rsid w:val="00BB320C"/>
    <w:rsid w:val="00BB348B"/>
    <w:rsid w:val="00BB363B"/>
    <w:rsid w:val="00BB367F"/>
    <w:rsid w:val="00BB3EC5"/>
    <w:rsid w:val="00BB4796"/>
    <w:rsid w:val="00BB4989"/>
    <w:rsid w:val="00BB49B0"/>
    <w:rsid w:val="00BB4A62"/>
    <w:rsid w:val="00BB4F84"/>
    <w:rsid w:val="00BB4FB2"/>
    <w:rsid w:val="00BB5101"/>
    <w:rsid w:val="00BB5251"/>
    <w:rsid w:val="00BB57B1"/>
    <w:rsid w:val="00BB58B7"/>
    <w:rsid w:val="00BB5A81"/>
    <w:rsid w:val="00BB5CE4"/>
    <w:rsid w:val="00BB5DB8"/>
    <w:rsid w:val="00BB6B65"/>
    <w:rsid w:val="00BB7162"/>
    <w:rsid w:val="00BB743D"/>
    <w:rsid w:val="00BB7887"/>
    <w:rsid w:val="00BB78DC"/>
    <w:rsid w:val="00BB7A6F"/>
    <w:rsid w:val="00BC048E"/>
    <w:rsid w:val="00BC0F3C"/>
    <w:rsid w:val="00BC0FA8"/>
    <w:rsid w:val="00BC17F4"/>
    <w:rsid w:val="00BC1C49"/>
    <w:rsid w:val="00BC1F10"/>
    <w:rsid w:val="00BC20F9"/>
    <w:rsid w:val="00BC2395"/>
    <w:rsid w:val="00BC322B"/>
    <w:rsid w:val="00BC3A52"/>
    <w:rsid w:val="00BC3D9D"/>
    <w:rsid w:val="00BC3E61"/>
    <w:rsid w:val="00BC40BF"/>
    <w:rsid w:val="00BC442D"/>
    <w:rsid w:val="00BC44FE"/>
    <w:rsid w:val="00BC45DC"/>
    <w:rsid w:val="00BC4698"/>
    <w:rsid w:val="00BC48D5"/>
    <w:rsid w:val="00BC4991"/>
    <w:rsid w:val="00BC4A6B"/>
    <w:rsid w:val="00BC4B62"/>
    <w:rsid w:val="00BC4CE5"/>
    <w:rsid w:val="00BC564B"/>
    <w:rsid w:val="00BC5910"/>
    <w:rsid w:val="00BC59E1"/>
    <w:rsid w:val="00BC5ACB"/>
    <w:rsid w:val="00BC5C0D"/>
    <w:rsid w:val="00BC6460"/>
    <w:rsid w:val="00BC6591"/>
    <w:rsid w:val="00BC6A3F"/>
    <w:rsid w:val="00BC6C01"/>
    <w:rsid w:val="00BC77A3"/>
    <w:rsid w:val="00BC794A"/>
    <w:rsid w:val="00BC7D41"/>
    <w:rsid w:val="00BC7E7B"/>
    <w:rsid w:val="00BC7E84"/>
    <w:rsid w:val="00BD035E"/>
    <w:rsid w:val="00BD06CC"/>
    <w:rsid w:val="00BD0CF0"/>
    <w:rsid w:val="00BD0DC7"/>
    <w:rsid w:val="00BD114D"/>
    <w:rsid w:val="00BD15B2"/>
    <w:rsid w:val="00BD15D5"/>
    <w:rsid w:val="00BD2220"/>
    <w:rsid w:val="00BD243E"/>
    <w:rsid w:val="00BD24BE"/>
    <w:rsid w:val="00BD256B"/>
    <w:rsid w:val="00BD2684"/>
    <w:rsid w:val="00BD268C"/>
    <w:rsid w:val="00BD2D01"/>
    <w:rsid w:val="00BD2DBC"/>
    <w:rsid w:val="00BD3166"/>
    <w:rsid w:val="00BD356D"/>
    <w:rsid w:val="00BD391F"/>
    <w:rsid w:val="00BD3B77"/>
    <w:rsid w:val="00BD3C11"/>
    <w:rsid w:val="00BD47FC"/>
    <w:rsid w:val="00BD4C9A"/>
    <w:rsid w:val="00BD5678"/>
    <w:rsid w:val="00BD5729"/>
    <w:rsid w:val="00BD5863"/>
    <w:rsid w:val="00BD5B85"/>
    <w:rsid w:val="00BD60F1"/>
    <w:rsid w:val="00BD689D"/>
    <w:rsid w:val="00BD6A98"/>
    <w:rsid w:val="00BD73CE"/>
    <w:rsid w:val="00BD7458"/>
    <w:rsid w:val="00BD7806"/>
    <w:rsid w:val="00BE0001"/>
    <w:rsid w:val="00BE07A4"/>
    <w:rsid w:val="00BE0D1C"/>
    <w:rsid w:val="00BE1521"/>
    <w:rsid w:val="00BE1AED"/>
    <w:rsid w:val="00BE1BB6"/>
    <w:rsid w:val="00BE1F74"/>
    <w:rsid w:val="00BE2505"/>
    <w:rsid w:val="00BE293D"/>
    <w:rsid w:val="00BE2C7F"/>
    <w:rsid w:val="00BE2DBF"/>
    <w:rsid w:val="00BE30A9"/>
    <w:rsid w:val="00BE34FF"/>
    <w:rsid w:val="00BE35D6"/>
    <w:rsid w:val="00BE37D7"/>
    <w:rsid w:val="00BE3983"/>
    <w:rsid w:val="00BE3A10"/>
    <w:rsid w:val="00BE424E"/>
    <w:rsid w:val="00BE43AA"/>
    <w:rsid w:val="00BE4518"/>
    <w:rsid w:val="00BE452D"/>
    <w:rsid w:val="00BE5157"/>
    <w:rsid w:val="00BE567C"/>
    <w:rsid w:val="00BE5BE9"/>
    <w:rsid w:val="00BE5E41"/>
    <w:rsid w:val="00BE628F"/>
    <w:rsid w:val="00BE6629"/>
    <w:rsid w:val="00BE67BA"/>
    <w:rsid w:val="00BE69E0"/>
    <w:rsid w:val="00BE6A04"/>
    <w:rsid w:val="00BE6B5E"/>
    <w:rsid w:val="00BE6DC6"/>
    <w:rsid w:val="00BE70F7"/>
    <w:rsid w:val="00BE74C3"/>
    <w:rsid w:val="00BE7897"/>
    <w:rsid w:val="00BE7F84"/>
    <w:rsid w:val="00BF072F"/>
    <w:rsid w:val="00BF0D46"/>
    <w:rsid w:val="00BF1861"/>
    <w:rsid w:val="00BF2276"/>
    <w:rsid w:val="00BF292A"/>
    <w:rsid w:val="00BF2C7D"/>
    <w:rsid w:val="00BF2CF3"/>
    <w:rsid w:val="00BF2E2E"/>
    <w:rsid w:val="00BF3102"/>
    <w:rsid w:val="00BF3394"/>
    <w:rsid w:val="00BF3775"/>
    <w:rsid w:val="00BF4D2C"/>
    <w:rsid w:val="00BF62E4"/>
    <w:rsid w:val="00BF6B6C"/>
    <w:rsid w:val="00BF6D01"/>
    <w:rsid w:val="00BF6EB7"/>
    <w:rsid w:val="00BF76F7"/>
    <w:rsid w:val="00BF790E"/>
    <w:rsid w:val="00C00044"/>
    <w:rsid w:val="00C0009B"/>
    <w:rsid w:val="00C00388"/>
    <w:rsid w:val="00C0069B"/>
    <w:rsid w:val="00C00740"/>
    <w:rsid w:val="00C00BA2"/>
    <w:rsid w:val="00C00DE8"/>
    <w:rsid w:val="00C0115F"/>
    <w:rsid w:val="00C0125B"/>
    <w:rsid w:val="00C01541"/>
    <w:rsid w:val="00C0158E"/>
    <w:rsid w:val="00C0159B"/>
    <w:rsid w:val="00C01783"/>
    <w:rsid w:val="00C01E27"/>
    <w:rsid w:val="00C01F66"/>
    <w:rsid w:val="00C02866"/>
    <w:rsid w:val="00C037D2"/>
    <w:rsid w:val="00C03AAD"/>
    <w:rsid w:val="00C03DD1"/>
    <w:rsid w:val="00C04028"/>
    <w:rsid w:val="00C041DA"/>
    <w:rsid w:val="00C045DC"/>
    <w:rsid w:val="00C04FBB"/>
    <w:rsid w:val="00C05683"/>
    <w:rsid w:val="00C0579F"/>
    <w:rsid w:val="00C05A77"/>
    <w:rsid w:val="00C05E51"/>
    <w:rsid w:val="00C05ED2"/>
    <w:rsid w:val="00C06BC5"/>
    <w:rsid w:val="00C0704D"/>
    <w:rsid w:val="00C0749D"/>
    <w:rsid w:val="00C07B99"/>
    <w:rsid w:val="00C07D64"/>
    <w:rsid w:val="00C07E8F"/>
    <w:rsid w:val="00C10177"/>
    <w:rsid w:val="00C1059A"/>
    <w:rsid w:val="00C1093B"/>
    <w:rsid w:val="00C10EA8"/>
    <w:rsid w:val="00C112BB"/>
    <w:rsid w:val="00C112E4"/>
    <w:rsid w:val="00C11A03"/>
    <w:rsid w:val="00C11CA9"/>
    <w:rsid w:val="00C1278A"/>
    <w:rsid w:val="00C129F6"/>
    <w:rsid w:val="00C12EF2"/>
    <w:rsid w:val="00C1318B"/>
    <w:rsid w:val="00C13609"/>
    <w:rsid w:val="00C13617"/>
    <w:rsid w:val="00C1363B"/>
    <w:rsid w:val="00C13642"/>
    <w:rsid w:val="00C136A3"/>
    <w:rsid w:val="00C13A64"/>
    <w:rsid w:val="00C13E24"/>
    <w:rsid w:val="00C13F6C"/>
    <w:rsid w:val="00C140DA"/>
    <w:rsid w:val="00C146B8"/>
    <w:rsid w:val="00C148CC"/>
    <w:rsid w:val="00C1578B"/>
    <w:rsid w:val="00C15F6C"/>
    <w:rsid w:val="00C16100"/>
    <w:rsid w:val="00C16383"/>
    <w:rsid w:val="00C1653B"/>
    <w:rsid w:val="00C16617"/>
    <w:rsid w:val="00C166E9"/>
    <w:rsid w:val="00C16D96"/>
    <w:rsid w:val="00C1712E"/>
    <w:rsid w:val="00C171C5"/>
    <w:rsid w:val="00C17FB9"/>
    <w:rsid w:val="00C200F6"/>
    <w:rsid w:val="00C202E0"/>
    <w:rsid w:val="00C20444"/>
    <w:rsid w:val="00C208DC"/>
    <w:rsid w:val="00C20C35"/>
    <w:rsid w:val="00C20CC5"/>
    <w:rsid w:val="00C20CCC"/>
    <w:rsid w:val="00C20EF5"/>
    <w:rsid w:val="00C214A1"/>
    <w:rsid w:val="00C214C8"/>
    <w:rsid w:val="00C2154A"/>
    <w:rsid w:val="00C2201D"/>
    <w:rsid w:val="00C22237"/>
    <w:rsid w:val="00C22401"/>
    <w:rsid w:val="00C225CD"/>
    <w:rsid w:val="00C22A28"/>
    <w:rsid w:val="00C22B97"/>
    <w:rsid w:val="00C238DB"/>
    <w:rsid w:val="00C23D45"/>
    <w:rsid w:val="00C23FB2"/>
    <w:rsid w:val="00C24B57"/>
    <w:rsid w:val="00C24BC9"/>
    <w:rsid w:val="00C24D2B"/>
    <w:rsid w:val="00C24E29"/>
    <w:rsid w:val="00C24F3D"/>
    <w:rsid w:val="00C24FAD"/>
    <w:rsid w:val="00C2506C"/>
    <w:rsid w:val="00C250DA"/>
    <w:rsid w:val="00C25F6E"/>
    <w:rsid w:val="00C25F84"/>
    <w:rsid w:val="00C261A5"/>
    <w:rsid w:val="00C26752"/>
    <w:rsid w:val="00C26A2B"/>
    <w:rsid w:val="00C27167"/>
    <w:rsid w:val="00C27379"/>
    <w:rsid w:val="00C2738B"/>
    <w:rsid w:val="00C27B36"/>
    <w:rsid w:val="00C27CA7"/>
    <w:rsid w:val="00C27FEA"/>
    <w:rsid w:val="00C3004C"/>
    <w:rsid w:val="00C305DC"/>
    <w:rsid w:val="00C30B0E"/>
    <w:rsid w:val="00C30F74"/>
    <w:rsid w:val="00C3149F"/>
    <w:rsid w:val="00C3210F"/>
    <w:rsid w:val="00C32927"/>
    <w:rsid w:val="00C32A4A"/>
    <w:rsid w:val="00C32C03"/>
    <w:rsid w:val="00C33236"/>
    <w:rsid w:val="00C333BA"/>
    <w:rsid w:val="00C33603"/>
    <w:rsid w:val="00C33703"/>
    <w:rsid w:val="00C346B8"/>
    <w:rsid w:val="00C34E55"/>
    <w:rsid w:val="00C3512E"/>
    <w:rsid w:val="00C356AE"/>
    <w:rsid w:val="00C359DD"/>
    <w:rsid w:val="00C361C9"/>
    <w:rsid w:val="00C368F2"/>
    <w:rsid w:val="00C369DC"/>
    <w:rsid w:val="00C369ED"/>
    <w:rsid w:val="00C36B47"/>
    <w:rsid w:val="00C372D4"/>
    <w:rsid w:val="00C37303"/>
    <w:rsid w:val="00C37523"/>
    <w:rsid w:val="00C37751"/>
    <w:rsid w:val="00C379F3"/>
    <w:rsid w:val="00C37F0D"/>
    <w:rsid w:val="00C40106"/>
    <w:rsid w:val="00C407EB"/>
    <w:rsid w:val="00C409C9"/>
    <w:rsid w:val="00C409E0"/>
    <w:rsid w:val="00C40C43"/>
    <w:rsid w:val="00C412D8"/>
    <w:rsid w:val="00C41463"/>
    <w:rsid w:val="00C41509"/>
    <w:rsid w:val="00C418AE"/>
    <w:rsid w:val="00C41A88"/>
    <w:rsid w:val="00C41A92"/>
    <w:rsid w:val="00C4255A"/>
    <w:rsid w:val="00C425D2"/>
    <w:rsid w:val="00C429EE"/>
    <w:rsid w:val="00C42B33"/>
    <w:rsid w:val="00C434EA"/>
    <w:rsid w:val="00C4366B"/>
    <w:rsid w:val="00C43AA4"/>
    <w:rsid w:val="00C43BD2"/>
    <w:rsid w:val="00C43C55"/>
    <w:rsid w:val="00C43F11"/>
    <w:rsid w:val="00C44332"/>
    <w:rsid w:val="00C4490B"/>
    <w:rsid w:val="00C449B6"/>
    <w:rsid w:val="00C44B42"/>
    <w:rsid w:val="00C44C21"/>
    <w:rsid w:val="00C4517C"/>
    <w:rsid w:val="00C4522F"/>
    <w:rsid w:val="00C45429"/>
    <w:rsid w:val="00C45440"/>
    <w:rsid w:val="00C45698"/>
    <w:rsid w:val="00C458D0"/>
    <w:rsid w:val="00C45944"/>
    <w:rsid w:val="00C45A99"/>
    <w:rsid w:val="00C45CEB"/>
    <w:rsid w:val="00C45D5A"/>
    <w:rsid w:val="00C45F15"/>
    <w:rsid w:val="00C45FD8"/>
    <w:rsid w:val="00C46146"/>
    <w:rsid w:val="00C465F2"/>
    <w:rsid w:val="00C46853"/>
    <w:rsid w:val="00C473C9"/>
    <w:rsid w:val="00C47516"/>
    <w:rsid w:val="00C476CA"/>
    <w:rsid w:val="00C47F9D"/>
    <w:rsid w:val="00C50514"/>
    <w:rsid w:val="00C507EF"/>
    <w:rsid w:val="00C511C8"/>
    <w:rsid w:val="00C511FE"/>
    <w:rsid w:val="00C51512"/>
    <w:rsid w:val="00C517A1"/>
    <w:rsid w:val="00C519DE"/>
    <w:rsid w:val="00C51A0E"/>
    <w:rsid w:val="00C51ABF"/>
    <w:rsid w:val="00C5261D"/>
    <w:rsid w:val="00C52828"/>
    <w:rsid w:val="00C52965"/>
    <w:rsid w:val="00C52C35"/>
    <w:rsid w:val="00C53009"/>
    <w:rsid w:val="00C53101"/>
    <w:rsid w:val="00C53803"/>
    <w:rsid w:val="00C53CD0"/>
    <w:rsid w:val="00C54736"/>
    <w:rsid w:val="00C5503A"/>
    <w:rsid w:val="00C55726"/>
    <w:rsid w:val="00C55950"/>
    <w:rsid w:val="00C55BE0"/>
    <w:rsid w:val="00C55F60"/>
    <w:rsid w:val="00C5625A"/>
    <w:rsid w:val="00C566BD"/>
    <w:rsid w:val="00C569FD"/>
    <w:rsid w:val="00C573DB"/>
    <w:rsid w:val="00C57D05"/>
    <w:rsid w:val="00C6033B"/>
    <w:rsid w:val="00C604C0"/>
    <w:rsid w:val="00C607B8"/>
    <w:rsid w:val="00C6097E"/>
    <w:rsid w:val="00C610EF"/>
    <w:rsid w:val="00C611F8"/>
    <w:rsid w:val="00C611FB"/>
    <w:rsid w:val="00C613F5"/>
    <w:rsid w:val="00C619D9"/>
    <w:rsid w:val="00C61D26"/>
    <w:rsid w:val="00C61E23"/>
    <w:rsid w:val="00C622EF"/>
    <w:rsid w:val="00C62953"/>
    <w:rsid w:val="00C6322C"/>
    <w:rsid w:val="00C632E4"/>
    <w:rsid w:val="00C6334C"/>
    <w:rsid w:val="00C63731"/>
    <w:rsid w:val="00C63774"/>
    <w:rsid w:val="00C6388C"/>
    <w:rsid w:val="00C63BB0"/>
    <w:rsid w:val="00C64459"/>
    <w:rsid w:val="00C64A44"/>
    <w:rsid w:val="00C64C1F"/>
    <w:rsid w:val="00C64EDA"/>
    <w:rsid w:val="00C65EDE"/>
    <w:rsid w:val="00C65FEF"/>
    <w:rsid w:val="00C66541"/>
    <w:rsid w:val="00C66CF9"/>
    <w:rsid w:val="00C66D3F"/>
    <w:rsid w:val="00C66DA6"/>
    <w:rsid w:val="00C673C8"/>
    <w:rsid w:val="00C673F3"/>
    <w:rsid w:val="00C675F5"/>
    <w:rsid w:val="00C6767E"/>
    <w:rsid w:val="00C6786F"/>
    <w:rsid w:val="00C679B7"/>
    <w:rsid w:val="00C7012C"/>
    <w:rsid w:val="00C70723"/>
    <w:rsid w:val="00C708AF"/>
    <w:rsid w:val="00C70D3B"/>
    <w:rsid w:val="00C71272"/>
    <w:rsid w:val="00C712E7"/>
    <w:rsid w:val="00C71780"/>
    <w:rsid w:val="00C71AC9"/>
    <w:rsid w:val="00C71C7E"/>
    <w:rsid w:val="00C71DDE"/>
    <w:rsid w:val="00C71EE2"/>
    <w:rsid w:val="00C72092"/>
    <w:rsid w:val="00C72101"/>
    <w:rsid w:val="00C7217B"/>
    <w:rsid w:val="00C723F9"/>
    <w:rsid w:val="00C7274A"/>
    <w:rsid w:val="00C72757"/>
    <w:rsid w:val="00C72B46"/>
    <w:rsid w:val="00C7307B"/>
    <w:rsid w:val="00C735CA"/>
    <w:rsid w:val="00C73739"/>
    <w:rsid w:val="00C737AF"/>
    <w:rsid w:val="00C73830"/>
    <w:rsid w:val="00C73D32"/>
    <w:rsid w:val="00C73D37"/>
    <w:rsid w:val="00C73D5C"/>
    <w:rsid w:val="00C73D6F"/>
    <w:rsid w:val="00C73D90"/>
    <w:rsid w:val="00C74092"/>
    <w:rsid w:val="00C74290"/>
    <w:rsid w:val="00C742D6"/>
    <w:rsid w:val="00C74390"/>
    <w:rsid w:val="00C745EA"/>
    <w:rsid w:val="00C74641"/>
    <w:rsid w:val="00C746FF"/>
    <w:rsid w:val="00C74788"/>
    <w:rsid w:val="00C74B4C"/>
    <w:rsid w:val="00C74BF5"/>
    <w:rsid w:val="00C74EE1"/>
    <w:rsid w:val="00C74EEE"/>
    <w:rsid w:val="00C755B8"/>
    <w:rsid w:val="00C7587D"/>
    <w:rsid w:val="00C75A72"/>
    <w:rsid w:val="00C75A9A"/>
    <w:rsid w:val="00C761CB"/>
    <w:rsid w:val="00C7649A"/>
    <w:rsid w:val="00C76D88"/>
    <w:rsid w:val="00C77073"/>
    <w:rsid w:val="00C7735D"/>
    <w:rsid w:val="00C7756C"/>
    <w:rsid w:val="00C7761E"/>
    <w:rsid w:val="00C776EE"/>
    <w:rsid w:val="00C7790A"/>
    <w:rsid w:val="00C77A11"/>
    <w:rsid w:val="00C77B24"/>
    <w:rsid w:val="00C802EE"/>
    <w:rsid w:val="00C803D2"/>
    <w:rsid w:val="00C805DE"/>
    <w:rsid w:val="00C814C6"/>
    <w:rsid w:val="00C81CAC"/>
    <w:rsid w:val="00C81CE3"/>
    <w:rsid w:val="00C81FB6"/>
    <w:rsid w:val="00C8236D"/>
    <w:rsid w:val="00C8268C"/>
    <w:rsid w:val="00C8282F"/>
    <w:rsid w:val="00C8292F"/>
    <w:rsid w:val="00C82ABD"/>
    <w:rsid w:val="00C82AE9"/>
    <w:rsid w:val="00C8369D"/>
    <w:rsid w:val="00C8402C"/>
    <w:rsid w:val="00C84AA4"/>
    <w:rsid w:val="00C84ED9"/>
    <w:rsid w:val="00C85036"/>
    <w:rsid w:val="00C852A5"/>
    <w:rsid w:val="00C855FA"/>
    <w:rsid w:val="00C86334"/>
    <w:rsid w:val="00C863C2"/>
    <w:rsid w:val="00C86537"/>
    <w:rsid w:val="00C86621"/>
    <w:rsid w:val="00C86A31"/>
    <w:rsid w:val="00C86B8C"/>
    <w:rsid w:val="00C86DA5"/>
    <w:rsid w:val="00C87061"/>
    <w:rsid w:val="00C871B7"/>
    <w:rsid w:val="00C87400"/>
    <w:rsid w:val="00C87D54"/>
    <w:rsid w:val="00C87F95"/>
    <w:rsid w:val="00C90557"/>
    <w:rsid w:val="00C90902"/>
    <w:rsid w:val="00C90A76"/>
    <w:rsid w:val="00C90DE5"/>
    <w:rsid w:val="00C91544"/>
    <w:rsid w:val="00C91BDB"/>
    <w:rsid w:val="00C91C8F"/>
    <w:rsid w:val="00C91FBD"/>
    <w:rsid w:val="00C922C7"/>
    <w:rsid w:val="00C92D2E"/>
    <w:rsid w:val="00C92EC8"/>
    <w:rsid w:val="00C931DD"/>
    <w:rsid w:val="00C93D7F"/>
    <w:rsid w:val="00C93DA7"/>
    <w:rsid w:val="00C94F49"/>
    <w:rsid w:val="00C94FDA"/>
    <w:rsid w:val="00C951CD"/>
    <w:rsid w:val="00C95441"/>
    <w:rsid w:val="00C955D8"/>
    <w:rsid w:val="00C95A34"/>
    <w:rsid w:val="00C95D11"/>
    <w:rsid w:val="00C95D31"/>
    <w:rsid w:val="00C95E81"/>
    <w:rsid w:val="00C960CB"/>
    <w:rsid w:val="00C9613B"/>
    <w:rsid w:val="00C9614B"/>
    <w:rsid w:val="00C96B28"/>
    <w:rsid w:val="00C9703E"/>
    <w:rsid w:val="00C97160"/>
    <w:rsid w:val="00C9764F"/>
    <w:rsid w:val="00C97A8B"/>
    <w:rsid w:val="00CA032D"/>
    <w:rsid w:val="00CA04E7"/>
    <w:rsid w:val="00CA0A5C"/>
    <w:rsid w:val="00CA0B07"/>
    <w:rsid w:val="00CA0B2C"/>
    <w:rsid w:val="00CA18E8"/>
    <w:rsid w:val="00CA1AC6"/>
    <w:rsid w:val="00CA1CD7"/>
    <w:rsid w:val="00CA1D1D"/>
    <w:rsid w:val="00CA1F73"/>
    <w:rsid w:val="00CA2864"/>
    <w:rsid w:val="00CA29AB"/>
    <w:rsid w:val="00CA2E62"/>
    <w:rsid w:val="00CA2F13"/>
    <w:rsid w:val="00CA2F9D"/>
    <w:rsid w:val="00CA3976"/>
    <w:rsid w:val="00CA3B12"/>
    <w:rsid w:val="00CA3C15"/>
    <w:rsid w:val="00CA3C42"/>
    <w:rsid w:val="00CA420B"/>
    <w:rsid w:val="00CA433D"/>
    <w:rsid w:val="00CA4A25"/>
    <w:rsid w:val="00CA4AC1"/>
    <w:rsid w:val="00CA4B97"/>
    <w:rsid w:val="00CA4CDC"/>
    <w:rsid w:val="00CA53AF"/>
    <w:rsid w:val="00CA55B7"/>
    <w:rsid w:val="00CA58AE"/>
    <w:rsid w:val="00CA5AE4"/>
    <w:rsid w:val="00CA5DB4"/>
    <w:rsid w:val="00CA602F"/>
    <w:rsid w:val="00CA63FC"/>
    <w:rsid w:val="00CA6519"/>
    <w:rsid w:val="00CA69A8"/>
    <w:rsid w:val="00CA6C00"/>
    <w:rsid w:val="00CA6CA8"/>
    <w:rsid w:val="00CA6DE9"/>
    <w:rsid w:val="00CA770C"/>
    <w:rsid w:val="00CA7A78"/>
    <w:rsid w:val="00CA7AAA"/>
    <w:rsid w:val="00CA7CE4"/>
    <w:rsid w:val="00CA7D66"/>
    <w:rsid w:val="00CB02E8"/>
    <w:rsid w:val="00CB03CA"/>
    <w:rsid w:val="00CB0BB7"/>
    <w:rsid w:val="00CB1A6C"/>
    <w:rsid w:val="00CB1F0A"/>
    <w:rsid w:val="00CB1F4F"/>
    <w:rsid w:val="00CB2318"/>
    <w:rsid w:val="00CB256F"/>
    <w:rsid w:val="00CB2A47"/>
    <w:rsid w:val="00CB2A6F"/>
    <w:rsid w:val="00CB3AB8"/>
    <w:rsid w:val="00CB4A9A"/>
    <w:rsid w:val="00CB4AD4"/>
    <w:rsid w:val="00CB4B5C"/>
    <w:rsid w:val="00CB512B"/>
    <w:rsid w:val="00CB554A"/>
    <w:rsid w:val="00CB5BF7"/>
    <w:rsid w:val="00CB6B4E"/>
    <w:rsid w:val="00CB6C0E"/>
    <w:rsid w:val="00CB6D0E"/>
    <w:rsid w:val="00CB6F30"/>
    <w:rsid w:val="00CB7009"/>
    <w:rsid w:val="00CB728A"/>
    <w:rsid w:val="00CB72FE"/>
    <w:rsid w:val="00CB7324"/>
    <w:rsid w:val="00CC0846"/>
    <w:rsid w:val="00CC08E3"/>
    <w:rsid w:val="00CC0A36"/>
    <w:rsid w:val="00CC0B92"/>
    <w:rsid w:val="00CC0EE5"/>
    <w:rsid w:val="00CC193B"/>
    <w:rsid w:val="00CC1AA2"/>
    <w:rsid w:val="00CC2222"/>
    <w:rsid w:val="00CC252E"/>
    <w:rsid w:val="00CC25B4"/>
    <w:rsid w:val="00CC2820"/>
    <w:rsid w:val="00CC2966"/>
    <w:rsid w:val="00CC2D7C"/>
    <w:rsid w:val="00CC33EA"/>
    <w:rsid w:val="00CC34BB"/>
    <w:rsid w:val="00CC3C80"/>
    <w:rsid w:val="00CC4148"/>
    <w:rsid w:val="00CC42E5"/>
    <w:rsid w:val="00CC5144"/>
    <w:rsid w:val="00CC51F5"/>
    <w:rsid w:val="00CC5611"/>
    <w:rsid w:val="00CC5E00"/>
    <w:rsid w:val="00CC6066"/>
    <w:rsid w:val="00CC61A0"/>
    <w:rsid w:val="00CC61B5"/>
    <w:rsid w:val="00CC61DB"/>
    <w:rsid w:val="00CC6447"/>
    <w:rsid w:val="00CC664E"/>
    <w:rsid w:val="00CC6D43"/>
    <w:rsid w:val="00CC6D64"/>
    <w:rsid w:val="00CC71FD"/>
    <w:rsid w:val="00CC79DA"/>
    <w:rsid w:val="00CC7B48"/>
    <w:rsid w:val="00CC7B51"/>
    <w:rsid w:val="00CC7E3C"/>
    <w:rsid w:val="00CD0310"/>
    <w:rsid w:val="00CD0664"/>
    <w:rsid w:val="00CD08BE"/>
    <w:rsid w:val="00CD08CA"/>
    <w:rsid w:val="00CD0A72"/>
    <w:rsid w:val="00CD0A74"/>
    <w:rsid w:val="00CD1034"/>
    <w:rsid w:val="00CD1150"/>
    <w:rsid w:val="00CD11D7"/>
    <w:rsid w:val="00CD157B"/>
    <w:rsid w:val="00CD1A99"/>
    <w:rsid w:val="00CD21A4"/>
    <w:rsid w:val="00CD292C"/>
    <w:rsid w:val="00CD2F7C"/>
    <w:rsid w:val="00CD2FB6"/>
    <w:rsid w:val="00CD2FF3"/>
    <w:rsid w:val="00CD38D8"/>
    <w:rsid w:val="00CD3A05"/>
    <w:rsid w:val="00CD3CE7"/>
    <w:rsid w:val="00CD3F23"/>
    <w:rsid w:val="00CD4005"/>
    <w:rsid w:val="00CD43DB"/>
    <w:rsid w:val="00CD45BD"/>
    <w:rsid w:val="00CD45C8"/>
    <w:rsid w:val="00CD4692"/>
    <w:rsid w:val="00CD479A"/>
    <w:rsid w:val="00CD48B0"/>
    <w:rsid w:val="00CD4932"/>
    <w:rsid w:val="00CD4F2D"/>
    <w:rsid w:val="00CD5631"/>
    <w:rsid w:val="00CD6270"/>
    <w:rsid w:val="00CD67B8"/>
    <w:rsid w:val="00CD6AF7"/>
    <w:rsid w:val="00CD6DBD"/>
    <w:rsid w:val="00CD732F"/>
    <w:rsid w:val="00CD7334"/>
    <w:rsid w:val="00CD7733"/>
    <w:rsid w:val="00CD7746"/>
    <w:rsid w:val="00CD7925"/>
    <w:rsid w:val="00CD792B"/>
    <w:rsid w:val="00CD79A9"/>
    <w:rsid w:val="00CD7DA1"/>
    <w:rsid w:val="00CE03DF"/>
    <w:rsid w:val="00CE0412"/>
    <w:rsid w:val="00CE06E0"/>
    <w:rsid w:val="00CE0AC9"/>
    <w:rsid w:val="00CE0F4C"/>
    <w:rsid w:val="00CE12E5"/>
    <w:rsid w:val="00CE15D0"/>
    <w:rsid w:val="00CE1749"/>
    <w:rsid w:val="00CE195E"/>
    <w:rsid w:val="00CE1A57"/>
    <w:rsid w:val="00CE200B"/>
    <w:rsid w:val="00CE205E"/>
    <w:rsid w:val="00CE228C"/>
    <w:rsid w:val="00CE22EA"/>
    <w:rsid w:val="00CE26BE"/>
    <w:rsid w:val="00CE3AC3"/>
    <w:rsid w:val="00CE3F19"/>
    <w:rsid w:val="00CE4047"/>
    <w:rsid w:val="00CE4D81"/>
    <w:rsid w:val="00CE4E54"/>
    <w:rsid w:val="00CE54AA"/>
    <w:rsid w:val="00CE5557"/>
    <w:rsid w:val="00CE56C5"/>
    <w:rsid w:val="00CE592D"/>
    <w:rsid w:val="00CE596C"/>
    <w:rsid w:val="00CE62B6"/>
    <w:rsid w:val="00CE6311"/>
    <w:rsid w:val="00CE662F"/>
    <w:rsid w:val="00CE66DB"/>
    <w:rsid w:val="00CE6881"/>
    <w:rsid w:val="00CE6C42"/>
    <w:rsid w:val="00CE6D1F"/>
    <w:rsid w:val="00CE70C2"/>
    <w:rsid w:val="00CE742C"/>
    <w:rsid w:val="00CE74A7"/>
    <w:rsid w:val="00CF01F2"/>
    <w:rsid w:val="00CF0641"/>
    <w:rsid w:val="00CF0937"/>
    <w:rsid w:val="00CF1153"/>
    <w:rsid w:val="00CF13AC"/>
    <w:rsid w:val="00CF14B2"/>
    <w:rsid w:val="00CF1867"/>
    <w:rsid w:val="00CF1AC6"/>
    <w:rsid w:val="00CF1BC6"/>
    <w:rsid w:val="00CF1BF3"/>
    <w:rsid w:val="00CF1F15"/>
    <w:rsid w:val="00CF20AC"/>
    <w:rsid w:val="00CF226F"/>
    <w:rsid w:val="00CF2912"/>
    <w:rsid w:val="00CF29B3"/>
    <w:rsid w:val="00CF2F01"/>
    <w:rsid w:val="00CF3D53"/>
    <w:rsid w:val="00CF4916"/>
    <w:rsid w:val="00CF506F"/>
    <w:rsid w:val="00CF52F9"/>
    <w:rsid w:val="00CF5A0C"/>
    <w:rsid w:val="00CF5B22"/>
    <w:rsid w:val="00CF5FC4"/>
    <w:rsid w:val="00CF60A9"/>
    <w:rsid w:val="00CF680E"/>
    <w:rsid w:val="00CF684C"/>
    <w:rsid w:val="00CF6B9B"/>
    <w:rsid w:val="00CF6BB7"/>
    <w:rsid w:val="00CF6D04"/>
    <w:rsid w:val="00CF7408"/>
    <w:rsid w:val="00CF7756"/>
    <w:rsid w:val="00CF7B21"/>
    <w:rsid w:val="00CF7E11"/>
    <w:rsid w:val="00CF7EAC"/>
    <w:rsid w:val="00CF7FB9"/>
    <w:rsid w:val="00D00ABF"/>
    <w:rsid w:val="00D00E32"/>
    <w:rsid w:val="00D017C8"/>
    <w:rsid w:val="00D018E9"/>
    <w:rsid w:val="00D01C1A"/>
    <w:rsid w:val="00D02521"/>
    <w:rsid w:val="00D02B71"/>
    <w:rsid w:val="00D02C1D"/>
    <w:rsid w:val="00D02CC2"/>
    <w:rsid w:val="00D033ED"/>
    <w:rsid w:val="00D0396C"/>
    <w:rsid w:val="00D03A76"/>
    <w:rsid w:val="00D03A9D"/>
    <w:rsid w:val="00D03B4E"/>
    <w:rsid w:val="00D04072"/>
    <w:rsid w:val="00D043B9"/>
    <w:rsid w:val="00D04776"/>
    <w:rsid w:val="00D0676A"/>
    <w:rsid w:val="00D06F9C"/>
    <w:rsid w:val="00D070AA"/>
    <w:rsid w:val="00D07209"/>
    <w:rsid w:val="00D07324"/>
    <w:rsid w:val="00D075A9"/>
    <w:rsid w:val="00D07837"/>
    <w:rsid w:val="00D07DB5"/>
    <w:rsid w:val="00D07E2A"/>
    <w:rsid w:val="00D10409"/>
    <w:rsid w:val="00D10D67"/>
    <w:rsid w:val="00D10FB8"/>
    <w:rsid w:val="00D1131D"/>
    <w:rsid w:val="00D113C8"/>
    <w:rsid w:val="00D12028"/>
    <w:rsid w:val="00D12148"/>
    <w:rsid w:val="00D1250A"/>
    <w:rsid w:val="00D12631"/>
    <w:rsid w:val="00D126EA"/>
    <w:rsid w:val="00D128DF"/>
    <w:rsid w:val="00D12A7F"/>
    <w:rsid w:val="00D13892"/>
    <w:rsid w:val="00D13FF6"/>
    <w:rsid w:val="00D14135"/>
    <w:rsid w:val="00D147B5"/>
    <w:rsid w:val="00D149B4"/>
    <w:rsid w:val="00D14C04"/>
    <w:rsid w:val="00D152F5"/>
    <w:rsid w:val="00D156B3"/>
    <w:rsid w:val="00D1588D"/>
    <w:rsid w:val="00D158F3"/>
    <w:rsid w:val="00D15D17"/>
    <w:rsid w:val="00D15F93"/>
    <w:rsid w:val="00D1603B"/>
    <w:rsid w:val="00D1678B"/>
    <w:rsid w:val="00D16CB1"/>
    <w:rsid w:val="00D16DBB"/>
    <w:rsid w:val="00D170C0"/>
    <w:rsid w:val="00D17800"/>
    <w:rsid w:val="00D17E37"/>
    <w:rsid w:val="00D17E95"/>
    <w:rsid w:val="00D17F6E"/>
    <w:rsid w:val="00D20109"/>
    <w:rsid w:val="00D20165"/>
    <w:rsid w:val="00D20742"/>
    <w:rsid w:val="00D20A16"/>
    <w:rsid w:val="00D20C0C"/>
    <w:rsid w:val="00D20E15"/>
    <w:rsid w:val="00D218AA"/>
    <w:rsid w:val="00D21EB9"/>
    <w:rsid w:val="00D220E3"/>
    <w:rsid w:val="00D2222E"/>
    <w:rsid w:val="00D2239A"/>
    <w:rsid w:val="00D225B6"/>
    <w:rsid w:val="00D22938"/>
    <w:rsid w:val="00D22D25"/>
    <w:rsid w:val="00D2319F"/>
    <w:rsid w:val="00D23F41"/>
    <w:rsid w:val="00D24394"/>
    <w:rsid w:val="00D245BB"/>
    <w:rsid w:val="00D246DC"/>
    <w:rsid w:val="00D24A40"/>
    <w:rsid w:val="00D24A4E"/>
    <w:rsid w:val="00D24B60"/>
    <w:rsid w:val="00D24D38"/>
    <w:rsid w:val="00D254AA"/>
    <w:rsid w:val="00D2596B"/>
    <w:rsid w:val="00D25976"/>
    <w:rsid w:val="00D25D4A"/>
    <w:rsid w:val="00D25E50"/>
    <w:rsid w:val="00D264E2"/>
    <w:rsid w:val="00D26719"/>
    <w:rsid w:val="00D26946"/>
    <w:rsid w:val="00D26D6D"/>
    <w:rsid w:val="00D26FB5"/>
    <w:rsid w:val="00D274D0"/>
    <w:rsid w:val="00D275E1"/>
    <w:rsid w:val="00D27761"/>
    <w:rsid w:val="00D278B5"/>
    <w:rsid w:val="00D2797F"/>
    <w:rsid w:val="00D27D1C"/>
    <w:rsid w:val="00D27F4D"/>
    <w:rsid w:val="00D30106"/>
    <w:rsid w:val="00D3022B"/>
    <w:rsid w:val="00D30450"/>
    <w:rsid w:val="00D30888"/>
    <w:rsid w:val="00D30A17"/>
    <w:rsid w:val="00D312D3"/>
    <w:rsid w:val="00D3130B"/>
    <w:rsid w:val="00D31973"/>
    <w:rsid w:val="00D31979"/>
    <w:rsid w:val="00D32310"/>
    <w:rsid w:val="00D32899"/>
    <w:rsid w:val="00D32DC9"/>
    <w:rsid w:val="00D32F39"/>
    <w:rsid w:val="00D3313A"/>
    <w:rsid w:val="00D33738"/>
    <w:rsid w:val="00D33761"/>
    <w:rsid w:val="00D33949"/>
    <w:rsid w:val="00D339ED"/>
    <w:rsid w:val="00D33C7A"/>
    <w:rsid w:val="00D34041"/>
    <w:rsid w:val="00D340C5"/>
    <w:rsid w:val="00D342FF"/>
    <w:rsid w:val="00D344D4"/>
    <w:rsid w:val="00D35258"/>
    <w:rsid w:val="00D353AC"/>
    <w:rsid w:val="00D3558F"/>
    <w:rsid w:val="00D35694"/>
    <w:rsid w:val="00D3597A"/>
    <w:rsid w:val="00D35A1B"/>
    <w:rsid w:val="00D35A3A"/>
    <w:rsid w:val="00D35BD9"/>
    <w:rsid w:val="00D35C13"/>
    <w:rsid w:val="00D35CE3"/>
    <w:rsid w:val="00D3757E"/>
    <w:rsid w:val="00D376DC"/>
    <w:rsid w:val="00D377E7"/>
    <w:rsid w:val="00D37A10"/>
    <w:rsid w:val="00D37AFD"/>
    <w:rsid w:val="00D40002"/>
    <w:rsid w:val="00D401E0"/>
    <w:rsid w:val="00D40557"/>
    <w:rsid w:val="00D405E6"/>
    <w:rsid w:val="00D40680"/>
    <w:rsid w:val="00D40889"/>
    <w:rsid w:val="00D40AB9"/>
    <w:rsid w:val="00D40B4F"/>
    <w:rsid w:val="00D40FD8"/>
    <w:rsid w:val="00D417AC"/>
    <w:rsid w:val="00D426AB"/>
    <w:rsid w:val="00D42AE4"/>
    <w:rsid w:val="00D42D5B"/>
    <w:rsid w:val="00D42D71"/>
    <w:rsid w:val="00D43A3E"/>
    <w:rsid w:val="00D43B05"/>
    <w:rsid w:val="00D43B11"/>
    <w:rsid w:val="00D44CEE"/>
    <w:rsid w:val="00D453B8"/>
    <w:rsid w:val="00D45459"/>
    <w:rsid w:val="00D45BAA"/>
    <w:rsid w:val="00D45C4B"/>
    <w:rsid w:val="00D45DBA"/>
    <w:rsid w:val="00D45F58"/>
    <w:rsid w:val="00D4674B"/>
    <w:rsid w:val="00D46A65"/>
    <w:rsid w:val="00D46DA6"/>
    <w:rsid w:val="00D46EA4"/>
    <w:rsid w:val="00D46FEA"/>
    <w:rsid w:val="00D47536"/>
    <w:rsid w:val="00D47C60"/>
    <w:rsid w:val="00D47C89"/>
    <w:rsid w:val="00D47FBE"/>
    <w:rsid w:val="00D50328"/>
    <w:rsid w:val="00D50557"/>
    <w:rsid w:val="00D50595"/>
    <w:rsid w:val="00D50A96"/>
    <w:rsid w:val="00D50EC3"/>
    <w:rsid w:val="00D50FDC"/>
    <w:rsid w:val="00D50FF3"/>
    <w:rsid w:val="00D51675"/>
    <w:rsid w:val="00D5199C"/>
    <w:rsid w:val="00D52860"/>
    <w:rsid w:val="00D52B5B"/>
    <w:rsid w:val="00D52CB2"/>
    <w:rsid w:val="00D52EC3"/>
    <w:rsid w:val="00D53393"/>
    <w:rsid w:val="00D538A8"/>
    <w:rsid w:val="00D53B7E"/>
    <w:rsid w:val="00D53D8D"/>
    <w:rsid w:val="00D53F34"/>
    <w:rsid w:val="00D5405E"/>
    <w:rsid w:val="00D54070"/>
    <w:rsid w:val="00D543C9"/>
    <w:rsid w:val="00D54B59"/>
    <w:rsid w:val="00D55012"/>
    <w:rsid w:val="00D5502B"/>
    <w:rsid w:val="00D553EE"/>
    <w:rsid w:val="00D55B95"/>
    <w:rsid w:val="00D55F81"/>
    <w:rsid w:val="00D5655B"/>
    <w:rsid w:val="00D56CBB"/>
    <w:rsid w:val="00D57452"/>
    <w:rsid w:val="00D578BE"/>
    <w:rsid w:val="00D57E62"/>
    <w:rsid w:val="00D60204"/>
    <w:rsid w:val="00D60423"/>
    <w:rsid w:val="00D604FD"/>
    <w:rsid w:val="00D6088D"/>
    <w:rsid w:val="00D609B3"/>
    <w:rsid w:val="00D60AB1"/>
    <w:rsid w:val="00D60E70"/>
    <w:rsid w:val="00D61966"/>
    <w:rsid w:val="00D626CF"/>
    <w:rsid w:val="00D62F79"/>
    <w:rsid w:val="00D63040"/>
    <w:rsid w:val="00D631DB"/>
    <w:rsid w:val="00D63B48"/>
    <w:rsid w:val="00D63CA3"/>
    <w:rsid w:val="00D6406A"/>
    <w:rsid w:val="00D648FD"/>
    <w:rsid w:val="00D64989"/>
    <w:rsid w:val="00D6522C"/>
    <w:rsid w:val="00D653CB"/>
    <w:rsid w:val="00D65921"/>
    <w:rsid w:val="00D65BBE"/>
    <w:rsid w:val="00D65E28"/>
    <w:rsid w:val="00D6605B"/>
    <w:rsid w:val="00D664DB"/>
    <w:rsid w:val="00D667A4"/>
    <w:rsid w:val="00D66CC8"/>
    <w:rsid w:val="00D66E6F"/>
    <w:rsid w:val="00D66F4C"/>
    <w:rsid w:val="00D671F3"/>
    <w:rsid w:val="00D672B3"/>
    <w:rsid w:val="00D67E1D"/>
    <w:rsid w:val="00D70118"/>
    <w:rsid w:val="00D7034A"/>
    <w:rsid w:val="00D708D8"/>
    <w:rsid w:val="00D7094E"/>
    <w:rsid w:val="00D70A9B"/>
    <w:rsid w:val="00D70AE5"/>
    <w:rsid w:val="00D70AF4"/>
    <w:rsid w:val="00D713B6"/>
    <w:rsid w:val="00D7148A"/>
    <w:rsid w:val="00D71C23"/>
    <w:rsid w:val="00D71DE5"/>
    <w:rsid w:val="00D72075"/>
    <w:rsid w:val="00D721B5"/>
    <w:rsid w:val="00D72D07"/>
    <w:rsid w:val="00D72E92"/>
    <w:rsid w:val="00D734B2"/>
    <w:rsid w:val="00D73B1C"/>
    <w:rsid w:val="00D74171"/>
    <w:rsid w:val="00D748FF"/>
    <w:rsid w:val="00D74A7D"/>
    <w:rsid w:val="00D74B75"/>
    <w:rsid w:val="00D74D7B"/>
    <w:rsid w:val="00D74DED"/>
    <w:rsid w:val="00D7519C"/>
    <w:rsid w:val="00D751E1"/>
    <w:rsid w:val="00D755B7"/>
    <w:rsid w:val="00D759F1"/>
    <w:rsid w:val="00D75AC1"/>
    <w:rsid w:val="00D75C6B"/>
    <w:rsid w:val="00D763F8"/>
    <w:rsid w:val="00D764B5"/>
    <w:rsid w:val="00D766D5"/>
    <w:rsid w:val="00D76A63"/>
    <w:rsid w:val="00D76E55"/>
    <w:rsid w:val="00D77345"/>
    <w:rsid w:val="00D778CC"/>
    <w:rsid w:val="00D80078"/>
    <w:rsid w:val="00D80168"/>
    <w:rsid w:val="00D80521"/>
    <w:rsid w:val="00D805D1"/>
    <w:rsid w:val="00D80689"/>
    <w:rsid w:val="00D8076F"/>
    <w:rsid w:val="00D80850"/>
    <w:rsid w:val="00D80885"/>
    <w:rsid w:val="00D809B7"/>
    <w:rsid w:val="00D809EC"/>
    <w:rsid w:val="00D80A63"/>
    <w:rsid w:val="00D80C6A"/>
    <w:rsid w:val="00D8117F"/>
    <w:rsid w:val="00D813E2"/>
    <w:rsid w:val="00D8140B"/>
    <w:rsid w:val="00D81A9E"/>
    <w:rsid w:val="00D81F22"/>
    <w:rsid w:val="00D82290"/>
    <w:rsid w:val="00D82586"/>
    <w:rsid w:val="00D82605"/>
    <w:rsid w:val="00D8293D"/>
    <w:rsid w:val="00D83146"/>
    <w:rsid w:val="00D83156"/>
    <w:rsid w:val="00D838B4"/>
    <w:rsid w:val="00D83C94"/>
    <w:rsid w:val="00D83ECB"/>
    <w:rsid w:val="00D841D2"/>
    <w:rsid w:val="00D841EF"/>
    <w:rsid w:val="00D84211"/>
    <w:rsid w:val="00D84958"/>
    <w:rsid w:val="00D85197"/>
    <w:rsid w:val="00D85368"/>
    <w:rsid w:val="00D85837"/>
    <w:rsid w:val="00D85CCD"/>
    <w:rsid w:val="00D85E0B"/>
    <w:rsid w:val="00D860A2"/>
    <w:rsid w:val="00D866DB"/>
    <w:rsid w:val="00D87455"/>
    <w:rsid w:val="00D87610"/>
    <w:rsid w:val="00D87A02"/>
    <w:rsid w:val="00D87C39"/>
    <w:rsid w:val="00D87D9E"/>
    <w:rsid w:val="00D902ED"/>
    <w:rsid w:val="00D902F5"/>
    <w:rsid w:val="00D9046A"/>
    <w:rsid w:val="00D90A72"/>
    <w:rsid w:val="00D90B16"/>
    <w:rsid w:val="00D90B40"/>
    <w:rsid w:val="00D91112"/>
    <w:rsid w:val="00D9115C"/>
    <w:rsid w:val="00D91184"/>
    <w:rsid w:val="00D913B7"/>
    <w:rsid w:val="00D9145A"/>
    <w:rsid w:val="00D91DA6"/>
    <w:rsid w:val="00D920B7"/>
    <w:rsid w:val="00D9214D"/>
    <w:rsid w:val="00D921DB"/>
    <w:rsid w:val="00D92743"/>
    <w:rsid w:val="00D929C1"/>
    <w:rsid w:val="00D929F1"/>
    <w:rsid w:val="00D92C3C"/>
    <w:rsid w:val="00D92C9D"/>
    <w:rsid w:val="00D93455"/>
    <w:rsid w:val="00D93D8C"/>
    <w:rsid w:val="00D93FF2"/>
    <w:rsid w:val="00D9433C"/>
    <w:rsid w:val="00D94617"/>
    <w:rsid w:val="00D94799"/>
    <w:rsid w:val="00D94C18"/>
    <w:rsid w:val="00D94CF9"/>
    <w:rsid w:val="00D94E1E"/>
    <w:rsid w:val="00D95159"/>
    <w:rsid w:val="00D95827"/>
    <w:rsid w:val="00D95972"/>
    <w:rsid w:val="00D959B4"/>
    <w:rsid w:val="00D95E21"/>
    <w:rsid w:val="00D95E88"/>
    <w:rsid w:val="00D95F4B"/>
    <w:rsid w:val="00D962D3"/>
    <w:rsid w:val="00D963D3"/>
    <w:rsid w:val="00D963D7"/>
    <w:rsid w:val="00D96616"/>
    <w:rsid w:val="00D9665A"/>
    <w:rsid w:val="00D968B4"/>
    <w:rsid w:val="00D96AB0"/>
    <w:rsid w:val="00D96E40"/>
    <w:rsid w:val="00D97149"/>
    <w:rsid w:val="00D97749"/>
    <w:rsid w:val="00D97906"/>
    <w:rsid w:val="00D9797C"/>
    <w:rsid w:val="00D979B9"/>
    <w:rsid w:val="00D97A10"/>
    <w:rsid w:val="00D97C21"/>
    <w:rsid w:val="00D97E75"/>
    <w:rsid w:val="00D97F40"/>
    <w:rsid w:val="00DA041E"/>
    <w:rsid w:val="00DA0CE3"/>
    <w:rsid w:val="00DA1280"/>
    <w:rsid w:val="00DA14E2"/>
    <w:rsid w:val="00DA198E"/>
    <w:rsid w:val="00DA1A94"/>
    <w:rsid w:val="00DA21F2"/>
    <w:rsid w:val="00DA25F0"/>
    <w:rsid w:val="00DA277A"/>
    <w:rsid w:val="00DA2EEC"/>
    <w:rsid w:val="00DA30E4"/>
    <w:rsid w:val="00DA3247"/>
    <w:rsid w:val="00DA338A"/>
    <w:rsid w:val="00DA34D1"/>
    <w:rsid w:val="00DA34F6"/>
    <w:rsid w:val="00DA3521"/>
    <w:rsid w:val="00DA35A9"/>
    <w:rsid w:val="00DA36EA"/>
    <w:rsid w:val="00DA37C2"/>
    <w:rsid w:val="00DA3CDF"/>
    <w:rsid w:val="00DA4207"/>
    <w:rsid w:val="00DA43B1"/>
    <w:rsid w:val="00DA44AB"/>
    <w:rsid w:val="00DA455F"/>
    <w:rsid w:val="00DA492B"/>
    <w:rsid w:val="00DA54B8"/>
    <w:rsid w:val="00DA5595"/>
    <w:rsid w:val="00DA570C"/>
    <w:rsid w:val="00DA5729"/>
    <w:rsid w:val="00DA5745"/>
    <w:rsid w:val="00DA5790"/>
    <w:rsid w:val="00DA5F56"/>
    <w:rsid w:val="00DA60A4"/>
    <w:rsid w:val="00DA6229"/>
    <w:rsid w:val="00DA622D"/>
    <w:rsid w:val="00DA63DE"/>
    <w:rsid w:val="00DA63F1"/>
    <w:rsid w:val="00DA6593"/>
    <w:rsid w:val="00DA6D6A"/>
    <w:rsid w:val="00DA6FCD"/>
    <w:rsid w:val="00DA7CAD"/>
    <w:rsid w:val="00DA7D45"/>
    <w:rsid w:val="00DB0175"/>
    <w:rsid w:val="00DB0DCD"/>
    <w:rsid w:val="00DB0F20"/>
    <w:rsid w:val="00DB108E"/>
    <w:rsid w:val="00DB1414"/>
    <w:rsid w:val="00DB1F62"/>
    <w:rsid w:val="00DB204B"/>
    <w:rsid w:val="00DB22B8"/>
    <w:rsid w:val="00DB3D51"/>
    <w:rsid w:val="00DB3FA9"/>
    <w:rsid w:val="00DB451B"/>
    <w:rsid w:val="00DB47A9"/>
    <w:rsid w:val="00DB4930"/>
    <w:rsid w:val="00DB49DD"/>
    <w:rsid w:val="00DB4BFB"/>
    <w:rsid w:val="00DB4DBD"/>
    <w:rsid w:val="00DB5510"/>
    <w:rsid w:val="00DB5AA8"/>
    <w:rsid w:val="00DB6024"/>
    <w:rsid w:val="00DB6244"/>
    <w:rsid w:val="00DB651F"/>
    <w:rsid w:val="00DB6BFE"/>
    <w:rsid w:val="00DB6EF1"/>
    <w:rsid w:val="00DB71EC"/>
    <w:rsid w:val="00DB7B16"/>
    <w:rsid w:val="00DC0752"/>
    <w:rsid w:val="00DC0883"/>
    <w:rsid w:val="00DC0A68"/>
    <w:rsid w:val="00DC0C27"/>
    <w:rsid w:val="00DC11E7"/>
    <w:rsid w:val="00DC1472"/>
    <w:rsid w:val="00DC16C6"/>
    <w:rsid w:val="00DC171E"/>
    <w:rsid w:val="00DC217E"/>
    <w:rsid w:val="00DC228C"/>
    <w:rsid w:val="00DC28C7"/>
    <w:rsid w:val="00DC2A4C"/>
    <w:rsid w:val="00DC2D83"/>
    <w:rsid w:val="00DC4141"/>
    <w:rsid w:val="00DC4417"/>
    <w:rsid w:val="00DC44B6"/>
    <w:rsid w:val="00DC485D"/>
    <w:rsid w:val="00DC4ADE"/>
    <w:rsid w:val="00DC507D"/>
    <w:rsid w:val="00DC5183"/>
    <w:rsid w:val="00DC52BE"/>
    <w:rsid w:val="00DC52D7"/>
    <w:rsid w:val="00DC55B5"/>
    <w:rsid w:val="00DC55B9"/>
    <w:rsid w:val="00DC5BD8"/>
    <w:rsid w:val="00DC6238"/>
    <w:rsid w:val="00DC6482"/>
    <w:rsid w:val="00DC6493"/>
    <w:rsid w:val="00DC6E07"/>
    <w:rsid w:val="00DC7B62"/>
    <w:rsid w:val="00DC7E81"/>
    <w:rsid w:val="00DC7EB8"/>
    <w:rsid w:val="00DD044D"/>
    <w:rsid w:val="00DD073D"/>
    <w:rsid w:val="00DD0EBA"/>
    <w:rsid w:val="00DD1755"/>
    <w:rsid w:val="00DD1C03"/>
    <w:rsid w:val="00DD1C7F"/>
    <w:rsid w:val="00DD1DEF"/>
    <w:rsid w:val="00DD210D"/>
    <w:rsid w:val="00DD32FC"/>
    <w:rsid w:val="00DD365B"/>
    <w:rsid w:val="00DD370C"/>
    <w:rsid w:val="00DD370E"/>
    <w:rsid w:val="00DD39C8"/>
    <w:rsid w:val="00DD3E6C"/>
    <w:rsid w:val="00DD410A"/>
    <w:rsid w:val="00DD4256"/>
    <w:rsid w:val="00DD431F"/>
    <w:rsid w:val="00DD473D"/>
    <w:rsid w:val="00DD47BA"/>
    <w:rsid w:val="00DD4884"/>
    <w:rsid w:val="00DD4B2A"/>
    <w:rsid w:val="00DD4CFD"/>
    <w:rsid w:val="00DD5077"/>
    <w:rsid w:val="00DD52B1"/>
    <w:rsid w:val="00DD5614"/>
    <w:rsid w:val="00DD5AC7"/>
    <w:rsid w:val="00DD5BE4"/>
    <w:rsid w:val="00DD5E98"/>
    <w:rsid w:val="00DD64FB"/>
    <w:rsid w:val="00DD6702"/>
    <w:rsid w:val="00DD673B"/>
    <w:rsid w:val="00DD67F5"/>
    <w:rsid w:val="00DD6AC9"/>
    <w:rsid w:val="00DE007D"/>
    <w:rsid w:val="00DE0124"/>
    <w:rsid w:val="00DE04BE"/>
    <w:rsid w:val="00DE06F6"/>
    <w:rsid w:val="00DE0712"/>
    <w:rsid w:val="00DE08D7"/>
    <w:rsid w:val="00DE0C2C"/>
    <w:rsid w:val="00DE0ED7"/>
    <w:rsid w:val="00DE0F80"/>
    <w:rsid w:val="00DE10BA"/>
    <w:rsid w:val="00DE141F"/>
    <w:rsid w:val="00DE1712"/>
    <w:rsid w:val="00DE1ED1"/>
    <w:rsid w:val="00DE1F6B"/>
    <w:rsid w:val="00DE21C0"/>
    <w:rsid w:val="00DE2C2F"/>
    <w:rsid w:val="00DE2D6B"/>
    <w:rsid w:val="00DE2FD0"/>
    <w:rsid w:val="00DE2FF0"/>
    <w:rsid w:val="00DE3CFB"/>
    <w:rsid w:val="00DE4007"/>
    <w:rsid w:val="00DE4221"/>
    <w:rsid w:val="00DE4277"/>
    <w:rsid w:val="00DE4333"/>
    <w:rsid w:val="00DE47E6"/>
    <w:rsid w:val="00DE481C"/>
    <w:rsid w:val="00DE48C9"/>
    <w:rsid w:val="00DE4A09"/>
    <w:rsid w:val="00DE51A6"/>
    <w:rsid w:val="00DE5227"/>
    <w:rsid w:val="00DE5306"/>
    <w:rsid w:val="00DE55CC"/>
    <w:rsid w:val="00DE57BE"/>
    <w:rsid w:val="00DE584D"/>
    <w:rsid w:val="00DE5A0C"/>
    <w:rsid w:val="00DE5EA2"/>
    <w:rsid w:val="00DE5F2C"/>
    <w:rsid w:val="00DE5F6F"/>
    <w:rsid w:val="00DE6240"/>
    <w:rsid w:val="00DE631E"/>
    <w:rsid w:val="00DE65B9"/>
    <w:rsid w:val="00DE6710"/>
    <w:rsid w:val="00DE6842"/>
    <w:rsid w:val="00DE710A"/>
    <w:rsid w:val="00DE745A"/>
    <w:rsid w:val="00DE7505"/>
    <w:rsid w:val="00DE7774"/>
    <w:rsid w:val="00DE78EE"/>
    <w:rsid w:val="00DE7B95"/>
    <w:rsid w:val="00DE7DBA"/>
    <w:rsid w:val="00DF05D8"/>
    <w:rsid w:val="00DF09B9"/>
    <w:rsid w:val="00DF0A35"/>
    <w:rsid w:val="00DF0C22"/>
    <w:rsid w:val="00DF0FF4"/>
    <w:rsid w:val="00DF1310"/>
    <w:rsid w:val="00DF1343"/>
    <w:rsid w:val="00DF14B9"/>
    <w:rsid w:val="00DF1F39"/>
    <w:rsid w:val="00DF2137"/>
    <w:rsid w:val="00DF2510"/>
    <w:rsid w:val="00DF25FD"/>
    <w:rsid w:val="00DF2617"/>
    <w:rsid w:val="00DF2641"/>
    <w:rsid w:val="00DF29E2"/>
    <w:rsid w:val="00DF2E98"/>
    <w:rsid w:val="00DF2F55"/>
    <w:rsid w:val="00DF3051"/>
    <w:rsid w:val="00DF3159"/>
    <w:rsid w:val="00DF32D5"/>
    <w:rsid w:val="00DF3670"/>
    <w:rsid w:val="00DF3A5F"/>
    <w:rsid w:val="00DF3B62"/>
    <w:rsid w:val="00DF3FBD"/>
    <w:rsid w:val="00DF4157"/>
    <w:rsid w:val="00DF4236"/>
    <w:rsid w:val="00DF4E44"/>
    <w:rsid w:val="00DF5257"/>
    <w:rsid w:val="00DF525F"/>
    <w:rsid w:val="00DF5298"/>
    <w:rsid w:val="00DF52DB"/>
    <w:rsid w:val="00DF595B"/>
    <w:rsid w:val="00DF62F2"/>
    <w:rsid w:val="00DF632B"/>
    <w:rsid w:val="00DF647F"/>
    <w:rsid w:val="00DF64BB"/>
    <w:rsid w:val="00DF6667"/>
    <w:rsid w:val="00DF6796"/>
    <w:rsid w:val="00DF6BAF"/>
    <w:rsid w:val="00DF6FF7"/>
    <w:rsid w:val="00DF742A"/>
    <w:rsid w:val="00DF7934"/>
    <w:rsid w:val="00DF7A7B"/>
    <w:rsid w:val="00DF7D27"/>
    <w:rsid w:val="00DF7D89"/>
    <w:rsid w:val="00DF7E6F"/>
    <w:rsid w:val="00E00178"/>
    <w:rsid w:val="00E002A1"/>
    <w:rsid w:val="00E00A97"/>
    <w:rsid w:val="00E01297"/>
    <w:rsid w:val="00E016E9"/>
    <w:rsid w:val="00E01DC0"/>
    <w:rsid w:val="00E0250F"/>
    <w:rsid w:val="00E025AC"/>
    <w:rsid w:val="00E031D4"/>
    <w:rsid w:val="00E03BB7"/>
    <w:rsid w:val="00E03C92"/>
    <w:rsid w:val="00E03D52"/>
    <w:rsid w:val="00E0447B"/>
    <w:rsid w:val="00E046A6"/>
    <w:rsid w:val="00E04E2C"/>
    <w:rsid w:val="00E05371"/>
    <w:rsid w:val="00E057E2"/>
    <w:rsid w:val="00E0582A"/>
    <w:rsid w:val="00E059C8"/>
    <w:rsid w:val="00E05D02"/>
    <w:rsid w:val="00E0670C"/>
    <w:rsid w:val="00E0682D"/>
    <w:rsid w:val="00E06BE5"/>
    <w:rsid w:val="00E06D50"/>
    <w:rsid w:val="00E0732A"/>
    <w:rsid w:val="00E074C0"/>
    <w:rsid w:val="00E07611"/>
    <w:rsid w:val="00E07635"/>
    <w:rsid w:val="00E0765F"/>
    <w:rsid w:val="00E103E0"/>
    <w:rsid w:val="00E1067D"/>
    <w:rsid w:val="00E1081F"/>
    <w:rsid w:val="00E1095E"/>
    <w:rsid w:val="00E10AA2"/>
    <w:rsid w:val="00E10F2B"/>
    <w:rsid w:val="00E119C7"/>
    <w:rsid w:val="00E11DF6"/>
    <w:rsid w:val="00E1254F"/>
    <w:rsid w:val="00E12A39"/>
    <w:rsid w:val="00E13A00"/>
    <w:rsid w:val="00E13A68"/>
    <w:rsid w:val="00E13A7E"/>
    <w:rsid w:val="00E13C9C"/>
    <w:rsid w:val="00E145CD"/>
    <w:rsid w:val="00E1475D"/>
    <w:rsid w:val="00E14841"/>
    <w:rsid w:val="00E14FDD"/>
    <w:rsid w:val="00E150A1"/>
    <w:rsid w:val="00E153F8"/>
    <w:rsid w:val="00E15454"/>
    <w:rsid w:val="00E1554C"/>
    <w:rsid w:val="00E1559E"/>
    <w:rsid w:val="00E16251"/>
    <w:rsid w:val="00E16358"/>
    <w:rsid w:val="00E165CC"/>
    <w:rsid w:val="00E17354"/>
    <w:rsid w:val="00E17584"/>
    <w:rsid w:val="00E177FB"/>
    <w:rsid w:val="00E179CC"/>
    <w:rsid w:val="00E17B8B"/>
    <w:rsid w:val="00E17D81"/>
    <w:rsid w:val="00E20174"/>
    <w:rsid w:val="00E20552"/>
    <w:rsid w:val="00E2071E"/>
    <w:rsid w:val="00E20998"/>
    <w:rsid w:val="00E20BD3"/>
    <w:rsid w:val="00E20DDB"/>
    <w:rsid w:val="00E219B6"/>
    <w:rsid w:val="00E21E07"/>
    <w:rsid w:val="00E22055"/>
    <w:rsid w:val="00E220B2"/>
    <w:rsid w:val="00E220B6"/>
    <w:rsid w:val="00E221B4"/>
    <w:rsid w:val="00E22586"/>
    <w:rsid w:val="00E226BB"/>
    <w:rsid w:val="00E227E1"/>
    <w:rsid w:val="00E23042"/>
    <w:rsid w:val="00E23066"/>
    <w:rsid w:val="00E232CD"/>
    <w:rsid w:val="00E23834"/>
    <w:rsid w:val="00E239E2"/>
    <w:rsid w:val="00E2433B"/>
    <w:rsid w:val="00E2491D"/>
    <w:rsid w:val="00E24FF8"/>
    <w:rsid w:val="00E25786"/>
    <w:rsid w:val="00E25A2C"/>
    <w:rsid w:val="00E25C87"/>
    <w:rsid w:val="00E25DFF"/>
    <w:rsid w:val="00E25F30"/>
    <w:rsid w:val="00E2606B"/>
    <w:rsid w:val="00E262F0"/>
    <w:rsid w:val="00E267E9"/>
    <w:rsid w:val="00E26F5D"/>
    <w:rsid w:val="00E274A6"/>
    <w:rsid w:val="00E27640"/>
    <w:rsid w:val="00E277C4"/>
    <w:rsid w:val="00E27865"/>
    <w:rsid w:val="00E27B39"/>
    <w:rsid w:val="00E27C94"/>
    <w:rsid w:val="00E30119"/>
    <w:rsid w:val="00E3024D"/>
    <w:rsid w:val="00E302DA"/>
    <w:rsid w:val="00E30F44"/>
    <w:rsid w:val="00E3118F"/>
    <w:rsid w:val="00E31248"/>
    <w:rsid w:val="00E3183E"/>
    <w:rsid w:val="00E31965"/>
    <w:rsid w:val="00E31C10"/>
    <w:rsid w:val="00E31EE5"/>
    <w:rsid w:val="00E320E8"/>
    <w:rsid w:val="00E322BC"/>
    <w:rsid w:val="00E323FB"/>
    <w:rsid w:val="00E32498"/>
    <w:rsid w:val="00E32BCB"/>
    <w:rsid w:val="00E3305E"/>
    <w:rsid w:val="00E33067"/>
    <w:rsid w:val="00E330F6"/>
    <w:rsid w:val="00E333BF"/>
    <w:rsid w:val="00E33664"/>
    <w:rsid w:val="00E3387B"/>
    <w:rsid w:val="00E33B46"/>
    <w:rsid w:val="00E33C18"/>
    <w:rsid w:val="00E33D23"/>
    <w:rsid w:val="00E34BDE"/>
    <w:rsid w:val="00E34CDA"/>
    <w:rsid w:val="00E34D46"/>
    <w:rsid w:val="00E34FD4"/>
    <w:rsid w:val="00E3513A"/>
    <w:rsid w:val="00E3514F"/>
    <w:rsid w:val="00E35A1A"/>
    <w:rsid w:val="00E35AF8"/>
    <w:rsid w:val="00E35C33"/>
    <w:rsid w:val="00E35EAB"/>
    <w:rsid w:val="00E35F38"/>
    <w:rsid w:val="00E36B11"/>
    <w:rsid w:val="00E36B51"/>
    <w:rsid w:val="00E36CCA"/>
    <w:rsid w:val="00E36D7D"/>
    <w:rsid w:val="00E371A8"/>
    <w:rsid w:val="00E37346"/>
    <w:rsid w:val="00E37631"/>
    <w:rsid w:val="00E37B76"/>
    <w:rsid w:val="00E400B6"/>
    <w:rsid w:val="00E40113"/>
    <w:rsid w:val="00E403E5"/>
    <w:rsid w:val="00E40434"/>
    <w:rsid w:val="00E409A9"/>
    <w:rsid w:val="00E40A61"/>
    <w:rsid w:val="00E40C29"/>
    <w:rsid w:val="00E40E45"/>
    <w:rsid w:val="00E40F76"/>
    <w:rsid w:val="00E41332"/>
    <w:rsid w:val="00E41436"/>
    <w:rsid w:val="00E41469"/>
    <w:rsid w:val="00E4147B"/>
    <w:rsid w:val="00E4197E"/>
    <w:rsid w:val="00E41AED"/>
    <w:rsid w:val="00E420B9"/>
    <w:rsid w:val="00E42C45"/>
    <w:rsid w:val="00E42F4D"/>
    <w:rsid w:val="00E430C2"/>
    <w:rsid w:val="00E433C6"/>
    <w:rsid w:val="00E4352B"/>
    <w:rsid w:val="00E43533"/>
    <w:rsid w:val="00E43947"/>
    <w:rsid w:val="00E43C75"/>
    <w:rsid w:val="00E440D3"/>
    <w:rsid w:val="00E440F0"/>
    <w:rsid w:val="00E443E6"/>
    <w:rsid w:val="00E44A89"/>
    <w:rsid w:val="00E44C6A"/>
    <w:rsid w:val="00E44DC9"/>
    <w:rsid w:val="00E45508"/>
    <w:rsid w:val="00E4575E"/>
    <w:rsid w:val="00E459F2"/>
    <w:rsid w:val="00E45D3B"/>
    <w:rsid w:val="00E460CF"/>
    <w:rsid w:val="00E467F9"/>
    <w:rsid w:val="00E4693B"/>
    <w:rsid w:val="00E46E9D"/>
    <w:rsid w:val="00E47109"/>
    <w:rsid w:val="00E471B7"/>
    <w:rsid w:val="00E4727B"/>
    <w:rsid w:val="00E47679"/>
    <w:rsid w:val="00E47B3D"/>
    <w:rsid w:val="00E47BCC"/>
    <w:rsid w:val="00E47C5D"/>
    <w:rsid w:val="00E47C7B"/>
    <w:rsid w:val="00E47CBA"/>
    <w:rsid w:val="00E47CDF"/>
    <w:rsid w:val="00E50103"/>
    <w:rsid w:val="00E5065A"/>
    <w:rsid w:val="00E508E6"/>
    <w:rsid w:val="00E50995"/>
    <w:rsid w:val="00E50AA3"/>
    <w:rsid w:val="00E50BDA"/>
    <w:rsid w:val="00E50BED"/>
    <w:rsid w:val="00E5152A"/>
    <w:rsid w:val="00E5159D"/>
    <w:rsid w:val="00E515A5"/>
    <w:rsid w:val="00E519E0"/>
    <w:rsid w:val="00E51BDC"/>
    <w:rsid w:val="00E51CA4"/>
    <w:rsid w:val="00E51D3B"/>
    <w:rsid w:val="00E52252"/>
    <w:rsid w:val="00E52277"/>
    <w:rsid w:val="00E529ED"/>
    <w:rsid w:val="00E52EF1"/>
    <w:rsid w:val="00E5341C"/>
    <w:rsid w:val="00E54099"/>
    <w:rsid w:val="00E54784"/>
    <w:rsid w:val="00E54FEE"/>
    <w:rsid w:val="00E557A5"/>
    <w:rsid w:val="00E561BF"/>
    <w:rsid w:val="00E569F0"/>
    <w:rsid w:val="00E56F65"/>
    <w:rsid w:val="00E5764B"/>
    <w:rsid w:val="00E5773E"/>
    <w:rsid w:val="00E57B93"/>
    <w:rsid w:val="00E57DF4"/>
    <w:rsid w:val="00E60101"/>
    <w:rsid w:val="00E6046E"/>
    <w:rsid w:val="00E6048B"/>
    <w:rsid w:val="00E606DD"/>
    <w:rsid w:val="00E60959"/>
    <w:rsid w:val="00E60CA7"/>
    <w:rsid w:val="00E60D04"/>
    <w:rsid w:val="00E60EAD"/>
    <w:rsid w:val="00E61756"/>
    <w:rsid w:val="00E61B0C"/>
    <w:rsid w:val="00E61DD3"/>
    <w:rsid w:val="00E62150"/>
    <w:rsid w:val="00E62BEA"/>
    <w:rsid w:val="00E62D27"/>
    <w:rsid w:val="00E62D2B"/>
    <w:rsid w:val="00E630E6"/>
    <w:rsid w:val="00E632C6"/>
    <w:rsid w:val="00E63357"/>
    <w:rsid w:val="00E63F93"/>
    <w:rsid w:val="00E643EA"/>
    <w:rsid w:val="00E64FE4"/>
    <w:rsid w:val="00E65373"/>
    <w:rsid w:val="00E65561"/>
    <w:rsid w:val="00E657DE"/>
    <w:rsid w:val="00E65B57"/>
    <w:rsid w:val="00E65E35"/>
    <w:rsid w:val="00E66349"/>
    <w:rsid w:val="00E66AD2"/>
    <w:rsid w:val="00E670A8"/>
    <w:rsid w:val="00E67348"/>
    <w:rsid w:val="00E67802"/>
    <w:rsid w:val="00E6796F"/>
    <w:rsid w:val="00E67AB1"/>
    <w:rsid w:val="00E67C89"/>
    <w:rsid w:val="00E70388"/>
    <w:rsid w:val="00E70597"/>
    <w:rsid w:val="00E70C9F"/>
    <w:rsid w:val="00E710A3"/>
    <w:rsid w:val="00E7143C"/>
    <w:rsid w:val="00E7192B"/>
    <w:rsid w:val="00E71B5A"/>
    <w:rsid w:val="00E71F17"/>
    <w:rsid w:val="00E72327"/>
    <w:rsid w:val="00E72334"/>
    <w:rsid w:val="00E7246A"/>
    <w:rsid w:val="00E7263B"/>
    <w:rsid w:val="00E72756"/>
    <w:rsid w:val="00E72780"/>
    <w:rsid w:val="00E729A7"/>
    <w:rsid w:val="00E72A88"/>
    <w:rsid w:val="00E72D97"/>
    <w:rsid w:val="00E72DCC"/>
    <w:rsid w:val="00E732CC"/>
    <w:rsid w:val="00E73636"/>
    <w:rsid w:val="00E7385D"/>
    <w:rsid w:val="00E739AB"/>
    <w:rsid w:val="00E73D22"/>
    <w:rsid w:val="00E74049"/>
    <w:rsid w:val="00E74409"/>
    <w:rsid w:val="00E74695"/>
    <w:rsid w:val="00E74AC7"/>
    <w:rsid w:val="00E74E5E"/>
    <w:rsid w:val="00E75067"/>
    <w:rsid w:val="00E75559"/>
    <w:rsid w:val="00E756DB"/>
    <w:rsid w:val="00E75BEE"/>
    <w:rsid w:val="00E75F75"/>
    <w:rsid w:val="00E760CC"/>
    <w:rsid w:val="00E762CB"/>
    <w:rsid w:val="00E763C2"/>
    <w:rsid w:val="00E766D5"/>
    <w:rsid w:val="00E767D0"/>
    <w:rsid w:val="00E76F4A"/>
    <w:rsid w:val="00E77643"/>
    <w:rsid w:val="00E8014E"/>
    <w:rsid w:val="00E80561"/>
    <w:rsid w:val="00E808C5"/>
    <w:rsid w:val="00E80978"/>
    <w:rsid w:val="00E80A12"/>
    <w:rsid w:val="00E80B64"/>
    <w:rsid w:val="00E80F0B"/>
    <w:rsid w:val="00E8166B"/>
    <w:rsid w:val="00E82273"/>
    <w:rsid w:val="00E82432"/>
    <w:rsid w:val="00E82679"/>
    <w:rsid w:val="00E82792"/>
    <w:rsid w:val="00E82C02"/>
    <w:rsid w:val="00E82C1F"/>
    <w:rsid w:val="00E836D6"/>
    <w:rsid w:val="00E83D02"/>
    <w:rsid w:val="00E84019"/>
    <w:rsid w:val="00E8414F"/>
    <w:rsid w:val="00E84641"/>
    <w:rsid w:val="00E84DCA"/>
    <w:rsid w:val="00E851C7"/>
    <w:rsid w:val="00E85250"/>
    <w:rsid w:val="00E853A9"/>
    <w:rsid w:val="00E8583E"/>
    <w:rsid w:val="00E85999"/>
    <w:rsid w:val="00E85E85"/>
    <w:rsid w:val="00E865A9"/>
    <w:rsid w:val="00E86628"/>
    <w:rsid w:val="00E87621"/>
    <w:rsid w:val="00E87CD1"/>
    <w:rsid w:val="00E87D32"/>
    <w:rsid w:val="00E87EA7"/>
    <w:rsid w:val="00E9004E"/>
    <w:rsid w:val="00E90284"/>
    <w:rsid w:val="00E902EA"/>
    <w:rsid w:val="00E9055F"/>
    <w:rsid w:val="00E9111F"/>
    <w:rsid w:val="00E918F4"/>
    <w:rsid w:val="00E91935"/>
    <w:rsid w:val="00E91969"/>
    <w:rsid w:val="00E91A7E"/>
    <w:rsid w:val="00E91EFB"/>
    <w:rsid w:val="00E91F2D"/>
    <w:rsid w:val="00E91F4A"/>
    <w:rsid w:val="00E92206"/>
    <w:rsid w:val="00E924ED"/>
    <w:rsid w:val="00E92506"/>
    <w:rsid w:val="00E92564"/>
    <w:rsid w:val="00E925EB"/>
    <w:rsid w:val="00E92649"/>
    <w:rsid w:val="00E929A1"/>
    <w:rsid w:val="00E92BAC"/>
    <w:rsid w:val="00E93626"/>
    <w:rsid w:val="00E9370F"/>
    <w:rsid w:val="00E93788"/>
    <w:rsid w:val="00E93842"/>
    <w:rsid w:val="00E93938"/>
    <w:rsid w:val="00E940E6"/>
    <w:rsid w:val="00E94299"/>
    <w:rsid w:val="00E9453B"/>
    <w:rsid w:val="00E94FB6"/>
    <w:rsid w:val="00E9531B"/>
    <w:rsid w:val="00E96146"/>
    <w:rsid w:val="00E96373"/>
    <w:rsid w:val="00E96418"/>
    <w:rsid w:val="00E967B8"/>
    <w:rsid w:val="00E96A75"/>
    <w:rsid w:val="00E97454"/>
    <w:rsid w:val="00E976A8"/>
    <w:rsid w:val="00E978F7"/>
    <w:rsid w:val="00E97B87"/>
    <w:rsid w:val="00EA009B"/>
    <w:rsid w:val="00EA03C9"/>
    <w:rsid w:val="00EA03F2"/>
    <w:rsid w:val="00EA044D"/>
    <w:rsid w:val="00EA0694"/>
    <w:rsid w:val="00EA085F"/>
    <w:rsid w:val="00EA0A74"/>
    <w:rsid w:val="00EA0C0D"/>
    <w:rsid w:val="00EA1035"/>
    <w:rsid w:val="00EA10AB"/>
    <w:rsid w:val="00EA1BF7"/>
    <w:rsid w:val="00EA1E61"/>
    <w:rsid w:val="00EA2550"/>
    <w:rsid w:val="00EA26C9"/>
    <w:rsid w:val="00EA3D5E"/>
    <w:rsid w:val="00EA3D8A"/>
    <w:rsid w:val="00EA457E"/>
    <w:rsid w:val="00EA4C36"/>
    <w:rsid w:val="00EA4C38"/>
    <w:rsid w:val="00EA4CA4"/>
    <w:rsid w:val="00EA4E93"/>
    <w:rsid w:val="00EA4E9B"/>
    <w:rsid w:val="00EA4F73"/>
    <w:rsid w:val="00EA4FF6"/>
    <w:rsid w:val="00EA51BC"/>
    <w:rsid w:val="00EA540A"/>
    <w:rsid w:val="00EA54E9"/>
    <w:rsid w:val="00EA592C"/>
    <w:rsid w:val="00EA5FB4"/>
    <w:rsid w:val="00EA5FC9"/>
    <w:rsid w:val="00EA6F42"/>
    <w:rsid w:val="00EA73EA"/>
    <w:rsid w:val="00EA76ED"/>
    <w:rsid w:val="00EA783A"/>
    <w:rsid w:val="00EA7848"/>
    <w:rsid w:val="00EA7F82"/>
    <w:rsid w:val="00EB00CA"/>
    <w:rsid w:val="00EB011B"/>
    <w:rsid w:val="00EB0524"/>
    <w:rsid w:val="00EB0980"/>
    <w:rsid w:val="00EB11F6"/>
    <w:rsid w:val="00EB1324"/>
    <w:rsid w:val="00EB1B59"/>
    <w:rsid w:val="00EB1CA2"/>
    <w:rsid w:val="00EB1F09"/>
    <w:rsid w:val="00EB1FA4"/>
    <w:rsid w:val="00EB21DE"/>
    <w:rsid w:val="00EB2506"/>
    <w:rsid w:val="00EB2787"/>
    <w:rsid w:val="00EB2A17"/>
    <w:rsid w:val="00EB2B07"/>
    <w:rsid w:val="00EB2E1C"/>
    <w:rsid w:val="00EB34C5"/>
    <w:rsid w:val="00EB372A"/>
    <w:rsid w:val="00EB3AFD"/>
    <w:rsid w:val="00EB3DFE"/>
    <w:rsid w:val="00EB3E40"/>
    <w:rsid w:val="00EB3E9E"/>
    <w:rsid w:val="00EB3F87"/>
    <w:rsid w:val="00EB4802"/>
    <w:rsid w:val="00EB4D15"/>
    <w:rsid w:val="00EB5432"/>
    <w:rsid w:val="00EB56AF"/>
    <w:rsid w:val="00EB5848"/>
    <w:rsid w:val="00EB5A48"/>
    <w:rsid w:val="00EB5A63"/>
    <w:rsid w:val="00EB5F36"/>
    <w:rsid w:val="00EB60AB"/>
    <w:rsid w:val="00EB6287"/>
    <w:rsid w:val="00EB73C4"/>
    <w:rsid w:val="00EB7923"/>
    <w:rsid w:val="00EB7F54"/>
    <w:rsid w:val="00EC0868"/>
    <w:rsid w:val="00EC0D54"/>
    <w:rsid w:val="00EC0EFF"/>
    <w:rsid w:val="00EC10B7"/>
    <w:rsid w:val="00EC136B"/>
    <w:rsid w:val="00EC13BA"/>
    <w:rsid w:val="00EC17DF"/>
    <w:rsid w:val="00EC1844"/>
    <w:rsid w:val="00EC1875"/>
    <w:rsid w:val="00EC1B5E"/>
    <w:rsid w:val="00EC1BEB"/>
    <w:rsid w:val="00EC2112"/>
    <w:rsid w:val="00EC2389"/>
    <w:rsid w:val="00EC23DF"/>
    <w:rsid w:val="00EC2559"/>
    <w:rsid w:val="00EC2788"/>
    <w:rsid w:val="00EC294D"/>
    <w:rsid w:val="00EC3644"/>
    <w:rsid w:val="00EC377D"/>
    <w:rsid w:val="00EC3DCB"/>
    <w:rsid w:val="00EC3EC8"/>
    <w:rsid w:val="00EC4291"/>
    <w:rsid w:val="00EC4296"/>
    <w:rsid w:val="00EC4ADE"/>
    <w:rsid w:val="00EC4C85"/>
    <w:rsid w:val="00EC4F92"/>
    <w:rsid w:val="00EC5070"/>
    <w:rsid w:val="00EC5D15"/>
    <w:rsid w:val="00EC6633"/>
    <w:rsid w:val="00EC675E"/>
    <w:rsid w:val="00EC6842"/>
    <w:rsid w:val="00EC6848"/>
    <w:rsid w:val="00EC6916"/>
    <w:rsid w:val="00EC6CC6"/>
    <w:rsid w:val="00EC6E32"/>
    <w:rsid w:val="00EC70C4"/>
    <w:rsid w:val="00EC72D7"/>
    <w:rsid w:val="00EC7749"/>
    <w:rsid w:val="00EC7753"/>
    <w:rsid w:val="00EC7D89"/>
    <w:rsid w:val="00EC7E57"/>
    <w:rsid w:val="00ED0903"/>
    <w:rsid w:val="00ED0E3C"/>
    <w:rsid w:val="00ED1612"/>
    <w:rsid w:val="00ED16CC"/>
    <w:rsid w:val="00ED1819"/>
    <w:rsid w:val="00ED1C9D"/>
    <w:rsid w:val="00ED1F2F"/>
    <w:rsid w:val="00ED21AE"/>
    <w:rsid w:val="00ED27FB"/>
    <w:rsid w:val="00ED2CBE"/>
    <w:rsid w:val="00ED2D74"/>
    <w:rsid w:val="00ED2F1B"/>
    <w:rsid w:val="00ED33AF"/>
    <w:rsid w:val="00ED3438"/>
    <w:rsid w:val="00ED34C5"/>
    <w:rsid w:val="00ED3911"/>
    <w:rsid w:val="00ED3D7E"/>
    <w:rsid w:val="00ED3E50"/>
    <w:rsid w:val="00ED4420"/>
    <w:rsid w:val="00ED444B"/>
    <w:rsid w:val="00ED4604"/>
    <w:rsid w:val="00ED48E6"/>
    <w:rsid w:val="00ED4AFE"/>
    <w:rsid w:val="00ED4DE2"/>
    <w:rsid w:val="00ED4E46"/>
    <w:rsid w:val="00ED5B6D"/>
    <w:rsid w:val="00ED5D44"/>
    <w:rsid w:val="00ED5EE3"/>
    <w:rsid w:val="00ED6345"/>
    <w:rsid w:val="00ED67DE"/>
    <w:rsid w:val="00ED6993"/>
    <w:rsid w:val="00ED6C4A"/>
    <w:rsid w:val="00ED6D74"/>
    <w:rsid w:val="00ED6E58"/>
    <w:rsid w:val="00ED74A0"/>
    <w:rsid w:val="00ED75BB"/>
    <w:rsid w:val="00ED777D"/>
    <w:rsid w:val="00ED7815"/>
    <w:rsid w:val="00ED7CB4"/>
    <w:rsid w:val="00ED7DF7"/>
    <w:rsid w:val="00EE02D7"/>
    <w:rsid w:val="00EE0414"/>
    <w:rsid w:val="00EE06EC"/>
    <w:rsid w:val="00EE09A5"/>
    <w:rsid w:val="00EE0D24"/>
    <w:rsid w:val="00EE1002"/>
    <w:rsid w:val="00EE11DC"/>
    <w:rsid w:val="00EE180D"/>
    <w:rsid w:val="00EE1894"/>
    <w:rsid w:val="00EE19F2"/>
    <w:rsid w:val="00EE1A57"/>
    <w:rsid w:val="00EE1B6E"/>
    <w:rsid w:val="00EE24C2"/>
    <w:rsid w:val="00EE25A4"/>
    <w:rsid w:val="00EE2964"/>
    <w:rsid w:val="00EE33D6"/>
    <w:rsid w:val="00EE3423"/>
    <w:rsid w:val="00EE3FB8"/>
    <w:rsid w:val="00EE42AE"/>
    <w:rsid w:val="00EE4359"/>
    <w:rsid w:val="00EE4453"/>
    <w:rsid w:val="00EE4468"/>
    <w:rsid w:val="00EE473A"/>
    <w:rsid w:val="00EE47CA"/>
    <w:rsid w:val="00EE4B59"/>
    <w:rsid w:val="00EE4BAA"/>
    <w:rsid w:val="00EE5007"/>
    <w:rsid w:val="00EE52E0"/>
    <w:rsid w:val="00EE547E"/>
    <w:rsid w:val="00EE595B"/>
    <w:rsid w:val="00EE5A5B"/>
    <w:rsid w:val="00EE5AF2"/>
    <w:rsid w:val="00EE5C83"/>
    <w:rsid w:val="00EE66B3"/>
    <w:rsid w:val="00EE6D00"/>
    <w:rsid w:val="00EE6D03"/>
    <w:rsid w:val="00EE6E60"/>
    <w:rsid w:val="00EE7231"/>
    <w:rsid w:val="00EE7AB2"/>
    <w:rsid w:val="00EE7B44"/>
    <w:rsid w:val="00EF02BB"/>
    <w:rsid w:val="00EF050A"/>
    <w:rsid w:val="00EF0562"/>
    <w:rsid w:val="00EF0DD0"/>
    <w:rsid w:val="00EF10DF"/>
    <w:rsid w:val="00EF18F0"/>
    <w:rsid w:val="00EF2B72"/>
    <w:rsid w:val="00EF316C"/>
    <w:rsid w:val="00EF323A"/>
    <w:rsid w:val="00EF365D"/>
    <w:rsid w:val="00EF39BF"/>
    <w:rsid w:val="00EF3D9A"/>
    <w:rsid w:val="00EF3F25"/>
    <w:rsid w:val="00EF3FFE"/>
    <w:rsid w:val="00EF4C65"/>
    <w:rsid w:val="00EF5149"/>
    <w:rsid w:val="00EF545F"/>
    <w:rsid w:val="00EF57A8"/>
    <w:rsid w:val="00EF58E6"/>
    <w:rsid w:val="00EF612B"/>
    <w:rsid w:val="00EF6617"/>
    <w:rsid w:val="00EF685E"/>
    <w:rsid w:val="00EF68F4"/>
    <w:rsid w:val="00EF6921"/>
    <w:rsid w:val="00EF6959"/>
    <w:rsid w:val="00EF6966"/>
    <w:rsid w:val="00EF6971"/>
    <w:rsid w:val="00EF7F0D"/>
    <w:rsid w:val="00F00E6C"/>
    <w:rsid w:val="00F0129F"/>
    <w:rsid w:val="00F015C6"/>
    <w:rsid w:val="00F01DA1"/>
    <w:rsid w:val="00F0222E"/>
    <w:rsid w:val="00F0241C"/>
    <w:rsid w:val="00F02620"/>
    <w:rsid w:val="00F02796"/>
    <w:rsid w:val="00F028CB"/>
    <w:rsid w:val="00F02905"/>
    <w:rsid w:val="00F02AFC"/>
    <w:rsid w:val="00F03000"/>
    <w:rsid w:val="00F03100"/>
    <w:rsid w:val="00F03107"/>
    <w:rsid w:val="00F031DF"/>
    <w:rsid w:val="00F036FF"/>
    <w:rsid w:val="00F03784"/>
    <w:rsid w:val="00F03C02"/>
    <w:rsid w:val="00F03D1E"/>
    <w:rsid w:val="00F04330"/>
    <w:rsid w:val="00F044E5"/>
    <w:rsid w:val="00F052E1"/>
    <w:rsid w:val="00F05710"/>
    <w:rsid w:val="00F05A9D"/>
    <w:rsid w:val="00F06179"/>
    <w:rsid w:val="00F061CF"/>
    <w:rsid w:val="00F0666A"/>
    <w:rsid w:val="00F06746"/>
    <w:rsid w:val="00F06772"/>
    <w:rsid w:val="00F06BFC"/>
    <w:rsid w:val="00F06F3F"/>
    <w:rsid w:val="00F073A9"/>
    <w:rsid w:val="00F07A1C"/>
    <w:rsid w:val="00F07A25"/>
    <w:rsid w:val="00F07C60"/>
    <w:rsid w:val="00F07D09"/>
    <w:rsid w:val="00F100D7"/>
    <w:rsid w:val="00F10247"/>
    <w:rsid w:val="00F102F0"/>
    <w:rsid w:val="00F10A0D"/>
    <w:rsid w:val="00F112CF"/>
    <w:rsid w:val="00F114F1"/>
    <w:rsid w:val="00F12700"/>
    <w:rsid w:val="00F129C7"/>
    <w:rsid w:val="00F13111"/>
    <w:rsid w:val="00F1334F"/>
    <w:rsid w:val="00F134D0"/>
    <w:rsid w:val="00F13688"/>
    <w:rsid w:val="00F137A1"/>
    <w:rsid w:val="00F13949"/>
    <w:rsid w:val="00F13B5E"/>
    <w:rsid w:val="00F14032"/>
    <w:rsid w:val="00F14506"/>
    <w:rsid w:val="00F1494F"/>
    <w:rsid w:val="00F14C4F"/>
    <w:rsid w:val="00F14CC1"/>
    <w:rsid w:val="00F150FF"/>
    <w:rsid w:val="00F1557C"/>
    <w:rsid w:val="00F15CC7"/>
    <w:rsid w:val="00F15E09"/>
    <w:rsid w:val="00F1627E"/>
    <w:rsid w:val="00F169EC"/>
    <w:rsid w:val="00F16A91"/>
    <w:rsid w:val="00F16B48"/>
    <w:rsid w:val="00F17192"/>
    <w:rsid w:val="00F175EC"/>
    <w:rsid w:val="00F178AA"/>
    <w:rsid w:val="00F17AC9"/>
    <w:rsid w:val="00F202D4"/>
    <w:rsid w:val="00F20740"/>
    <w:rsid w:val="00F2074D"/>
    <w:rsid w:val="00F20A56"/>
    <w:rsid w:val="00F20AF2"/>
    <w:rsid w:val="00F20E97"/>
    <w:rsid w:val="00F20F0C"/>
    <w:rsid w:val="00F21555"/>
    <w:rsid w:val="00F21905"/>
    <w:rsid w:val="00F21964"/>
    <w:rsid w:val="00F21974"/>
    <w:rsid w:val="00F21D11"/>
    <w:rsid w:val="00F22078"/>
    <w:rsid w:val="00F2212F"/>
    <w:rsid w:val="00F2282F"/>
    <w:rsid w:val="00F228BE"/>
    <w:rsid w:val="00F22A37"/>
    <w:rsid w:val="00F22D01"/>
    <w:rsid w:val="00F23697"/>
    <w:rsid w:val="00F236A3"/>
    <w:rsid w:val="00F23A34"/>
    <w:rsid w:val="00F23E07"/>
    <w:rsid w:val="00F23F17"/>
    <w:rsid w:val="00F2469B"/>
    <w:rsid w:val="00F249AA"/>
    <w:rsid w:val="00F24CE8"/>
    <w:rsid w:val="00F25171"/>
    <w:rsid w:val="00F254A7"/>
    <w:rsid w:val="00F25936"/>
    <w:rsid w:val="00F25B69"/>
    <w:rsid w:val="00F25BAA"/>
    <w:rsid w:val="00F25F7D"/>
    <w:rsid w:val="00F26443"/>
    <w:rsid w:val="00F264EA"/>
    <w:rsid w:val="00F2661C"/>
    <w:rsid w:val="00F2733B"/>
    <w:rsid w:val="00F27485"/>
    <w:rsid w:val="00F274C6"/>
    <w:rsid w:val="00F2782E"/>
    <w:rsid w:val="00F27AF9"/>
    <w:rsid w:val="00F3000C"/>
    <w:rsid w:val="00F303FE"/>
    <w:rsid w:val="00F309CD"/>
    <w:rsid w:val="00F312E5"/>
    <w:rsid w:val="00F314A5"/>
    <w:rsid w:val="00F3184E"/>
    <w:rsid w:val="00F31C2A"/>
    <w:rsid w:val="00F32381"/>
    <w:rsid w:val="00F32ABB"/>
    <w:rsid w:val="00F32FBC"/>
    <w:rsid w:val="00F332D3"/>
    <w:rsid w:val="00F3343A"/>
    <w:rsid w:val="00F3381F"/>
    <w:rsid w:val="00F33AA4"/>
    <w:rsid w:val="00F3474F"/>
    <w:rsid w:val="00F347F1"/>
    <w:rsid w:val="00F34B02"/>
    <w:rsid w:val="00F34C0C"/>
    <w:rsid w:val="00F35238"/>
    <w:rsid w:val="00F353D7"/>
    <w:rsid w:val="00F35452"/>
    <w:rsid w:val="00F3575D"/>
    <w:rsid w:val="00F35B34"/>
    <w:rsid w:val="00F35B9C"/>
    <w:rsid w:val="00F35F9F"/>
    <w:rsid w:val="00F36259"/>
    <w:rsid w:val="00F36370"/>
    <w:rsid w:val="00F3658C"/>
    <w:rsid w:val="00F369A8"/>
    <w:rsid w:val="00F372A4"/>
    <w:rsid w:val="00F3784E"/>
    <w:rsid w:val="00F37869"/>
    <w:rsid w:val="00F3789D"/>
    <w:rsid w:val="00F37A41"/>
    <w:rsid w:val="00F37D33"/>
    <w:rsid w:val="00F4015A"/>
    <w:rsid w:val="00F40B84"/>
    <w:rsid w:val="00F40E0F"/>
    <w:rsid w:val="00F40EA4"/>
    <w:rsid w:val="00F40F50"/>
    <w:rsid w:val="00F4118D"/>
    <w:rsid w:val="00F41214"/>
    <w:rsid w:val="00F41668"/>
    <w:rsid w:val="00F41A40"/>
    <w:rsid w:val="00F41B85"/>
    <w:rsid w:val="00F41D31"/>
    <w:rsid w:val="00F4247E"/>
    <w:rsid w:val="00F428EC"/>
    <w:rsid w:val="00F42C4C"/>
    <w:rsid w:val="00F43273"/>
    <w:rsid w:val="00F4398E"/>
    <w:rsid w:val="00F43D17"/>
    <w:rsid w:val="00F44817"/>
    <w:rsid w:val="00F4493F"/>
    <w:rsid w:val="00F44BF4"/>
    <w:rsid w:val="00F44C7B"/>
    <w:rsid w:val="00F450D7"/>
    <w:rsid w:val="00F45698"/>
    <w:rsid w:val="00F45A18"/>
    <w:rsid w:val="00F45CDD"/>
    <w:rsid w:val="00F45D1E"/>
    <w:rsid w:val="00F45DCA"/>
    <w:rsid w:val="00F460DB"/>
    <w:rsid w:val="00F46F6B"/>
    <w:rsid w:val="00F471C1"/>
    <w:rsid w:val="00F47237"/>
    <w:rsid w:val="00F47526"/>
    <w:rsid w:val="00F4768E"/>
    <w:rsid w:val="00F477A2"/>
    <w:rsid w:val="00F47B49"/>
    <w:rsid w:val="00F47EF3"/>
    <w:rsid w:val="00F500C3"/>
    <w:rsid w:val="00F50633"/>
    <w:rsid w:val="00F506AC"/>
    <w:rsid w:val="00F5099B"/>
    <w:rsid w:val="00F50ED9"/>
    <w:rsid w:val="00F510AA"/>
    <w:rsid w:val="00F51629"/>
    <w:rsid w:val="00F51A26"/>
    <w:rsid w:val="00F51B03"/>
    <w:rsid w:val="00F51B64"/>
    <w:rsid w:val="00F51CD3"/>
    <w:rsid w:val="00F52B33"/>
    <w:rsid w:val="00F52F7F"/>
    <w:rsid w:val="00F53648"/>
    <w:rsid w:val="00F53BD3"/>
    <w:rsid w:val="00F54316"/>
    <w:rsid w:val="00F544A9"/>
    <w:rsid w:val="00F545B7"/>
    <w:rsid w:val="00F546CD"/>
    <w:rsid w:val="00F548FA"/>
    <w:rsid w:val="00F551D2"/>
    <w:rsid w:val="00F554B8"/>
    <w:rsid w:val="00F55DA0"/>
    <w:rsid w:val="00F55FAD"/>
    <w:rsid w:val="00F56A18"/>
    <w:rsid w:val="00F56D9A"/>
    <w:rsid w:val="00F57238"/>
    <w:rsid w:val="00F57257"/>
    <w:rsid w:val="00F5771E"/>
    <w:rsid w:val="00F578AF"/>
    <w:rsid w:val="00F57D55"/>
    <w:rsid w:val="00F57D74"/>
    <w:rsid w:val="00F60418"/>
    <w:rsid w:val="00F60623"/>
    <w:rsid w:val="00F60886"/>
    <w:rsid w:val="00F60AC0"/>
    <w:rsid w:val="00F60ED6"/>
    <w:rsid w:val="00F611F7"/>
    <w:rsid w:val="00F616C9"/>
    <w:rsid w:val="00F628DF"/>
    <w:rsid w:val="00F62DA0"/>
    <w:rsid w:val="00F62FA6"/>
    <w:rsid w:val="00F63842"/>
    <w:rsid w:val="00F63F2B"/>
    <w:rsid w:val="00F648FE"/>
    <w:rsid w:val="00F64F25"/>
    <w:rsid w:val="00F6525A"/>
    <w:rsid w:val="00F652BF"/>
    <w:rsid w:val="00F654A4"/>
    <w:rsid w:val="00F654B8"/>
    <w:rsid w:val="00F65FFE"/>
    <w:rsid w:val="00F6608C"/>
    <w:rsid w:val="00F66126"/>
    <w:rsid w:val="00F6637B"/>
    <w:rsid w:val="00F66535"/>
    <w:rsid w:val="00F66763"/>
    <w:rsid w:val="00F66FBD"/>
    <w:rsid w:val="00F6718C"/>
    <w:rsid w:val="00F6736F"/>
    <w:rsid w:val="00F6760B"/>
    <w:rsid w:val="00F677E1"/>
    <w:rsid w:val="00F70165"/>
    <w:rsid w:val="00F701F9"/>
    <w:rsid w:val="00F70A48"/>
    <w:rsid w:val="00F70C53"/>
    <w:rsid w:val="00F716B8"/>
    <w:rsid w:val="00F716D0"/>
    <w:rsid w:val="00F71886"/>
    <w:rsid w:val="00F72183"/>
    <w:rsid w:val="00F72232"/>
    <w:rsid w:val="00F72C9B"/>
    <w:rsid w:val="00F73014"/>
    <w:rsid w:val="00F7311A"/>
    <w:rsid w:val="00F731D1"/>
    <w:rsid w:val="00F73E62"/>
    <w:rsid w:val="00F740FD"/>
    <w:rsid w:val="00F7413F"/>
    <w:rsid w:val="00F746B3"/>
    <w:rsid w:val="00F74EEE"/>
    <w:rsid w:val="00F75945"/>
    <w:rsid w:val="00F75E10"/>
    <w:rsid w:val="00F7620E"/>
    <w:rsid w:val="00F763E7"/>
    <w:rsid w:val="00F7647C"/>
    <w:rsid w:val="00F7665F"/>
    <w:rsid w:val="00F768ED"/>
    <w:rsid w:val="00F76985"/>
    <w:rsid w:val="00F76AB3"/>
    <w:rsid w:val="00F774FC"/>
    <w:rsid w:val="00F777C5"/>
    <w:rsid w:val="00F77C72"/>
    <w:rsid w:val="00F77CDD"/>
    <w:rsid w:val="00F8019E"/>
    <w:rsid w:val="00F80814"/>
    <w:rsid w:val="00F80F1A"/>
    <w:rsid w:val="00F811E2"/>
    <w:rsid w:val="00F8227A"/>
    <w:rsid w:val="00F823BD"/>
    <w:rsid w:val="00F82824"/>
    <w:rsid w:val="00F82E25"/>
    <w:rsid w:val="00F838EB"/>
    <w:rsid w:val="00F8410F"/>
    <w:rsid w:val="00F845AD"/>
    <w:rsid w:val="00F84688"/>
    <w:rsid w:val="00F8492B"/>
    <w:rsid w:val="00F84BEF"/>
    <w:rsid w:val="00F84F04"/>
    <w:rsid w:val="00F86C23"/>
    <w:rsid w:val="00F86C7E"/>
    <w:rsid w:val="00F86CF4"/>
    <w:rsid w:val="00F86DC4"/>
    <w:rsid w:val="00F86E9B"/>
    <w:rsid w:val="00F873D8"/>
    <w:rsid w:val="00F87581"/>
    <w:rsid w:val="00F87628"/>
    <w:rsid w:val="00F8772D"/>
    <w:rsid w:val="00F90002"/>
    <w:rsid w:val="00F909FA"/>
    <w:rsid w:val="00F90A1F"/>
    <w:rsid w:val="00F917A0"/>
    <w:rsid w:val="00F919CA"/>
    <w:rsid w:val="00F91B0D"/>
    <w:rsid w:val="00F9223A"/>
    <w:rsid w:val="00F922C0"/>
    <w:rsid w:val="00F922D8"/>
    <w:rsid w:val="00F924E8"/>
    <w:rsid w:val="00F927F5"/>
    <w:rsid w:val="00F92A1B"/>
    <w:rsid w:val="00F92A58"/>
    <w:rsid w:val="00F93227"/>
    <w:rsid w:val="00F935B2"/>
    <w:rsid w:val="00F93644"/>
    <w:rsid w:val="00F93760"/>
    <w:rsid w:val="00F945CA"/>
    <w:rsid w:val="00F95348"/>
    <w:rsid w:val="00F9539A"/>
    <w:rsid w:val="00F9547C"/>
    <w:rsid w:val="00F95501"/>
    <w:rsid w:val="00F95591"/>
    <w:rsid w:val="00F95AF5"/>
    <w:rsid w:val="00F95DD8"/>
    <w:rsid w:val="00F95E13"/>
    <w:rsid w:val="00F9609E"/>
    <w:rsid w:val="00F963FD"/>
    <w:rsid w:val="00F96A6B"/>
    <w:rsid w:val="00F96F34"/>
    <w:rsid w:val="00F970EF"/>
    <w:rsid w:val="00F97905"/>
    <w:rsid w:val="00F97C86"/>
    <w:rsid w:val="00FA070E"/>
    <w:rsid w:val="00FA0953"/>
    <w:rsid w:val="00FA1788"/>
    <w:rsid w:val="00FA1A83"/>
    <w:rsid w:val="00FA1AAD"/>
    <w:rsid w:val="00FA1AFD"/>
    <w:rsid w:val="00FA1BBB"/>
    <w:rsid w:val="00FA1C55"/>
    <w:rsid w:val="00FA207F"/>
    <w:rsid w:val="00FA2527"/>
    <w:rsid w:val="00FA259A"/>
    <w:rsid w:val="00FA25B1"/>
    <w:rsid w:val="00FA25D3"/>
    <w:rsid w:val="00FA274D"/>
    <w:rsid w:val="00FA2ADC"/>
    <w:rsid w:val="00FA2F49"/>
    <w:rsid w:val="00FA332A"/>
    <w:rsid w:val="00FA3861"/>
    <w:rsid w:val="00FA4018"/>
    <w:rsid w:val="00FA4118"/>
    <w:rsid w:val="00FA4E71"/>
    <w:rsid w:val="00FA54B7"/>
    <w:rsid w:val="00FA5A83"/>
    <w:rsid w:val="00FA5FD0"/>
    <w:rsid w:val="00FA617B"/>
    <w:rsid w:val="00FA64E2"/>
    <w:rsid w:val="00FA66C6"/>
    <w:rsid w:val="00FA7512"/>
    <w:rsid w:val="00FA7681"/>
    <w:rsid w:val="00FA7DF4"/>
    <w:rsid w:val="00FA7F04"/>
    <w:rsid w:val="00FB02AB"/>
    <w:rsid w:val="00FB0538"/>
    <w:rsid w:val="00FB05D2"/>
    <w:rsid w:val="00FB06D5"/>
    <w:rsid w:val="00FB0C49"/>
    <w:rsid w:val="00FB0E7A"/>
    <w:rsid w:val="00FB0FA0"/>
    <w:rsid w:val="00FB12B3"/>
    <w:rsid w:val="00FB1CF4"/>
    <w:rsid w:val="00FB2B76"/>
    <w:rsid w:val="00FB30F6"/>
    <w:rsid w:val="00FB327D"/>
    <w:rsid w:val="00FB3398"/>
    <w:rsid w:val="00FB36BD"/>
    <w:rsid w:val="00FB4C84"/>
    <w:rsid w:val="00FB565A"/>
    <w:rsid w:val="00FB5884"/>
    <w:rsid w:val="00FB5A5D"/>
    <w:rsid w:val="00FB5DAA"/>
    <w:rsid w:val="00FB6BAA"/>
    <w:rsid w:val="00FB6CF0"/>
    <w:rsid w:val="00FB727C"/>
    <w:rsid w:val="00FB75E0"/>
    <w:rsid w:val="00FB772E"/>
    <w:rsid w:val="00FB79BC"/>
    <w:rsid w:val="00FB7DF2"/>
    <w:rsid w:val="00FC0128"/>
    <w:rsid w:val="00FC04AC"/>
    <w:rsid w:val="00FC08D5"/>
    <w:rsid w:val="00FC0A1C"/>
    <w:rsid w:val="00FC0F0F"/>
    <w:rsid w:val="00FC1343"/>
    <w:rsid w:val="00FC2441"/>
    <w:rsid w:val="00FC2F1A"/>
    <w:rsid w:val="00FC2F1E"/>
    <w:rsid w:val="00FC3067"/>
    <w:rsid w:val="00FC3AF3"/>
    <w:rsid w:val="00FC40BF"/>
    <w:rsid w:val="00FC40C1"/>
    <w:rsid w:val="00FC44F5"/>
    <w:rsid w:val="00FC45C4"/>
    <w:rsid w:val="00FC4CDC"/>
    <w:rsid w:val="00FC4E98"/>
    <w:rsid w:val="00FC527F"/>
    <w:rsid w:val="00FC54CF"/>
    <w:rsid w:val="00FC5984"/>
    <w:rsid w:val="00FC5D0E"/>
    <w:rsid w:val="00FC5FBB"/>
    <w:rsid w:val="00FC6239"/>
    <w:rsid w:val="00FC689B"/>
    <w:rsid w:val="00FC68C0"/>
    <w:rsid w:val="00FC6B19"/>
    <w:rsid w:val="00FC6BC0"/>
    <w:rsid w:val="00FC70F4"/>
    <w:rsid w:val="00FC7216"/>
    <w:rsid w:val="00FC7B07"/>
    <w:rsid w:val="00FC7CEB"/>
    <w:rsid w:val="00FC7DF5"/>
    <w:rsid w:val="00FD0062"/>
    <w:rsid w:val="00FD0154"/>
    <w:rsid w:val="00FD0521"/>
    <w:rsid w:val="00FD0A8E"/>
    <w:rsid w:val="00FD0C9D"/>
    <w:rsid w:val="00FD0DDF"/>
    <w:rsid w:val="00FD1CB2"/>
    <w:rsid w:val="00FD1D71"/>
    <w:rsid w:val="00FD21BC"/>
    <w:rsid w:val="00FD22E2"/>
    <w:rsid w:val="00FD2572"/>
    <w:rsid w:val="00FD2966"/>
    <w:rsid w:val="00FD297A"/>
    <w:rsid w:val="00FD2BED"/>
    <w:rsid w:val="00FD30CA"/>
    <w:rsid w:val="00FD3236"/>
    <w:rsid w:val="00FD3701"/>
    <w:rsid w:val="00FD3AD1"/>
    <w:rsid w:val="00FD426A"/>
    <w:rsid w:val="00FD4440"/>
    <w:rsid w:val="00FD49C5"/>
    <w:rsid w:val="00FD4DB6"/>
    <w:rsid w:val="00FD4E1F"/>
    <w:rsid w:val="00FD4EB8"/>
    <w:rsid w:val="00FD5013"/>
    <w:rsid w:val="00FD5053"/>
    <w:rsid w:val="00FD50CC"/>
    <w:rsid w:val="00FD5171"/>
    <w:rsid w:val="00FD51A8"/>
    <w:rsid w:val="00FD5459"/>
    <w:rsid w:val="00FD5532"/>
    <w:rsid w:val="00FD5BB4"/>
    <w:rsid w:val="00FD5BCF"/>
    <w:rsid w:val="00FD5E6E"/>
    <w:rsid w:val="00FD64C1"/>
    <w:rsid w:val="00FD66B4"/>
    <w:rsid w:val="00FD6A91"/>
    <w:rsid w:val="00FD7346"/>
    <w:rsid w:val="00FD7442"/>
    <w:rsid w:val="00FD79FD"/>
    <w:rsid w:val="00FD7CDB"/>
    <w:rsid w:val="00FD7FA9"/>
    <w:rsid w:val="00FE0306"/>
    <w:rsid w:val="00FE099F"/>
    <w:rsid w:val="00FE0A61"/>
    <w:rsid w:val="00FE0A94"/>
    <w:rsid w:val="00FE0B4C"/>
    <w:rsid w:val="00FE1275"/>
    <w:rsid w:val="00FE14F6"/>
    <w:rsid w:val="00FE1912"/>
    <w:rsid w:val="00FE1B16"/>
    <w:rsid w:val="00FE1E74"/>
    <w:rsid w:val="00FE21CD"/>
    <w:rsid w:val="00FE243E"/>
    <w:rsid w:val="00FE25C0"/>
    <w:rsid w:val="00FE2737"/>
    <w:rsid w:val="00FE27EC"/>
    <w:rsid w:val="00FE2973"/>
    <w:rsid w:val="00FE2D46"/>
    <w:rsid w:val="00FE304C"/>
    <w:rsid w:val="00FE3326"/>
    <w:rsid w:val="00FE407E"/>
    <w:rsid w:val="00FE41DD"/>
    <w:rsid w:val="00FE440A"/>
    <w:rsid w:val="00FE4632"/>
    <w:rsid w:val="00FE4CDF"/>
    <w:rsid w:val="00FE4CF6"/>
    <w:rsid w:val="00FE5370"/>
    <w:rsid w:val="00FE596E"/>
    <w:rsid w:val="00FE5AA8"/>
    <w:rsid w:val="00FE65F2"/>
    <w:rsid w:val="00FE65F7"/>
    <w:rsid w:val="00FE6AFE"/>
    <w:rsid w:val="00FE730D"/>
    <w:rsid w:val="00FE7785"/>
    <w:rsid w:val="00FE77F1"/>
    <w:rsid w:val="00FE7A62"/>
    <w:rsid w:val="00FF0151"/>
    <w:rsid w:val="00FF068E"/>
    <w:rsid w:val="00FF1AE2"/>
    <w:rsid w:val="00FF1E7E"/>
    <w:rsid w:val="00FF21BA"/>
    <w:rsid w:val="00FF22DC"/>
    <w:rsid w:val="00FF250F"/>
    <w:rsid w:val="00FF2A0E"/>
    <w:rsid w:val="00FF2CA0"/>
    <w:rsid w:val="00FF305E"/>
    <w:rsid w:val="00FF353B"/>
    <w:rsid w:val="00FF3764"/>
    <w:rsid w:val="00FF378A"/>
    <w:rsid w:val="00FF3B39"/>
    <w:rsid w:val="00FF3C35"/>
    <w:rsid w:val="00FF4499"/>
    <w:rsid w:val="00FF4767"/>
    <w:rsid w:val="00FF494F"/>
    <w:rsid w:val="00FF4E7F"/>
    <w:rsid w:val="00FF53A3"/>
    <w:rsid w:val="00FF5482"/>
    <w:rsid w:val="00FF5BCD"/>
    <w:rsid w:val="00FF5EE4"/>
    <w:rsid w:val="00FF6019"/>
    <w:rsid w:val="00FF618A"/>
    <w:rsid w:val="00FF6C86"/>
    <w:rsid w:val="00FF6CC0"/>
    <w:rsid w:val="00FF6DAA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E7E01"/>
    <w:pPr>
      <w:spacing w:before="120" w:after="120"/>
    </w:pPr>
    <w:rPr>
      <w:rFonts w:ascii="Arial" w:hAnsi="Arial" w:cs="Arial"/>
      <w:bCs/>
      <w:iCs/>
      <w:sz w:val="22"/>
      <w:szCs w:val="72"/>
      <w:lang w:eastAsia="ja-JP"/>
    </w:rPr>
  </w:style>
  <w:style w:type="paragraph" w:styleId="berschrift1">
    <w:name w:val="heading 1"/>
    <w:basedOn w:val="Standard"/>
    <w:next w:val="Standard"/>
    <w:qFormat/>
    <w:rsid w:val="00466A43"/>
    <w:pPr>
      <w:keepNext/>
      <w:numPr>
        <w:numId w:val="2"/>
      </w:numPr>
      <w:spacing w:before="240" w:after="60"/>
      <w:outlineLvl w:val="0"/>
    </w:pPr>
    <w:rPr>
      <w:b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0C0E5F"/>
    <w:pPr>
      <w:tabs>
        <w:tab w:val="center" w:pos="4536"/>
        <w:tab w:val="right" w:pos="9072"/>
      </w:tabs>
      <w:spacing w:line="300" w:lineRule="atLeast"/>
      <w:jc w:val="center"/>
    </w:pPr>
    <w:rPr>
      <w:sz w:val="16"/>
      <w:szCs w:val="20"/>
    </w:rPr>
  </w:style>
  <w:style w:type="paragraph" w:customStyle="1" w:styleId="Moderationskarte">
    <w:name w:val="Moderationskarte"/>
    <w:basedOn w:val="Standard"/>
    <w:autoRedefine/>
    <w:rsid w:val="006E7E01"/>
    <w:pPr>
      <w:spacing w:before="240" w:after="0"/>
      <w:ind w:left="2212" w:hanging="1758"/>
    </w:pPr>
    <w:rPr>
      <w:sz w:val="72"/>
    </w:rPr>
  </w:style>
  <w:style w:type="paragraph" w:customStyle="1" w:styleId="berschrift4">
    <w:name w:val="Überschrift4"/>
    <w:basedOn w:val="Standard"/>
    <w:next w:val="Standard"/>
    <w:rsid w:val="00466A43"/>
    <w:pPr>
      <w:ind w:left="1531" w:hanging="1531"/>
    </w:pPr>
    <w:rPr>
      <w:rFonts w:cs="Times New Roman"/>
      <w:b/>
      <w:bCs w:val="0"/>
      <w:iCs w:val="0"/>
      <w:sz w:val="32"/>
      <w:szCs w:val="20"/>
    </w:rPr>
  </w:style>
  <w:style w:type="paragraph" w:customStyle="1" w:styleId="FormatvorlageFBIBBStandardArial105ptNach12pt1">
    <w:name w:val="Formatvorlage FB IBB_Standard + Arial 105 pt Nach:  12 pt1"/>
    <w:basedOn w:val="Standard"/>
    <w:rsid w:val="006010B1"/>
    <w:pPr>
      <w:suppressAutoHyphens/>
      <w:spacing w:before="0" w:after="240" w:line="300" w:lineRule="exact"/>
      <w:jc w:val="both"/>
    </w:pPr>
    <w:rPr>
      <w:rFonts w:cs="Times New Roman"/>
      <w:bCs w:val="0"/>
      <w:iCs w:val="0"/>
      <w:color w:val="000000"/>
      <w:sz w:val="21"/>
      <w:szCs w:val="20"/>
      <w:lang w:eastAsia="ar-SA"/>
    </w:rPr>
  </w:style>
  <w:style w:type="paragraph" w:customStyle="1" w:styleId="Default">
    <w:name w:val="Default"/>
    <w:rsid w:val="00E47C7B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eastAsia="ja-JP"/>
    </w:rPr>
  </w:style>
  <w:style w:type="paragraph" w:styleId="Kopfzeile">
    <w:name w:val="header"/>
    <w:basedOn w:val="Standard"/>
    <w:rsid w:val="00AD55CA"/>
    <w:pPr>
      <w:tabs>
        <w:tab w:val="center" w:pos="4536"/>
        <w:tab w:val="right" w:pos="9072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E7E01"/>
    <w:pPr>
      <w:spacing w:before="120" w:after="120"/>
    </w:pPr>
    <w:rPr>
      <w:rFonts w:ascii="Arial" w:hAnsi="Arial" w:cs="Arial"/>
      <w:bCs/>
      <w:iCs/>
      <w:sz w:val="22"/>
      <w:szCs w:val="72"/>
      <w:lang w:eastAsia="ja-JP"/>
    </w:rPr>
  </w:style>
  <w:style w:type="paragraph" w:styleId="berschrift1">
    <w:name w:val="heading 1"/>
    <w:basedOn w:val="Standard"/>
    <w:next w:val="Standard"/>
    <w:qFormat/>
    <w:rsid w:val="00466A43"/>
    <w:pPr>
      <w:keepNext/>
      <w:numPr>
        <w:numId w:val="2"/>
      </w:numPr>
      <w:spacing w:before="240" w:after="60"/>
      <w:outlineLvl w:val="0"/>
    </w:pPr>
    <w:rPr>
      <w:b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0C0E5F"/>
    <w:pPr>
      <w:tabs>
        <w:tab w:val="center" w:pos="4536"/>
        <w:tab w:val="right" w:pos="9072"/>
      </w:tabs>
      <w:spacing w:line="300" w:lineRule="atLeast"/>
      <w:jc w:val="center"/>
    </w:pPr>
    <w:rPr>
      <w:sz w:val="16"/>
      <w:szCs w:val="20"/>
    </w:rPr>
  </w:style>
  <w:style w:type="paragraph" w:customStyle="1" w:styleId="Moderationskarte">
    <w:name w:val="Moderationskarte"/>
    <w:basedOn w:val="Standard"/>
    <w:autoRedefine/>
    <w:rsid w:val="006E7E01"/>
    <w:pPr>
      <w:spacing w:before="240" w:after="0"/>
      <w:ind w:left="2212" w:hanging="1758"/>
    </w:pPr>
    <w:rPr>
      <w:sz w:val="72"/>
    </w:rPr>
  </w:style>
  <w:style w:type="paragraph" w:customStyle="1" w:styleId="berschrift4">
    <w:name w:val="Überschrift4"/>
    <w:basedOn w:val="Standard"/>
    <w:next w:val="Standard"/>
    <w:rsid w:val="00466A43"/>
    <w:pPr>
      <w:ind w:left="1531" w:hanging="1531"/>
    </w:pPr>
    <w:rPr>
      <w:rFonts w:cs="Times New Roman"/>
      <w:b/>
      <w:bCs w:val="0"/>
      <w:iCs w:val="0"/>
      <w:sz w:val="32"/>
      <w:szCs w:val="20"/>
    </w:rPr>
  </w:style>
  <w:style w:type="paragraph" w:customStyle="1" w:styleId="FormatvorlageFBIBBStandardArial105ptNach12pt1">
    <w:name w:val="Formatvorlage FB IBB_Standard + Arial 105 pt Nach:  12 pt1"/>
    <w:basedOn w:val="Standard"/>
    <w:rsid w:val="006010B1"/>
    <w:pPr>
      <w:suppressAutoHyphens/>
      <w:spacing w:before="0" w:after="240" w:line="300" w:lineRule="exact"/>
      <w:jc w:val="both"/>
    </w:pPr>
    <w:rPr>
      <w:rFonts w:cs="Times New Roman"/>
      <w:bCs w:val="0"/>
      <w:iCs w:val="0"/>
      <w:color w:val="000000"/>
      <w:sz w:val="21"/>
      <w:szCs w:val="20"/>
      <w:lang w:eastAsia="ar-SA"/>
    </w:rPr>
  </w:style>
  <w:style w:type="paragraph" w:customStyle="1" w:styleId="Default">
    <w:name w:val="Default"/>
    <w:rsid w:val="00E47C7B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eastAsia="ja-JP"/>
    </w:rPr>
  </w:style>
  <w:style w:type="paragraph" w:styleId="Kopfzeile">
    <w:name w:val="header"/>
    <w:basedOn w:val="Standard"/>
    <w:rsid w:val="00AD55CA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BD2C9-525A-41B9-B051-5B70DAED6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7911A64F</Template>
  <TotalTime>0</TotalTime>
  <Pages>1</Pages>
  <Words>149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INBAS GmbH</vt:lpstr>
    </vt:vector>
  </TitlesOfParts>
  <Company>INBAS GmbH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INBAS GmbH</dc:title>
  <dc:creator>Marijke Mussert</dc:creator>
  <cp:lastModifiedBy>Christina Paraschiv</cp:lastModifiedBy>
  <cp:revision>5</cp:revision>
  <cp:lastPrinted>2014-12-09T15:22:00Z</cp:lastPrinted>
  <dcterms:created xsi:type="dcterms:W3CDTF">2014-05-26T08:17:00Z</dcterms:created>
  <dcterms:modified xsi:type="dcterms:W3CDTF">2014-12-10T09:38:00Z</dcterms:modified>
</cp:coreProperties>
</file>