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3D" w:rsidRPr="00EA553D" w:rsidRDefault="005358DC" w:rsidP="00EA553D">
      <w:pPr>
        <w:tabs>
          <w:tab w:val="left" w:pos="2835"/>
        </w:tabs>
      </w:pPr>
      <w:r w:rsidRPr="005358DC">
        <w:rPr>
          <w:rFonts w:ascii="Arial" w:hAnsi="Arial" w:cs="Arial"/>
          <w:iCs/>
          <w:noProof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19880A5" wp14:editId="228BF2D0">
                <wp:simplePos x="0" y="0"/>
                <wp:positionH relativeFrom="column">
                  <wp:posOffset>4111625</wp:posOffset>
                </wp:positionH>
                <wp:positionV relativeFrom="paragraph">
                  <wp:posOffset>635</wp:posOffset>
                </wp:positionV>
                <wp:extent cx="1638935" cy="3838575"/>
                <wp:effectExtent l="0" t="0" r="0" b="9525"/>
                <wp:wrapTight wrapText="bothSides">
                  <wp:wrapPolygon edited="0">
                    <wp:start x="3013" y="0"/>
                    <wp:lineTo x="3013" y="12006"/>
                    <wp:lineTo x="0" y="12220"/>
                    <wp:lineTo x="0" y="21546"/>
                    <wp:lineTo x="21341" y="21546"/>
                    <wp:lineTo x="21341" y="12328"/>
                    <wp:lineTo x="20085" y="12006"/>
                    <wp:lineTo x="20085" y="0"/>
                    <wp:lineTo x="3013" y="0"/>
                  </wp:wrapPolygon>
                </wp:wrapTight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5" cy="3838575"/>
                          <a:chOff x="0" y="0"/>
                          <a:chExt cx="1639018" cy="3838755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9736"/>
                            <a:ext cx="1639018" cy="1639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990"/>
                          <a:stretch/>
                        </pic:blipFill>
                        <pic:spPr bwMode="auto">
                          <a:xfrm>
                            <a:off x="258792" y="0"/>
                            <a:ext cx="1242204" cy="2242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8" o:spid="_x0000_s1026" style="position:absolute;margin-left:323.75pt;margin-top:.05pt;width:129.05pt;height:302.25pt;z-index:-251637760" coordsize="16390,3838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m5ic19sb2dvX3ZfcF9DTVlLX3NhYXJsYW5k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M4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C8vWj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MDM4MDExNzQwNzIwNjgxMTgyMkFFMTI3NTUyMzBENTc8L3htcE1NOkluc3RhbmNlSUQ+CiAg&#10;ICAgICAgIDx4bXBNTTpEb2N1bWVudElEPnhtcC5kaWQ6MDM4MDExNzQwNzIwNjgxMTgyMkFFMTI3&#10;NTUyMzBENTc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eG1wLmlpZDow&#10;MTgwMTE3NDA3MjA2ODExODIyQUUxMjc1NTIzMEQ1Nzwvc3RSZWY6aW5zdGFuY2VJRD4KICAgICAg&#10;ICAgICAgPHN0UmVmOmRvY3VtZW50SUQ+eG1wLmRpZDowMTgwMTE3NDA3MjA2ODExODIyQUUxMjc1&#10;NTIzMEQ1Nz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N2FjMDQ4NmYtOWRhZi00ZWE4LTkxNWUtOGIxNmExYTlkODUy&#10;PC9zdEV2dDppbnN0YW5jZUlEPgogICAgICAgICAgICAgICAgICA8c3RFdnQ6d2hlbj4yMDE1LTA3&#10;LTIzVDE3OjI1OjIxKzAyOjAwPC9zdEV2dDp3aGVuPgogICAgICAgICAgICAgICAgICA8c3RFdnQ6&#10;c29mdHdhcmVBZ2VudD5BZG9iZSBJbGx1c3RyYXRvciBDQyAyMDE0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4ZWUwNWQzNC0yZDI0LTQxNGQtYWNiMy0zNWQ1YWFjNjIzZTI8L3N0RXZ0Omlu&#10;c3RhbmNlSUQ+CiAgICAgICAgICAgICAgICAgIDxzdEV2dDp3aGVuPjIwMTUtMDctMjNUMTc6MjY6&#10;MDMrMDI6MDA8L3N0RXZ0OndoZW4+CiAgICAgICAgICAgICAgICAgIDxzdEV2dDpzb2Z0d2FyZUFn&#10;ZW50PkFkb2JlIElsbHVzdHJhdG9yIENDIDIwMTQgKE1hY2ludG9zaCk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zYXZlZDwvc3RFdnQ6YWN0aW9uPgogICAgICAg&#10;ICAgICAgICAgICA8c3RFdnQ6aW5zdGFuY2VJRD54bXAuaWlkOjAyODAxMTc0MDcyMDY4MTE4MDgz&#10;RjIyQTM2MDY4QTdFPC9zdEV2dDppbnN0YW5jZUlEPgogICAgICAgICAgICAgICAgICA8c3RFdnQ6&#10;d2hlbj4yMDE1LTA4LTMxVDE2OjQ0OjM3KzAy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ICAgPHJkZjpEZXNjcmlwdGlvbiByZGY6YWJvdXQ9IiIKICAg&#10;ICAgICAgICAgeG1sbnM6cGRmPSJodHRwOi8vbnMuYWRvYmUuY29tL3BkZi8xLjMvIj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0" o:spid="_x0000_s1027" type="#_x0000_t75" style="position:absolute;top:21997;width:16390;height:1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CpfBAAAA2wAAAA8AAABkcnMvZG93bnJldi54bWxET8tqwkAU3Qv+w3CF7nTSUETSTEIqlrRd&#10;qS1dXzI3jzZzJ2amGv++sxBcHs47zSfTizONrrOs4HEVgSCurO64UfD1+brcgHAeWWNvmRRcyUGe&#10;zWcpJtpe+EDno29ECGGXoILW+yGR0lUtGXQrOxAHrrajQR/g2Eg94iWEm17GUbSWBjsODS0OtG2p&#10;+j3+GQUf5Xf086Lr8rTZFe/SlfvTU1wo9bCYimcQniZ/F9/cb1pBHNaHL+EH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eCpfBAAAA2wAAAA8AAAAAAAAAAAAAAAAAnwIA&#10;AGRycy9kb3ducmV2LnhtbFBLBQYAAAAABAAEAPcAAACNAwAAAAA=&#10;">
                  <v:imagedata r:id="rId11" o:title=""/>
                  <v:path arrowok="t"/>
                </v:shape>
                <v:shape id="Grafik 22" o:spid="_x0000_s1028" type="#_x0000_t75" style="position:absolute;left:2587;width:12422;height:2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pSQ7DAAAA2wAAAA8AAABkcnMvZG93bnJldi54bWxEj0FrwkAUhO9C/8PyCr2ZjTmEkrqK2pbW&#10;ggdTwesj+0yC2bdhd5vEf98tFDwOM/MNs1xPphMDOd9aVrBIUhDEldUt1wpO3+/zZxA+IGvsLJOC&#10;G3lYrx5mSyy0HflIQxlqESHsC1TQhNAXUvqqIYM+sT1x9C7WGQxRulpqh2OEm05maZpLgy3HhQZ7&#10;2jVUXcsfo4ClHc756xsdRh+2H1/Z/lbne6WeHqfNC4hAU7iH/9ufWkGWwd+X+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lJDsMAAADbAAAADwAAAAAAAAAAAAAAAACf&#10;AgAAZHJzL2Rvd25yZXYueG1sUEsFBgAAAAAEAAQA9wAAAI8DAAAAAA==&#10;">
                  <v:imagedata r:id="rId12" o:title="" cropright="15722f"/>
                  <v:path arrowok="t"/>
                </v:shape>
                <w10:wrap type="tight"/>
              </v:group>
            </w:pict>
          </mc:Fallback>
        </mc:AlternateContent>
      </w:r>
    </w:p>
    <w:p w:rsidR="00EA553D" w:rsidRPr="00EA553D" w:rsidRDefault="00EA553D" w:rsidP="00EA553D">
      <w:pPr>
        <w:tabs>
          <w:tab w:val="left" w:pos="2835"/>
        </w:tabs>
      </w:pPr>
    </w:p>
    <w:p w:rsidR="00EA553D" w:rsidRPr="004607F5" w:rsidRDefault="00EA553D" w:rsidP="00EA553D">
      <w:pPr>
        <w:rPr>
          <w:sz w:val="36"/>
          <w:szCs w:val="36"/>
        </w:rPr>
      </w:pPr>
    </w:p>
    <w:p w:rsidR="00D94B85" w:rsidRDefault="00D94B85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D94B85" w:rsidRDefault="00D94B85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D94B85" w:rsidRDefault="00D94B85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D94B85" w:rsidRDefault="00D94B85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D94B85" w:rsidRDefault="00D94B85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D94B85" w:rsidRDefault="00D94B85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D94B85" w:rsidRDefault="00D94B85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D94B85" w:rsidRDefault="00D94B85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D94B85" w:rsidRDefault="00D94B85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D94B85" w:rsidRDefault="00DF2FD0" w:rsidP="00DF2FD0">
      <w:pPr>
        <w:tabs>
          <w:tab w:val="left" w:pos="4785"/>
          <w:tab w:val="left" w:pos="537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D94B85" w:rsidRDefault="00D94B85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D94B85" w:rsidRDefault="00D94B85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D94B85" w:rsidRDefault="00D94B85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ED311B" w:rsidRDefault="00ED311B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ED311B" w:rsidRDefault="00ED311B" w:rsidP="00FC6377">
      <w:pPr>
        <w:tabs>
          <w:tab w:val="left" w:pos="5370"/>
        </w:tabs>
        <w:rPr>
          <w:rFonts w:ascii="Arial" w:hAnsi="Arial" w:cs="Arial"/>
          <w:sz w:val="36"/>
          <w:szCs w:val="36"/>
        </w:rPr>
      </w:pPr>
    </w:p>
    <w:p w:rsidR="00ED311B" w:rsidRDefault="00ED311B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D94B85" w:rsidRDefault="00D94B85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</w:p>
    <w:p w:rsidR="00175D7B" w:rsidRPr="009E4763" w:rsidRDefault="00EA553D" w:rsidP="00EA553D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  <w:r w:rsidRPr="009E4763">
        <w:rPr>
          <w:rFonts w:ascii="Arial" w:hAnsi="Arial" w:cs="Arial"/>
          <w:b/>
          <w:sz w:val="34"/>
          <w:szCs w:val="34"/>
        </w:rPr>
        <w:t>Gütesiegel Berufs- und Studienorientierung Hessen</w:t>
      </w:r>
    </w:p>
    <w:p w:rsidR="009E4763" w:rsidRPr="009E4763" w:rsidRDefault="009E4763" w:rsidP="00EA553D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</w:p>
    <w:p w:rsidR="00D94B85" w:rsidRPr="009E4763" w:rsidRDefault="00EA553D" w:rsidP="00EA553D">
      <w:pPr>
        <w:tabs>
          <w:tab w:val="left" w:pos="5370"/>
        </w:tabs>
        <w:jc w:val="center"/>
        <w:rPr>
          <w:rFonts w:ascii="Arial" w:hAnsi="Arial" w:cs="Arial"/>
          <w:b/>
          <w:sz w:val="34"/>
          <w:szCs w:val="34"/>
        </w:rPr>
      </w:pPr>
      <w:r w:rsidRPr="009E4763">
        <w:rPr>
          <w:rFonts w:ascii="Arial" w:hAnsi="Arial" w:cs="Arial"/>
          <w:b/>
          <w:sz w:val="34"/>
          <w:szCs w:val="34"/>
        </w:rPr>
        <w:t xml:space="preserve">Bewerbungsbogen </w:t>
      </w:r>
      <w:r w:rsidR="00A37DDE" w:rsidRPr="009E4763">
        <w:rPr>
          <w:rFonts w:ascii="Arial" w:hAnsi="Arial" w:cs="Arial"/>
          <w:b/>
          <w:sz w:val="34"/>
          <w:szCs w:val="34"/>
        </w:rPr>
        <w:t>ab der zweiten Rezertifizierung</w:t>
      </w:r>
    </w:p>
    <w:p w:rsidR="00D94B85" w:rsidRPr="009E4763" w:rsidRDefault="00354153" w:rsidP="00354153">
      <w:pPr>
        <w:tabs>
          <w:tab w:val="center" w:pos="4394"/>
          <w:tab w:val="left" w:pos="5370"/>
          <w:tab w:val="left" w:pos="7890"/>
        </w:tabs>
        <w:spacing w:before="240" w:after="24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4"/>
          <w:szCs w:val="34"/>
        </w:rPr>
        <w:tab/>
      </w:r>
      <w:r w:rsidR="000509E3" w:rsidRPr="00A74F1D">
        <w:rPr>
          <w:rFonts w:ascii="Arial" w:hAnsi="Arial" w:cs="Arial"/>
          <w:b/>
          <w:sz w:val="34"/>
          <w:szCs w:val="34"/>
        </w:rPr>
        <w:t>2017/2018</w:t>
      </w:r>
      <w:r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ab/>
      </w:r>
    </w:p>
    <w:p w:rsidR="00EA553D" w:rsidRPr="00EA553D" w:rsidRDefault="00EA553D" w:rsidP="00EA553D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</w:p>
    <w:p w:rsidR="00EA553D" w:rsidRPr="004607F5" w:rsidRDefault="00EA553D" w:rsidP="00EA553D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  <w:highlight w:val="yellow"/>
        </w:rPr>
      </w:pPr>
    </w:p>
    <w:p w:rsidR="00354153" w:rsidRDefault="00EA553D" w:rsidP="00EA553D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  <w:r w:rsidRPr="00EA553D">
        <w:rPr>
          <w:rFonts w:ascii="Arial" w:hAnsi="Arial" w:cs="Arial"/>
          <w:sz w:val="36"/>
          <w:szCs w:val="36"/>
        </w:rPr>
        <w:t xml:space="preserve">Name der Schule, Ort: </w:t>
      </w:r>
    </w:p>
    <w:p w:rsidR="00EA553D" w:rsidRPr="00EA553D" w:rsidRDefault="003E745D" w:rsidP="00EA553D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>
        <w:rPr>
          <w:rFonts w:ascii="Arial" w:hAnsi="Arial" w:cs="Arial"/>
          <w:sz w:val="36"/>
          <w:szCs w:val="36"/>
        </w:rPr>
        <w:instrText xml:space="preserve"> FORMTEXT </w:instrText>
      </w:r>
      <w:r>
        <w:rPr>
          <w:rFonts w:ascii="Arial" w:hAnsi="Arial" w:cs="Arial"/>
          <w:sz w:val="36"/>
          <w:szCs w:val="36"/>
        </w:rPr>
      </w:r>
      <w:r>
        <w:rPr>
          <w:rFonts w:ascii="Arial" w:hAnsi="Arial" w:cs="Arial"/>
          <w:sz w:val="36"/>
          <w:szCs w:val="36"/>
        </w:rPr>
        <w:fldChar w:fldCharType="separate"/>
      </w:r>
      <w:r>
        <w:rPr>
          <w:rFonts w:ascii="Arial" w:hAnsi="Arial" w:cs="Arial"/>
          <w:noProof/>
          <w:sz w:val="36"/>
          <w:szCs w:val="36"/>
        </w:rPr>
        <w:t> </w:t>
      </w:r>
      <w:r>
        <w:rPr>
          <w:rFonts w:ascii="Arial" w:hAnsi="Arial" w:cs="Arial"/>
          <w:noProof/>
          <w:sz w:val="36"/>
          <w:szCs w:val="36"/>
        </w:rPr>
        <w:t> </w:t>
      </w:r>
      <w:r>
        <w:rPr>
          <w:rFonts w:ascii="Arial" w:hAnsi="Arial" w:cs="Arial"/>
          <w:noProof/>
          <w:sz w:val="36"/>
          <w:szCs w:val="36"/>
        </w:rPr>
        <w:t> </w:t>
      </w:r>
      <w:r>
        <w:rPr>
          <w:rFonts w:ascii="Arial" w:hAnsi="Arial" w:cs="Arial"/>
          <w:noProof/>
          <w:sz w:val="36"/>
          <w:szCs w:val="36"/>
        </w:rPr>
        <w:t> </w:t>
      </w:r>
      <w:r>
        <w:rPr>
          <w:rFonts w:ascii="Arial" w:hAnsi="Arial" w:cs="Arial"/>
          <w:noProof/>
          <w:sz w:val="36"/>
          <w:szCs w:val="36"/>
        </w:rPr>
        <w:t> </w:t>
      </w:r>
      <w:r>
        <w:rPr>
          <w:rFonts w:ascii="Arial" w:hAnsi="Arial" w:cs="Arial"/>
          <w:sz w:val="36"/>
          <w:szCs w:val="36"/>
        </w:rPr>
        <w:fldChar w:fldCharType="end"/>
      </w:r>
    </w:p>
    <w:p w:rsidR="00EA553D" w:rsidRPr="00EA553D" w:rsidRDefault="00EA553D" w:rsidP="00EA553D">
      <w:pPr>
        <w:tabs>
          <w:tab w:val="left" w:pos="10472"/>
        </w:tabs>
        <w:rPr>
          <w:sz w:val="16"/>
          <w:szCs w:val="12"/>
        </w:rPr>
      </w:pPr>
    </w:p>
    <w:p w:rsidR="00EA553D" w:rsidRPr="00354153" w:rsidRDefault="00EA553D" w:rsidP="00354153">
      <w:pPr>
        <w:tabs>
          <w:tab w:val="left" w:pos="7972"/>
        </w:tabs>
        <w:rPr>
          <w:sz w:val="16"/>
          <w:szCs w:val="12"/>
        </w:rPr>
        <w:sectPr w:rsidR="00EA553D" w:rsidRPr="00354153" w:rsidSect="00D94B85">
          <w:headerReference w:type="even" r:id="rId13"/>
          <w:footerReference w:type="default" r:id="rId14"/>
          <w:footerReference w:type="first" r:id="rId15"/>
          <w:pgSz w:w="11906" w:h="16838" w:code="9"/>
          <w:pgMar w:top="1134" w:right="1700" w:bottom="936" w:left="1418" w:header="709" w:footer="709" w:gutter="0"/>
          <w:cols w:space="708"/>
          <w:titlePg/>
          <w:docGrid w:linePitch="360"/>
        </w:sectPr>
      </w:pPr>
    </w:p>
    <w:p w:rsidR="00EA553D" w:rsidRPr="00676243" w:rsidRDefault="00EA553D" w:rsidP="00676243">
      <w:pPr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676243">
        <w:rPr>
          <w:rFonts w:ascii="Arial" w:hAnsi="Arial" w:cs="Arial"/>
          <w:b/>
          <w:sz w:val="28"/>
          <w:szCs w:val="28"/>
        </w:rPr>
        <w:lastRenderedPageBreak/>
        <w:t xml:space="preserve">Datenblatt </w:t>
      </w:r>
      <w:r w:rsidR="00664DBE" w:rsidRPr="00676243">
        <w:rPr>
          <w:rFonts w:ascii="Arial" w:hAnsi="Arial" w:cs="Arial"/>
          <w:b/>
          <w:sz w:val="28"/>
          <w:szCs w:val="28"/>
        </w:rPr>
        <w:t xml:space="preserve">für die </w:t>
      </w:r>
      <w:r w:rsidRPr="00676243">
        <w:rPr>
          <w:rFonts w:ascii="Arial" w:hAnsi="Arial" w:cs="Arial"/>
          <w:b/>
          <w:sz w:val="28"/>
          <w:szCs w:val="28"/>
        </w:rPr>
        <w:t>Bewerbung</w:t>
      </w:r>
      <w:r w:rsidR="00664DBE" w:rsidRPr="00676243">
        <w:rPr>
          <w:rFonts w:ascii="Arial" w:hAnsi="Arial" w:cs="Arial"/>
          <w:b/>
          <w:sz w:val="28"/>
          <w:szCs w:val="28"/>
        </w:rPr>
        <w:t xml:space="preserve"> ab der</w:t>
      </w:r>
      <w:r w:rsidRPr="00676243">
        <w:rPr>
          <w:rFonts w:ascii="Arial" w:hAnsi="Arial" w:cs="Arial"/>
          <w:b/>
          <w:sz w:val="28"/>
          <w:szCs w:val="28"/>
        </w:rPr>
        <w:t xml:space="preserve"> </w:t>
      </w:r>
      <w:r w:rsidR="00641FAC" w:rsidRPr="00676243">
        <w:rPr>
          <w:rFonts w:ascii="Arial" w:hAnsi="Arial" w:cs="Arial"/>
          <w:b/>
          <w:sz w:val="28"/>
          <w:szCs w:val="28"/>
        </w:rPr>
        <w:t>zweite</w:t>
      </w:r>
      <w:r w:rsidR="00664DBE" w:rsidRPr="00676243">
        <w:rPr>
          <w:rFonts w:ascii="Arial" w:hAnsi="Arial" w:cs="Arial"/>
          <w:b/>
          <w:sz w:val="28"/>
          <w:szCs w:val="28"/>
        </w:rPr>
        <w:t>n</w:t>
      </w:r>
      <w:r w:rsidR="00641FAC" w:rsidRPr="00676243">
        <w:rPr>
          <w:rFonts w:ascii="Arial" w:hAnsi="Arial" w:cs="Arial"/>
          <w:b/>
          <w:sz w:val="28"/>
          <w:szCs w:val="28"/>
        </w:rPr>
        <w:t xml:space="preserve"> Rezertifizierung</w:t>
      </w:r>
      <w:r w:rsidRPr="00676243">
        <w:rPr>
          <w:rFonts w:ascii="Arial" w:hAnsi="Arial" w:cs="Arial"/>
          <w:b/>
          <w:sz w:val="22"/>
          <w:szCs w:val="28"/>
        </w:rPr>
        <w:br/>
      </w:r>
      <w:r w:rsidRPr="00676243">
        <w:rPr>
          <w:rFonts w:ascii="Arial" w:hAnsi="Arial" w:cs="Arial"/>
          <w:b/>
          <w:sz w:val="28"/>
          <w:szCs w:val="28"/>
        </w:rPr>
        <w:t xml:space="preserve">„Gütesiegel Berufs- und </w:t>
      </w:r>
      <w:r w:rsidR="000509E3" w:rsidRPr="00676243">
        <w:rPr>
          <w:rFonts w:ascii="Arial" w:hAnsi="Arial" w:cs="Arial"/>
          <w:b/>
          <w:sz w:val="28"/>
          <w:szCs w:val="28"/>
        </w:rPr>
        <w:t>Studienorientierung Hessen“ 2017/2018</w:t>
      </w:r>
    </w:p>
    <w:p w:rsidR="00EA553D" w:rsidRPr="00676243" w:rsidRDefault="00EA553D" w:rsidP="00676243">
      <w:pPr>
        <w:contextualSpacing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3"/>
        <w:gridCol w:w="788"/>
        <w:gridCol w:w="788"/>
        <w:gridCol w:w="788"/>
        <w:gridCol w:w="789"/>
        <w:gridCol w:w="788"/>
        <w:gridCol w:w="788"/>
        <w:gridCol w:w="788"/>
        <w:gridCol w:w="789"/>
      </w:tblGrid>
      <w:tr w:rsidR="00676243" w:rsidRPr="00EA553D" w:rsidTr="00676243">
        <w:trPr>
          <w:trHeight w:hRule="exact"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A553D">
              <w:rPr>
                <w:rFonts w:ascii="Arial" w:hAnsi="Arial" w:cs="Arial"/>
                <w:b/>
                <w:color w:val="000000"/>
                <w:sz w:val="20"/>
                <w:szCs w:val="20"/>
              </w:rPr>
              <w:t>Schuldaten</w:t>
            </w:r>
          </w:p>
        </w:tc>
        <w:tc>
          <w:tcPr>
            <w:tcW w:w="6306" w:type="dxa"/>
            <w:gridSpan w:val="8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b/>
              </w:rPr>
            </w:pPr>
          </w:p>
        </w:tc>
      </w:tr>
      <w:tr w:rsidR="00676243" w:rsidRPr="00A84A30" w:rsidTr="00676243">
        <w:trPr>
          <w:trHeight w:hRule="exact" w:val="1153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Arbeitskreis SCHULEWIRTSCHAFT:</w:t>
            </w:r>
          </w:p>
        </w:tc>
        <w:tc>
          <w:tcPr>
            <w:tcW w:w="6306" w:type="dxa"/>
            <w:gridSpan w:val="8"/>
            <w:vAlign w:val="center"/>
          </w:tcPr>
          <w:p w:rsidR="00676243" w:rsidRPr="00A84A30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A84A30">
              <w:rPr>
                <w:rFonts w:ascii="Arial" w:hAnsi="Arial" w:cs="Arial"/>
              </w:rPr>
              <w:t xml:space="preserve">Nordhessen </w:t>
            </w:r>
            <w:sdt>
              <w:sdtPr>
                <w:rPr>
                  <w:rFonts w:ascii="Arial" w:hAnsi="Arial" w:cs="Arial"/>
                </w:rPr>
                <w:id w:val="-1583910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</w:rPr>
              <w:t xml:space="preserve"> Mittelhessen </w:t>
            </w:r>
            <w:sdt>
              <w:sdtPr>
                <w:rPr>
                  <w:rFonts w:ascii="Arial" w:hAnsi="Arial" w:cs="Arial"/>
                </w:rPr>
                <w:id w:val="-354507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</w:rPr>
              <w:t xml:space="preserve"> Fulda </w:t>
            </w:r>
            <w:sdt>
              <w:sdtPr>
                <w:rPr>
                  <w:rFonts w:ascii="Arial" w:hAnsi="Arial" w:cs="Arial"/>
                </w:rPr>
                <w:id w:val="88684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676243" w:rsidRPr="00A84A30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A84A30">
              <w:rPr>
                <w:rFonts w:ascii="Arial" w:hAnsi="Arial" w:cs="Arial"/>
              </w:rPr>
              <w:t xml:space="preserve">Rhein-Main-Taunus </w:t>
            </w:r>
            <w:sdt>
              <w:sdtPr>
                <w:rPr>
                  <w:rFonts w:ascii="Arial" w:hAnsi="Arial" w:cs="Arial"/>
                </w:rPr>
                <w:id w:val="-60954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</w:rPr>
              <w:t xml:space="preserve"> Osthessen </w:t>
            </w:r>
            <w:sdt>
              <w:sdtPr>
                <w:rPr>
                  <w:rFonts w:ascii="Arial" w:hAnsi="Arial" w:cs="Arial"/>
                </w:rPr>
                <w:id w:val="-1220663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</w:rPr>
              <w:t xml:space="preserve"> Südhessen </w:t>
            </w:r>
            <w:sdt>
              <w:sdtPr>
                <w:rPr>
                  <w:rFonts w:ascii="Arial" w:hAnsi="Arial" w:cs="Arial"/>
                </w:rPr>
                <w:id w:val="605616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676243" w:rsidRPr="00EA553D" w:rsidTr="00676243">
        <w:trPr>
          <w:trHeight w:hRule="exact"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Staatliches Schulamt:</w:t>
            </w:r>
          </w:p>
        </w:tc>
        <w:tc>
          <w:tcPr>
            <w:tcW w:w="6306" w:type="dxa"/>
            <w:gridSpan w:val="8"/>
            <w:vAlign w:val="center"/>
          </w:tcPr>
          <w:p w:rsidR="00676243" w:rsidRPr="00EA553D" w:rsidRDefault="00607CFE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6243" w:rsidRPr="00EA553D" w:rsidTr="00676243">
        <w:trPr>
          <w:trHeight w:hRule="exact"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Schulnummer:</w:t>
            </w:r>
            <w:r w:rsidRPr="00EA553D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6243" w:rsidRPr="00EA553D" w:rsidTr="00676243">
        <w:trPr>
          <w:trHeight w:hRule="exact"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Name der Schule:</w:t>
            </w:r>
            <w:r w:rsidRPr="00EA553D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6243" w:rsidRPr="00EA553D" w:rsidTr="00676243">
        <w:trPr>
          <w:trHeight w:hRule="exact"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Straße, Hausnummer:</w:t>
            </w:r>
          </w:p>
        </w:tc>
        <w:tc>
          <w:tcPr>
            <w:tcW w:w="6306" w:type="dxa"/>
            <w:gridSpan w:val="8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6243" w:rsidRPr="00EA553D" w:rsidTr="00676243">
        <w:trPr>
          <w:trHeight w:hRule="exact"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Postleitzahl, Ort:</w:t>
            </w:r>
          </w:p>
        </w:tc>
        <w:tc>
          <w:tcPr>
            <w:tcW w:w="6306" w:type="dxa"/>
            <w:gridSpan w:val="8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6243" w:rsidRPr="00EA553D" w:rsidTr="00676243">
        <w:trPr>
          <w:trHeight w:hRule="exact"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Telefon: </w:t>
            </w:r>
          </w:p>
        </w:tc>
        <w:tc>
          <w:tcPr>
            <w:tcW w:w="6306" w:type="dxa"/>
            <w:gridSpan w:val="8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6243" w:rsidRPr="00EA553D" w:rsidTr="00676243">
        <w:trPr>
          <w:trHeight w:hRule="exact"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Fax:</w:t>
            </w:r>
            <w:r w:rsidRPr="00EA553D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6243" w:rsidRPr="00EA553D" w:rsidTr="00676243">
        <w:trPr>
          <w:trHeight w:hRule="exact"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E-Mail der Schule:</w:t>
            </w:r>
          </w:p>
        </w:tc>
        <w:tc>
          <w:tcPr>
            <w:tcW w:w="6306" w:type="dxa"/>
            <w:gridSpan w:val="8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6243" w:rsidRPr="00EA553D" w:rsidTr="00676243">
        <w:trPr>
          <w:trHeight w:hRule="exact"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Internetadresse:</w:t>
            </w:r>
          </w:p>
        </w:tc>
        <w:tc>
          <w:tcPr>
            <w:tcW w:w="6306" w:type="dxa"/>
            <w:gridSpan w:val="8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6243" w:rsidRPr="00A84A30" w:rsidTr="00676243">
        <w:trPr>
          <w:trHeight w:hRule="exact" w:val="1269"/>
        </w:trPr>
        <w:tc>
          <w:tcPr>
            <w:tcW w:w="3403" w:type="dxa"/>
            <w:vAlign w:val="center"/>
          </w:tcPr>
          <w:p w:rsidR="00676243" w:rsidRPr="00A84A30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>Name</w:t>
            </w:r>
          </w:p>
          <w:p w:rsidR="00676243" w:rsidRPr="00A84A30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>der Schulleiterin / des Schulleiters:</w:t>
            </w:r>
          </w:p>
        </w:tc>
        <w:tc>
          <w:tcPr>
            <w:tcW w:w="6306" w:type="dxa"/>
            <w:gridSpan w:val="8"/>
            <w:vAlign w:val="center"/>
          </w:tcPr>
          <w:p w:rsidR="00676243" w:rsidRPr="00A84A30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A84A30">
              <w:rPr>
                <w:rFonts w:ascii="Arial" w:hAnsi="Arial" w:cs="Arial"/>
                <w:sz w:val="22"/>
                <w:szCs w:val="22"/>
              </w:rPr>
              <w:t xml:space="preserve">Frau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872961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  <w:sz w:val="22"/>
                <w:szCs w:val="22"/>
              </w:rPr>
              <w:t xml:space="preserve"> Herr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45524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76243" w:rsidRPr="00A84A30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A84A30">
              <w:rPr>
                <w:rFonts w:ascii="Arial" w:hAnsi="Arial" w:cs="Arial"/>
                <w:sz w:val="22"/>
                <w:szCs w:val="22"/>
              </w:rPr>
              <w:t xml:space="preserve">Vorname Nachname:  </w:t>
            </w:r>
            <w:r w:rsidRPr="00A84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84A3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A84A30">
              <w:rPr>
                <w:rFonts w:ascii="Arial" w:hAnsi="Arial" w:cs="Arial"/>
                <w:sz w:val="22"/>
                <w:szCs w:val="22"/>
              </w:rPr>
            </w:r>
            <w:r w:rsidRPr="00A84A3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A84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6243" w:rsidRPr="00EA553D" w:rsidTr="00676243">
        <w:trPr>
          <w:trHeight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mit Sekundarstufe I:</w:t>
            </w:r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H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HR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9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FE7">
              <w:rPr>
                <w:rFonts w:ascii="Arial" w:hAnsi="Arial" w:cs="Arial"/>
                <w:color w:val="000000"/>
                <w:sz w:val="18"/>
                <w:szCs w:val="18"/>
              </w:rPr>
              <w:t>MSS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676243" w:rsidRPr="00EA553D" w:rsidRDefault="00676243" w:rsidP="00051249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FE7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  <w:r w:rsidR="00051249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bookmarkStart w:id="0" w:name="Kontrollkästchen15"/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KGS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Gym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9" w:type="dxa"/>
            <w:vAlign w:val="center"/>
          </w:tcPr>
          <w:p w:rsidR="00676243" w:rsidRPr="00EA553D" w:rsidRDefault="00676243" w:rsidP="006762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IGS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</w:tr>
      <w:tr w:rsidR="00676243" w:rsidRPr="00EA553D" w:rsidTr="00676243">
        <w:trPr>
          <w:trHeight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mit Sekundarstufe I und II:</w:t>
            </w:r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KGS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1" w:name="OLE_LINK1"/>
            <w:bookmarkStart w:id="2" w:name="OLE_LINK2"/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Gym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  <w:bookmarkEnd w:id="1"/>
            <w:bookmarkEnd w:id="2"/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IGS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9" w:type="dxa"/>
            <w:vAlign w:val="center"/>
          </w:tcPr>
          <w:p w:rsidR="00676243" w:rsidRPr="00873FE7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676243" w:rsidRPr="00873FE7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676243" w:rsidRPr="00EA553D" w:rsidRDefault="00676243" w:rsidP="0067624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76243" w:rsidRPr="00EA553D" w:rsidTr="00676243">
        <w:trPr>
          <w:trHeight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nur mit Sekundarstufe II:</w:t>
            </w:r>
          </w:p>
        </w:tc>
        <w:tc>
          <w:tcPr>
            <w:tcW w:w="788" w:type="dxa"/>
            <w:vAlign w:val="center"/>
          </w:tcPr>
          <w:p w:rsidR="00676243" w:rsidRPr="005C2D28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trike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GOS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676243" w:rsidRPr="005C2D28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trike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BGYM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676243" w:rsidRPr="00873FE7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676243" w:rsidRPr="00873FE7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676243" w:rsidRPr="00EA553D" w:rsidRDefault="00676243" w:rsidP="0067624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76243" w:rsidRPr="00EA553D" w:rsidTr="00676243">
        <w:trPr>
          <w:trHeight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in freier Trägerschaft:</w:t>
            </w:r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Sek I: 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Sek II: </w:t>
            </w:r>
            <w:bookmarkStart w:id="3" w:name="Kontrollkästchen17"/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F41A1F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4730" w:type="dxa"/>
            <w:gridSpan w:val="6"/>
            <w:vAlign w:val="center"/>
          </w:tcPr>
          <w:p w:rsidR="00676243" w:rsidRPr="00EA553D" w:rsidRDefault="00676243" w:rsidP="0067624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Schulart: </w:t>
            </w:r>
            <w:bookmarkStart w:id="4" w:name="Text48"/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bookmarkEnd w:id="4"/>
          </w:p>
        </w:tc>
      </w:tr>
      <w:tr w:rsidR="00676243" w:rsidRPr="00EA553D" w:rsidTr="00676243">
        <w:trPr>
          <w:trHeight w:val="392"/>
        </w:trPr>
        <w:tc>
          <w:tcPr>
            <w:tcW w:w="9709" w:type="dxa"/>
            <w:gridSpan w:val="9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EA553D">
              <w:rPr>
                <w:rFonts w:ascii="Arial" w:hAnsi="Arial" w:cs="Arial"/>
                <w:b/>
                <w:sz w:val="18"/>
                <w:szCs w:val="18"/>
              </w:rPr>
              <w:t>Ansprechperson für die Bewerbung</w:t>
            </w:r>
          </w:p>
        </w:tc>
      </w:tr>
      <w:tr w:rsidR="00676243" w:rsidRPr="00EA553D" w:rsidTr="00676243">
        <w:trPr>
          <w:trHeight w:hRule="exact" w:val="454"/>
        </w:trPr>
        <w:tc>
          <w:tcPr>
            <w:tcW w:w="3403" w:type="dxa"/>
            <w:vAlign w:val="center"/>
          </w:tcPr>
          <w:p w:rsidR="00676243" w:rsidRPr="0072339A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  <w:highlight w:val="yellow"/>
              </w:rPr>
            </w:pP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>Vorname Nachname:</w:t>
            </w:r>
          </w:p>
        </w:tc>
        <w:tc>
          <w:tcPr>
            <w:tcW w:w="6306" w:type="dxa"/>
            <w:gridSpan w:val="8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6243" w:rsidRPr="00EA553D" w:rsidTr="00676243">
        <w:trPr>
          <w:trHeight w:hRule="exact"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5FF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elefon:</w:t>
            </w:r>
            <w:r w:rsidRPr="00EA553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6243" w:rsidRPr="00EA553D" w:rsidTr="00676243">
        <w:trPr>
          <w:trHeight w:hRule="exact" w:val="454"/>
        </w:trPr>
        <w:tc>
          <w:tcPr>
            <w:tcW w:w="3403" w:type="dxa"/>
            <w:vAlign w:val="center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Berufliche E-Mail-Adresse:</w:t>
            </w:r>
          </w:p>
        </w:tc>
        <w:tc>
          <w:tcPr>
            <w:tcW w:w="6306" w:type="dxa"/>
            <w:gridSpan w:val="8"/>
          </w:tcPr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76243" w:rsidRPr="00EA553D" w:rsidTr="00676243">
        <w:trPr>
          <w:trHeight w:hRule="exact" w:val="1148"/>
        </w:trPr>
        <w:tc>
          <w:tcPr>
            <w:tcW w:w="3403" w:type="dxa"/>
            <w:vAlign w:val="center"/>
          </w:tcPr>
          <w:p w:rsidR="00676243" w:rsidRPr="002C600F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00F">
              <w:rPr>
                <w:rFonts w:ascii="Arial" w:hAnsi="Arial" w:cs="Arial"/>
                <w:color w:val="000000"/>
                <w:sz w:val="18"/>
                <w:szCs w:val="18"/>
              </w:rPr>
              <w:t>Zusätzlich:</w:t>
            </w:r>
          </w:p>
          <w:p w:rsidR="00676243" w:rsidRPr="002C600F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00F">
              <w:rPr>
                <w:rFonts w:ascii="Arial" w:hAnsi="Arial" w:cs="Arial"/>
                <w:color w:val="000000"/>
                <w:sz w:val="18"/>
                <w:szCs w:val="18"/>
              </w:rPr>
              <w:t xml:space="preserve">Vorname Nachname </w:t>
            </w:r>
          </w:p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00F">
              <w:rPr>
                <w:rFonts w:ascii="Arial" w:hAnsi="Arial" w:cs="Arial"/>
                <w:color w:val="000000"/>
                <w:sz w:val="18"/>
                <w:szCs w:val="18"/>
              </w:rPr>
              <w:t>der Schulkoordination für die BSO:</w:t>
            </w:r>
          </w:p>
        </w:tc>
        <w:tc>
          <w:tcPr>
            <w:tcW w:w="6306" w:type="dxa"/>
            <w:gridSpan w:val="8"/>
          </w:tcPr>
          <w:p w:rsidR="00676243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  <w:p w:rsidR="00676243" w:rsidRPr="00EA553D" w:rsidRDefault="00676243" w:rsidP="00676243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EA553D" w:rsidRPr="00EA553D" w:rsidRDefault="00EA553D" w:rsidP="00EA553D">
      <w:pPr>
        <w:rPr>
          <w:rFonts w:ascii="Arial" w:hAnsi="Arial" w:cs="Arial"/>
          <w:b/>
          <w:bCs/>
        </w:rPr>
      </w:pPr>
    </w:p>
    <w:p w:rsidR="00051249" w:rsidRDefault="00051249" w:rsidP="00EA553D">
      <w:pPr>
        <w:tabs>
          <w:tab w:val="left" w:pos="284"/>
        </w:tabs>
        <w:spacing w:after="120"/>
        <w:jc w:val="both"/>
        <w:rPr>
          <w:rFonts w:ascii="Arial" w:hAnsi="Arial" w:cs="Arial"/>
          <w:b/>
          <w:bCs/>
        </w:rPr>
      </w:pPr>
    </w:p>
    <w:p w:rsidR="00051249" w:rsidRDefault="00051249" w:rsidP="00EA553D">
      <w:pPr>
        <w:tabs>
          <w:tab w:val="left" w:pos="284"/>
        </w:tabs>
        <w:spacing w:after="120"/>
        <w:jc w:val="both"/>
        <w:rPr>
          <w:rFonts w:ascii="Arial" w:hAnsi="Arial" w:cs="Arial"/>
          <w:b/>
          <w:bCs/>
        </w:rPr>
      </w:pPr>
    </w:p>
    <w:p w:rsidR="00EA553D" w:rsidRPr="00EA553D" w:rsidRDefault="00EA553D" w:rsidP="00EA553D">
      <w:pPr>
        <w:tabs>
          <w:tab w:val="left" w:pos="284"/>
        </w:tabs>
        <w:spacing w:after="120"/>
        <w:jc w:val="both"/>
        <w:rPr>
          <w:rFonts w:ascii="Arial" w:hAnsi="Arial" w:cs="Arial"/>
          <w:b/>
          <w:bCs/>
        </w:rPr>
      </w:pPr>
      <w:r w:rsidRPr="00EA553D">
        <w:rPr>
          <w:rFonts w:ascii="Arial" w:hAnsi="Arial" w:cs="Arial"/>
          <w:b/>
          <w:bCs/>
        </w:rPr>
        <w:lastRenderedPageBreak/>
        <w:t>Angaben zu feststehenden</w:t>
      </w:r>
      <w:r w:rsidR="000509E3">
        <w:rPr>
          <w:rFonts w:ascii="Arial" w:hAnsi="Arial" w:cs="Arial"/>
          <w:b/>
          <w:bCs/>
        </w:rPr>
        <w:t xml:space="preserve"> Terminen im Zeitraum 01.03.2018</w:t>
      </w:r>
      <w:r w:rsidRPr="00EA553D">
        <w:rPr>
          <w:rFonts w:ascii="Arial" w:hAnsi="Arial" w:cs="Arial"/>
          <w:b/>
          <w:bCs/>
          <w:color w:val="FF0000"/>
        </w:rPr>
        <w:t xml:space="preserve"> </w:t>
      </w:r>
      <w:r w:rsidR="000509E3">
        <w:rPr>
          <w:rFonts w:ascii="Arial" w:hAnsi="Arial" w:cs="Arial"/>
          <w:b/>
          <w:bCs/>
        </w:rPr>
        <w:t>– 31.05.2018</w:t>
      </w:r>
    </w:p>
    <w:p w:rsidR="00EA553D" w:rsidRPr="00EA553D" w:rsidRDefault="00EA553D" w:rsidP="00EA553D">
      <w:pPr>
        <w:tabs>
          <w:tab w:val="left" w:pos="284"/>
          <w:tab w:val="left" w:pos="1418"/>
        </w:tabs>
        <w:spacing w:after="120" w:line="360" w:lineRule="auto"/>
        <w:ind w:left="1418" w:hanging="1418"/>
        <w:jc w:val="both"/>
        <w:rPr>
          <w:rFonts w:ascii="Arial" w:hAnsi="Arial" w:cs="Arial"/>
          <w:bCs/>
          <w:sz w:val="22"/>
          <w:szCs w:val="22"/>
        </w:rPr>
      </w:pPr>
      <w:r w:rsidRPr="00EA553D">
        <w:rPr>
          <w:rFonts w:ascii="Arial" w:hAnsi="Arial" w:cs="Arial"/>
          <w:bCs/>
          <w:sz w:val="22"/>
          <w:szCs w:val="22"/>
        </w:rPr>
        <w:t>Bitte tragen Sie folgende Termine ein: Betriebspraktika, Konferenzen, sonstige Termine</w:t>
      </w:r>
    </w:p>
    <w:p w:rsidR="00EA553D" w:rsidRPr="00EA553D" w:rsidRDefault="000509E3" w:rsidP="00EA553D">
      <w:pPr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März 2018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34"/>
      </w:tblGrid>
      <w:tr w:rsidR="00EA553D" w:rsidRPr="00EA553D" w:rsidTr="001334E2">
        <w:trPr>
          <w:trHeight w:hRule="exact" w:val="51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EA553D" w:rsidRPr="00EA553D" w:rsidRDefault="00EA553D" w:rsidP="00EA553D">
            <w:pPr>
              <w:jc w:val="center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Termin / Zeitraum</w:t>
            </w:r>
          </w:p>
        </w:tc>
        <w:tc>
          <w:tcPr>
            <w:tcW w:w="6834" w:type="dxa"/>
            <w:shd w:val="clear" w:color="auto" w:fill="F2F2F2" w:themeFill="background1" w:themeFillShade="F2"/>
            <w:vAlign w:val="center"/>
          </w:tcPr>
          <w:p w:rsidR="00EA553D" w:rsidRPr="00EA553D" w:rsidRDefault="00EA553D" w:rsidP="00EA553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Anlass</w:t>
            </w:r>
          </w:p>
        </w:tc>
      </w:tr>
      <w:tr w:rsidR="00EA553D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EA553D" w:rsidRPr="00EA553D" w:rsidRDefault="00EA553D" w:rsidP="00F41A1F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bookmarkStart w:id="5" w:name="_GoBack"/>
            <w:bookmarkEnd w:id="5"/>
            <w:r w:rsidR="00F41A1F">
              <w:rPr>
                <w:rFonts w:ascii="Arial" w:hAnsi="Arial" w:cs="Arial"/>
              </w:rPr>
              <w:t> </w:t>
            </w:r>
            <w:r w:rsidR="00F41A1F">
              <w:rPr>
                <w:rFonts w:ascii="Arial" w:hAnsi="Arial" w:cs="Arial"/>
              </w:rPr>
              <w:t> </w:t>
            </w:r>
            <w:r w:rsidR="00F41A1F">
              <w:rPr>
                <w:rFonts w:ascii="Arial" w:hAnsi="Arial" w:cs="Arial"/>
              </w:rPr>
              <w:t> </w:t>
            </w:r>
            <w:r w:rsidR="00F41A1F">
              <w:rPr>
                <w:rFonts w:ascii="Arial" w:hAnsi="Arial" w:cs="Arial"/>
              </w:rPr>
              <w:t> </w:t>
            </w:r>
            <w:r w:rsidR="00F41A1F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bookmarkStart w:id="6" w:name="Text36"/>
        <w:tc>
          <w:tcPr>
            <w:tcW w:w="6834" w:type="dxa"/>
            <w:vAlign w:val="center"/>
          </w:tcPr>
          <w:p w:rsidR="00EA553D" w:rsidRPr="00EA553D" w:rsidRDefault="00EA553D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  <w:bookmarkEnd w:id="6"/>
          </w:p>
        </w:tc>
      </w:tr>
      <w:tr w:rsidR="00EA553D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EA553D" w:rsidRPr="00EA553D" w:rsidRDefault="00EA553D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bookmarkStart w:id="7" w:name="Text37"/>
        <w:tc>
          <w:tcPr>
            <w:tcW w:w="6834" w:type="dxa"/>
            <w:vAlign w:val="center"/>
          </w:tcPr>
          <w:p w:rsidR="00EA553D" w:rsidRPr="00EA553D" w:rsidRDefault="00EA553D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  <w:bookmarkEnd w:id="7"/>
          </w:p>
        </w:tc>
      </w:tr>
      <w:tr w:rsidR="00EA553D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EA553D" w:rsidRPr="00EA553D" w:rsidRDefault="00EA553D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EA553D" w:rsidRPr="00EA553D" w:rsidRDefault="00EA553D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="00ED457D"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CC0A0D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CC0A0D" w:rsidRPr="00EA553D" w:rsidRDefault="00CC0A0D" w:rsidP="005050E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CC0A0D" w:rsidRPr="00EA553D" w:rsidRDefault="00CC0A0D" w:rsidP="005050E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390437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390437" w:rsidRPr="00CC0A0D" w:rsidRDefault="00390437" w:rsidP="00676243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08.03.- 22.03.2018</w:t>
            </w:r>
          </w:p>
        </w:tc>
        <w:tc>
          <w:tcPr>
            <w:tcW w:w="6834" w:type="dxa"/>
            <w:vAlign w:val="center"/>
          </w:tcPr>
          <w:p w:rsidR="00390437" w:rsidRPr="00CC0A0D" w:rsidRDefault="00390437" w:rsidP="00676243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Schriftliche Abiturprüfungen</w:t>
            </w:r>
          </w:p>
        </w:tc>
      </w:tr>
      <w:tr w:rsidR="00390437" w:rsidRPr="00825E20" w:rsidTr="001334E2">
        <w:trPr>
          <w:trHeight w:hRule="exact" w:val="454"/>
        </w:trPr>
        <w:tc>
          <w:tcPr>
            <w:tcW w:w="2376" w:type="dxa"/>
            <w:vAlign w:val="center"/>
          </w:tcPr>
          <w:p w:rsidR="00390437" w:rsidRPr="00825E20" w:rsidRDefault="00390437" w:rsidP="00676243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26.03.- 07.04.2018</w:t>
            </w:r>
          </w:p>
        </w:tc>
        <w:tc>
          <w:tcPr>
            <w:tcW w:w="6834" w:type="dxa"/>
            <w:vAlign w:val="center"/>
          </w:tcPr>
          <w:p w:rsidR="00390437" w:rsidRPr="00825E20" w:rsidRDefault="00C0235C" w:rsidP="00676243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Osterferien (</w:t>
            </w:r>
            <w:r w:rsidR="00390437" w:rsidRPr="00CC0A0D">
              <w:rPr>
                <w:rFonts w:ascii="Arial" w:hAnsi="Arial" w:cs="Arial"/>
              </w:rPr>
              <w:t>Ostern)</w:t>
            </w:r>
          </w:p>
        </w:tc>
      </w:tr>
    </w:tbl>
    <w:p w:rsidR="00EA553D" w:rsidRPr="00825E20" w:rsidRDefault="00EA553D" w:rsidP="00943638">
      <w:pPr>
        <w:tabs>
          <w:tab w:val="left" w:pos="284"/>
          <w:tab w:val="left" w:pos="1418"/>
        </w:tabs>
        <w:ind w:left="1418" w:hanging="1418"/>
        <w:jc w:val="both"/>
        <w:rPr>
          <w:rFonts w:ascii="Arial" w:hAnsi="Arial" w:cs="Arial"/>
          <w:bCs/>
          <w:sz w:val="22"/>
          <w:szCs w:val="22"/>
        </w:rPr>
      </w:pPr>
    </w:p>
    <w:p w:rsidR="00EA553D" w:rsidRPr="00825E20" w:rsidRDefault="000509E3" w:rsidP="00EA553D">
      <w:pPr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April 2018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04"/>
      </w:tblGrid>
      <w:tr w:rsidR="00825E20" w:rsidRPr="00825E20" w:rsidTr="001334E2">
        <w:trPr>
          <w:trHeight w:hRule="exact" w:val="51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EA553D" w:rsidRPr="00825E20" w:rsidRDefault="00EA553D" w:rsidP="00EA553D">
            <w:pPr>
              <w:jc w:val="center"/>
              <w:rPr>
                <w:rFonts w:ascii="Arial" w:hAnsi="Arial" w:cs="Arial"/>
              </w:rPr>
            </w:pPr>
            <w:r w:rsidRPr="00825E20">
              <w:rPr>
                <w:rFonts w:ascii="Arial" w:hAnsi="Arial" w:cs="Arial"/>
              </w:rPr>
              <w:t>Termin / Zeitraum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:rsidR="00EA553D" w:rsidRPr="00825E20" w:rsidRDefault="00EA553D" w:rsidP="00EA553D">
            <w:pPr>
              <w:rPr>
                <w:rFonts w:ascii="Arial" w:hAnsi="Arial" w:cs="Arial"/>
              </w:rPr>
            </w:pPr>
            <w:r w:rsidRPr="00825E20">
              <w:rPr>
                <w:rFonts w:ascii="Arial" w:hAnsi="Arial" w:cs="Arial"/>
              </w:rPr>
              <w:t>Anlass</w:t>
            </w:r>
          </w:p>
        </w:tc>
      </w:tr>
      <w:tr w:rsidR="00390437" w:rsidRPr="00825E20" w:rsidTr="001334E2">
        <w:trPr>
          <w:trHeight w:hRule="exact" w:val="454"/>
        </w:trPr>
        <w:tc>
          <w:tcPr>
            <w:tcW w:w="2376" w:type="dxa"/>
            <w:vAlign w:val="center"/>
          </w:tcPr>
          <w:p w:rsidR="00390437" w:rsidRPr="00825E20" w:rsidRDefault="00390437" w:rsidP="00676243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26.03.- 07.04.2018</w:t>
            </w:r>
          </w:p>
        </w:tc>
        <w:tc>
          <w:tcPr>
            <w:tcW w:w="6804" w:type="dxa"/>
            <w:vAlign w:val="center"/>
          </w:tcPr>
          <w:p w:rsidR="00390437" w:rsidRPr="00825E20" w:rsidRDefault="00C0235C" w:rsidP="00676243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Osterferien (</w:t>
            </w:r>
            <w:r w:rsidR="00390437" w:rsidRPr="00CC0A0D">
              <w:rPr>
                <w:rFonts w:ascii="Arial" w:hAnsi="Arial" w:cs="Arial"/>
              </w:rPr>
              <w:t>Ostern)</w:t>
            </w:r>
          </w:p>
        </w:tc>
      </w:tr>
      <w:tr w:rsidR="00390437" w:rsidRPr="00825E20" w:rsidTr="001334E2">
        <w:trPr>
          <w:trHeight w:hRule="exact" w:val="454"/>
        </w:trPr>
        <w:tc>
          <w:tcPr>
            <w:tcW w:w="2376" w:type="dxa"/>
            <w:vAlign w:val="center"/>
          </w:tcPr>
          <w:p w:rsidR="00390437" w:rsidRPr="00825E20" w:rsidRDefault="00390437" w:rsidP="00CC0A0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16.04.- 27.04.2018</w:t>
            </w:r>
          </w:p>
        </w:tc>
        <w:tc>
          <w:tcPr>
            <w:tcW w:w="6804" w:type="dxa"/>
            <w:vAlign w:val="center"/>
          </w:tcPr>
          <w:p w:rsidR="00390437" w:rsidRPr="00825E20" w:rsidRDefault="00390437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Nachprüfungen Schriftliche Abiturprüfungen</w:t>
            </w:r>
          </w:p>
        </w:tc>
      </w:tr>
      <w:tr w:rsidR="00390437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390437" w:rsidRPr="003B2CD1" w:rsidRDefault="00390437" w:rsidP="00CC0A0D">
            <w:pPr>
              <w:spacing w:before="60" w:after="60"/>
              <w:rPr>
                <w:rFonts w:ascii="Arial" w:hAnsi="Arial" w:cs="Arial"/>
              </w:rPr>
            </w:pPr>
            <w:r w:rsidRPr="003B2CD1">
              <w:rPr>
                <w:rFonts w:ascii="Arial" w:hAnsi="Arial" w:cs="Arial"/>
              </w:rPr>
              <w:t>23.04.-</w:t>
            </w:r>
            <w:r>
              <w:rPr>
                <w:rFonts w:ascii="Arial" w:hAnsi="Arial" w:cs="Arial"/>
              </w:rPr>
              <w:t xml:space="preserve"> </w:t>
            </w:r>
            <w:r w:rsidRPr="003B2CD1">
              <w:rPr>
                <w:rFonts w:ascii="Arial" w:hAnsi="Arial" w:cs="Arial"/>
              </w:rPr>
              <w:t>27.04.2018</w:t>
            </w:r>
          </w:p>
        </w:tc>
        <w:tc>
          <w:tcPr>
            <w:tcW w:w="6804" w:type="dxa"/>
            <w:vAlign w:val="center"/>
          </w:tcPr>
          <w:p w:rsidR="00390437" w:rsidRPr="003B2CD1" w:rsidRDefault="00390437" w:rsidP="00CC0A0D">
            <w:pPr>
              <w:spacing w:before="60" w:after="60"/>
              <w:rPr>
                <w:rFonts w:ascii="Arial" w:hAnsi="Arial" w:cs="Arial"/>
              </w:rPr>
            </w:pPr>
            <w:r w:rsidRPr="003B2CD1">
              <w:rPr>
                <w:rFonts w:ascii="Arial" w:hAnsi="Arial" w:cs="Arial"/>
              </w:rPr>
              <w:t>Zentrale Abschlussarbeiten der SEK I</w:t>
            </w:r>
          </w:p>
        </w:tc>
      </w:tr>
      <w:tr w:rsidR="00390437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390437" w:rsidRPr="00CC0A0D" w:rsidRDefault="00390437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390437" w:rsidRPr="00CC0A0D" w:rsidRDefault="00390437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390437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390437" w:rsidRPr="00CC0A0D" w:rsidRDefault="00390437" w:rsidP="005050E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390437" w:rsidRPr="00CC0A0D" w:rsidRDefault="00390437" w:rsidP="005050E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390437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390437" w:rsidRPr="00CC0A0D" w:rsidRDefault="00390437" w:rsidP="005050E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390437" w:rsidRPr="00CC0A0D" w:rsidRDefault="00390437" w:rsidP="005050E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390437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390437" w:rsidRPr="00EA553D" w:rsidRDefault="00390437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390437" w:rsidRPr="00EA553D" w:rsidRDefault="00390437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390437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390437" w:rsidRPr="00EA553D" w:rsidRDefault="00390437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390437" w:rsidRPr="00EA553D" w:rsidRDefault="00390437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</w:tbl>
    <w:p w:rsidR="00EA553D" w:rsidRPr="00EA553D" w:rsidRDefault="00EA553D" w:rsidP="00943638">
      <w:pPr>
        <w:tabs>
          <w:tab w:val="left" w:pos="284"/>
          <w:tab w:val="left" w:pos="1418"/>
        </w:tabs>
        <w:ind w:left="1418" w:hanging="1418"/>
        <w:jc w:val="both"/>
        <w:rPr>
          <w:rFonts w:ascii="Arial" w:hAnsi="Arial" w:cs="Arial"/>
          <w:bCs/>
          <w:sz w:val="22"/>
          <w:szCs w:val="22"/>
        </w:rPr>
      </w:pPr>
    </w:p>
    <w:p w:rsidR="00EA553D" w:rsidRPr="00EA553D" w:rsidRDefault="00EA553D" w:rsidP="00EA553D">
      <w:pPr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</w:rPr>
      </w:pPr>
      <w:r w:rsidRPr="00EA553D">
        <w:rPr>
          <w:rFonts w:ascii="Arial" w:hAnsi="Arial" w:cs="Arial"/>
          <w:b/>
          <w:bCs/>
        </w:rPr>
        <w:t>Mai 201</w:t>
      </w:r>
      <w:r w:rsidR="000509E3">
        <w:rPr>
          <w:rFonts w:ascii="Arial" w:hAnsi="Arial" w:cs="Arial"/>
          <w:b/>
          <w:bCs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34"/>
      </w:tblGrid>
      <w:tr w:rsidR="00EA553D" w:rsidRPr="00EA553D" w:rsidTr="001334E2">
        <w:trPr>
          <w:trHeight w:hRule="exact" w:val="51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EA553D" w:rsidRPr="00EA553D" w:rsidRDefault="00EA553D" w:rsidP="00EA553D">
            <w:pPr>
              <w:jc w:val="center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Termin / Zeitraum</w:t>
            </w:r>
          </w:p>
        </w:tc>
        <w:tc>
          <w:tcPr>
            <w:tcW w:w="6834" w:type="dxa"/>
            <w:shd w:val="clear" w:color="auto" w:fill="F2F2F2" w:themeFill="background1" w:themeFillShade="F2"/>
            <w:vAlign w:val="center"/>
          </w:tcPr>
          <w:p w:rsidR="00EA553D" w:rsidRPr="00EA553D" w:rsidRDefault="00EA553D" w:rsidP="00EA553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Anlass</w:t>
            </w:r>
          </w:p>
        </w:tc>
      </w:tr>
      <w:tr w:rsidR="00EA553D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EA553D" w:rsidRPr="00CC0A0D" w:rsidRDefault="00EA553D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01.05.2017</w:t>
            </w:r>
          </w:p>
        </w:tc>
        <w:tc>
          <w:tcPr>
            <w:tcW w:w="6834" w:type="dxa"/>
            <w:vAlign w:val="center"/>
          </w:tcPr>
          <w:p w:rsidR="00EA553D" w:rsidRPr="00CC0A0D" w:rsidRDefault="00EA553D" w:rsidP="00CC0A0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</w:t>
            </w:r>
          </w:p>
        </w:tc>
      </w:tr>
      <w:tr w:rsidR="00CC0A0D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CC0A0D" w:rsidRPr="00CC0A0D" w:rsidRDefault="00CC0A0D" w:rsidP="005050E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10.05.-11.05.2018</w:t>
            </w:r>
          </w:p>
        </w:tc>
        <w:tc>
          <w:tcPr>
            <w:tcW w:w="6834" w:type="dxa"/>
            <w:vAlign w:val="center"/>
          </w:tcPr>
          <w:p w:rsidR="00CC0A0D" w:rsidRPr="00CC0A0D" w:rsidRDefault="00CC0A0D" w:rsidP="005050E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 Christi Himmelfahrt + beweglicher Ferientag</w:t>
            </w:r>
          </w:p>
        </w:tc>
      </w:tr>
      <w:tr w:rsidR="00CC0A0D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CC0A0D" w:rsidRPr="00EA553D" w:rsidRDefault="00CC0A0D" w:rsidP="005050E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15.05.-17.05.2018</w:t>
            </w:r>
          </w:p>
        </w:tc>
        <w:tc>
          <w:tcPr>
            <w:tcW w:w="6834" w:type="dxa"/>
            <w:vAlign w:val="center"/>
          </w:tcPr>
          <w:p w:rsidR="00CC0A0D" w:rsidRPr="00EA553D" w:rsidRDefault="00CC0A0D" w:rsidP="005050E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 xml:space="preserve">Nachtermine Zentrale Abschlussarbeiten Sek. I </w:t>
            </w:r>
          </w:p>
        </w:tc>
      </w:tr>
      <w:tr w:rsidR="00CC0A0D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CC0A0D" w:rsidRPr="00EA553D" w:rsidRDefault="00CC0A0D" w:rsidP="005050E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21.05.2018</w:t>
            </w:r>
          </w:p>
        </w:tc>
        <w:tc>
          <w:tcPr>
            <w:tcW w:w="6834" w:type="dxa"/>
            <w:vAlign w:val="center"/>
          </w:tcPr>
          <w:p w:rsidR="00CC0A0D" w:rsidRPr="00EA553D" w:rsidRDefault="00CC0A0D" w:rsidP="005050E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 Pfingstmontag</w:t>
            </w:r>
          </w:p>
        </w:tc>
      </w:tr>
      <w:tr w:rsidR="00CC0A0D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CC0A0D" w:rsidRDefault="000B03A8" w:rsidP="005050E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31.05.2018</w:t>
            </w:r>
          </w:p>
        </w:tc>
        <w:tc>
          <w:tcPr>
            <w:tcW w:w="6834" w:type="dxa"/>
            <w:vAlign w:val="center"/>
          </w:tcPr>
          <w:p w:rsidR="00CC0A0D" w:rsidRPr="00CC0A0D" w:rsidRDefault="00CC0A0D" w:rsidP="005050E9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Feiertag: Fronleichnam + beweglicher Ferientag</w:t>
            </w:r>
          </w:p>
        </w:tc>
      </w:tr>
      <w:tr w:rsidR="00CC0A0D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CC0A0D" w:rsidRPr="00EA553D" w:rsidRDefault="00CC0A0D" w:rsidP="005050E9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CC0A0D" w:rsidRPr="00EA553D" w:rsidRDefault="00CC0A0D" w:rsidP="005050E9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C0A0D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CC0A0D" w:rsidRPr="00EA553D" w:rsidRDefault="00CC0A0D" w:rsidP="00EA553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CC0A0D" w:rsidRPr="00EA553D" w:rsidRDefault="00CC0A0D" w:rsidP="00EA553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C0A0D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CC0A0D" w:rsidRPr="00EA553D" w:rsidRDefault="00CC0A0D" w:rsidP="00EA553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CC0A0D" w:rsidRPr="00EA553D" w:rsidRDefault="00CC0A0D" w:rsidP="00EA553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C0A0D" w:rsidRPr="00EA553D" w:rsidTr="001334E2">
        <w:trPr>
          <w:trHeight w:hRule="exact" w:val="454"/>
        </w:trPr>
        <w:tc>
          <w:tcPr>
            <w:tcW w:w="2376" w:type="dxa"/>
            <w:vAlign w:val="center"/>
          </w:tcPr>
          <w:p w:rsidR="00CC0A0D" w:rsidRPr="00EA553D" w:rsidRDefault="00CC0A0D" w:rsidP="00EA553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CC0A0D" w:rsidRPr="00EA553D" w:rsidRDefault="00CC0A0D" w:rsidP="00EA553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CC0A0D" w:rsidRPr="00CC0A0D" w:rsidRDefault="00CC0A0D" w:rsidP="00CC0A0D"/>
    <w:p w:rsidR="00AF7547" w:rsidRPr="00664DBE" w:rsidRDefault="00AF7547" w:rsidP="00AF7547">
      <w:pPr>
        <w:pStyle w:val="berschrift1"/>
        <w:spacing w:before="120"/>
        <w:rPr>
          <w:sz w:val="28"/>
          <w:szCs w:val="28"/>
        </w:rPr>
      </w:pPr>
      <w:r w:rsidRPr="00664DBE">
        <w:rPr>
          <w:sz w:val="28"/>
          <w:szCs w:val="28"/>
        </w:rPr>
        <w:lastRenderedPageBreak/>
        <w:t xml:space="preserve">Bewerbungsverfahren </w:t>
      </w:r>
      <w:r w:rsidR="00664DBE" w:rsidRPr="00664DBE">
        <w:rPr>
          <w:sz w:val="28"/>
          <w:szCs w:val="28"/>
        </w:rPr>
        <w:t>ab der</w:t>
      </w:r>
      <w:r w:rsidR="00641FAC" w:rsidRPr="00664DBE">
        <w:rPr>
          <w:sz w:val="28"/>
          <w:szCs w:val="28"/>
        </w:rPr>
        <w:t xml:space="preserve"> </w:t>
      </w:r>
      <w:r w:rsidRPr="00664DBE">
        <w:rPr>
          <w:sz w:val="28"/>
          <w:szCs w:val="28"/>
        </w:rPr>
        <w:t>zweiten Rezertifizierung</w:t>
      </w:r>
    </w:p>
    <w:p w:rsidR="00AF7547" w:rsidRDefault="00AF7547" w:rsidP="00AF7547"/>
    <w:p w:rsidR="00AF7547" w:rsidRDefault="00664DBE" w:rsidP="00AF7547">
      <w:pPr>
        <w:spacing w:after="120"/>
        <w:ind w:left="2127" w:hanging="212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Bitte b</w:t>
      </w:r>
      <w:r w:rsidR="00AF7547">
        <w:rPr>
          <w:rFonts w:ascii="Arial" w:hAnsi="Arial" w:cs="Arial"/>
          <w:b/>
          <w:sz w:val="22"/>
          <w:szCs w:val="22"/>
        </w:rPr>
        <w:t>eachten Sie die Vorgaben für Schulen zum Ausfüllen der Bewerbung.</w:t>
      </w:r>
    </w:p>
    <w:p w:rsidR="00AF7547" w:rsidRDefault="00AF7547" w:rsidP="00AF7547">
      <w:pPr>
        <w:spacing w:after="120"/>
        <w:ind w:left="2127" w:hanging="2127"/>
        <w:rPr>
          <w:rFonts w:ascii="Arial" w:hAnsi="Arial" w:cs="Arial"/>
          <w:b/>
          <w:sz w:val="22"/>
          <w:szCs w:val="22"/>
        </w:rPr>
      </w:pPr>
    </w:p>
    <w:p w:rsidR="00AF7547" w:rsidRDefault="00AF7547" w:rsidP="00AF7547">
      <w:pPr>
        <w:spacing w:after="240"/>
        <w:ind w:left="2126" w:hanging="21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Information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Auf der Website des Gütesiegels finden Sie alle erforderlichen Dokumente. Der Besuch der jährlich stattfindenden Informationsveranstaltungen für K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ordinatorinnen und Koordinatoren für </w:t>
      </w:r>
      <w:r w:rsidR="002B001B">
        <w:rPr>
          <w:rFonts w:ascii="Arial" w:hAnsi="Arial" w:cs="Arial"/>
          <w:sz w:val="22"/>
          <w:szCs w:val="22"/>
        </w:rPr>
        <w:t>Berufs- und Studienorientierung (</w:t>
      </w:r>
      <w:r>
        <w:rPr>
          <w:rFonts w:ascii="Arial" w:hAnsi="Arial" w:cs="Arial"/>
          <w:sz w:val="22"/>
          <w:szCs w:val="22"/>
        </w:rPr>
        <w:t>BSO</w:t>
      </w:r>
      <w:r w:rsidR="002B001B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in der Schule wird empfohlen.</w:t>
      </w:r>
    </w:p>
    <w:p w:rsidR="00AF7547" w:rsidRDefault="00AF7547" w:rsidP="00AF7547">
      <w:pPr>
        <w:pStyle w:val="berschrift2"/>
        <w:numPr>
          <w:ilvl w:val="0"/>
          <w:numId w:val="0"/>
        </w:numPr>
        <w:tabs>
          <w:tab w:val="left" w:pos="708"/>
        </w:tabs>
        <w:rPr>
          <w:b w:val="0"/>
          <w:sz w:val="22"/>
          <w:szCs w:val="22"/>
        </w:rPr>
      </w:pPr>
      <w:r>
        <w:rPr>
          <w:sz w:val="22"/>
          <w:szCs w:val="22"/>
        </w:rPr>
        <w:t>Themenbereiche</w:t>
      </w:r>
      <w:r>
        <w:rPr>
          <w:sz w:val="22"/>
          <w:szCs w:val="22"/>
        </w:rPr>
        <w:tab/>
      </w:r>
      <w:r>
        <w:rPr>
          <w:b w:val="0"/>
          <w:bCs w:val="0"/>
          <w:sz w:val="22"/>
          <w:szCs w:val="22"/>
        </w:rPr>
        <w:t>1. Begleitung und Förderung der Jugendlichen im BSO-Prozess</w:t>
      </w:r>
    </w:p>
    <w:p w:rsidR="00AF7547" w:rsidRDefault="00AF7547" w:rsidP="00AF7547">
      <w:pPr>
        <w:pStyle w:val="Funotentext"/>
        <w:tabs>
          <w:tab w:val="left" w:pos="284"/>
        </w:tabs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2. Berufs- und Studienorientierung im schulischen Gesamtkonzept</w:t>
      </w:r>
    </w:p>
    <w:p w:rsidR="00AF7547" w:rsidRDefault="00AF7547" w:rsidP="00AF7547">
      <w:pPr>
        <w:pStyle w:val="Funotentext"/>
        <w:tabs>
          <w:tab w:val="left" w:pos="284"/>
        </w:tabs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3. Schule im Netzwerk</w:t>
      </w:r>
    </w:p>
    <w:p w:rsidR="00AF7547" w:rsidRDefault="00AF7547" w:rsidP="00AF7547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Bewerbung</w:t>
      </w:r>
      <w:r>
        <w:rPr>
          <w:rFonts w:ascii="Arial" w:hAnsi="Arial" w:cs="Arial"/>
          <w:sz w:val="22"/>
          <w:szCs w:val="22"/>
        </w:rPr>
        <w:tab/>
        <w:t xml:space="preserve">Für die Bewerbung muss der aktuell gültige Bewerbungsbogen verwendet werden. Hilfestellungen für das Ausfüllen der Bewerbungsunterlagen finden Sie im Dokument „Vorgaben für Schulen zum Ausfüllen der Bewerbung </w:t>
      </w:r>
      <w:r w:rsidR="00A672F2">
        <w:rPr>
          <w:rFonts w:ascii="Arial" w:hAnsi="Arial" w:cs="Arial"/>
          <w:sz w:val="22"/>
          <w:szCs w:val="22"/>
        </w:rPr>
        <w:t xml:space="preserve">ab der zweiten Rezertifizierung </w:t>
      </w:r>
      <w:r w:rsidR="00022DEA" w:rsidRPr="00676243">
        <w:rPr>
          <w:rFonts w:ascii="Arial" w:hAnsi="Arial" w:cs="Arial"/>
          <w:sz w:val="22"/>
          <w:szCs w:val="22"/>
        </w:rPr>
        <w:t>2017/2018</w:t>
      </w:r>
      <w:r w:rsidRPr="00676243">
        <w:rPr>
          <w:rFonts w:ascii="Arial" w:hAnsi="Arial" w:cs="Arial"/>
          <w:sz w:val="22"/>
          <w:szCs w:val="22"/>
        </w:rPr>
        <w:t>“.</w:t>
      </w:r>
    </w:p>
    <w:p w:rsidR="00AF7547" w:rsidRDefault="00AF7547" w:rsidP="00664DBE">
      <w:pPr>
        <w:spacing w:after="240"/>
        <w:ind w:left="2126" w:hanging="2126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Kennzeichnungen</w:t>
      </w:r>
      <w:r>
        <w:rPr>
          <w:rFonts w:ascii="Arial" w:hAnsi="Arial" w:cs="Arial"/>
          <w:bCs/>
          <w:sz w:val="22"/>
          <w:szCs w:val="22"/>
        </w:rPr>
        <w:tab/>
        <w:t xml:space="preserve">Der </w:t>
      </w:r>
      <w:r>
        <w:rPr>
          <w:rFonts w:ascii="Arial" w:hAnsi="Arial" w:cs="Arial"/>
          <w:b/>
          <w:bCs/>
          <w:color w:val="0000FF"/>
          <w:sz w:val="22"/>
          <w:szCs w:val="22"/>
        </w:rPr>
        <w:t>blaue</w:t>
      </w:r>
      <w:r>
        <w:rPr>
          <w:rFonts w:ascii="Arial" w:hAnsi="Arial" w:cs="Arial"/>
          <w:bCs/>
          <w:sz w:val="22"/>
          <w:szCs w:val="22"/>
        </w:rPr>
        <w:t xml:space="preserve"> Teil ist für die Aussagen der </w:t>
      </w:r>
      <w:r>
        <w:rPr>
          <w:rFonts w:ascii="Arial" w:hAnsi="Arial" w:cs="Arial"/>
          <w:b/>
          <w:bCs/>
          <w:color w:val="0000FF"/>
          <w:sz w:val="22"/>
          <w:szCs w:val="22"/>
        </w:rPr>
        <w:t>Schule</w:t>
      </w:r>
      <w:r>
        <w:rPr>
          <w:rFonts w:ascii="Arial" w:hAnsi="Arial" w:cs="Arial"/>
          <w:bCs/>
          <w:sz w:val="22"/>
          <w:szCs w:val="22"/>
        </w:rPr>
        <w:t xml:space="preserve"> bestimmt, der </w:t>
      </w:r>
      <w:r>
        <w:rPr>
          <w:rFonts w:ascii="Arial" w:hAnsi="Arial" w:cs="Arial"/>
          <w:b/>
          <w:bCs/>
          <w:color w:val="008000"/>
          <w:sz w:val="22"/>
          <w:szCs w:val="22"/>
        </w:rPr>
        <w:t>grüne</w:t>
      </w:r>
      <w:r>
        <w:rPr>
          <w:rFonts w:ascii="Arial" w:hAnsi="Arial" w:cs="Arial"/>
          <w:bCs/>
          <w:sz w:val="22"/>
          <w:szCs w:val="22"/>
        </w:rPr>
        <w:t xml:space="preserve"> Teil für die </w:t>
      </w:r>
      <w:r>
        <w:rPr>
          <w:rFonts w:ascii="Arial" w:hAnsi="Arial" w:cs="Arial"/>
          <w:b/>
          <w:bCs/>
          <w:color w:val="008000"/>
          <w:sz w:val="22"/>
          <w:szCs w:val="22"/>
        </w:rPr>
        <w:t>Auditorinnen und Auditoren.</w:t>
      </w:r>
    </w:p>
    <w:p w:rsidR="00AF7547" w:rsidRDefault="00AF7547" w:rsidP="00AF7547">
      <w:pPr>
        <w:spacing w:after="120"/>
        <w:ind w:left="2127" w:hanging="21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Erläuterungen</w:t>
      </w:r>
      <w:r>
        <w:rPr>
          <w:rFonts w:ascii="Arial" w:hAnsi="Arial" w:cs="Arial"/>
          <w:sz w:val="22"/>
          <w:szCs w:val="22"/>
        </w:rPr>
        <w:tab/>
        <w:t xml:space="preserve">Zu jedem Kriterium ist im Feld </w:t>
      </w:r>
      <w:r>
        <w:rPr>
          <w:rFonts w:ascii="Arial" w:hAnsi="Arial" w:cs="Arial"/>
          <w:b/>
          <w:bCs/>
          <w:color w:val="0000FF"/>
          <w:sz w:val="22"/>
          <w:szCs w:val="22"/>
        </w:rPr>
        <w:t>„Erläuterung der Schule“</w:t>
      </w:r>
      <w:r>
        <w:rPr>
          <w:rFonts w:ascii="Arial" w:hAnsi="Arial" w:cs="Arial"/>
          <w:sz w:val="22"/>
          <w:szCs w:val="22"/>
        </w:rPr>
        <w:t xml:space="preserve"> Raum für eine Kurzdarstellung der schulischen Aktivitäten. </w:t>
      </w:r>
      <w:r>
        <w:rPr>
          <w:rFonts w:ascii="Arial" w:hAnsi="Arial" w:cs="Arial"/>
          <w:bCs/>
          <w:sz w:val="22"/>
          <w:szCs w:val="22"/>
        </w:rPr>
        <w:t>Stellen Sie die Angebote der Schule so dar, dass sie für eine Person, die die Schule nicht kennt, nachvol</w:t>
      </w:r>
      <w:r>
        <w:rPr>
          <w:rFonts w:ascii="Arial" w:hAnsi="Arial" w:cs="Arial"/>
          <w:bCs/>
          <w:sz w:val="22"/>
          <w:szCs w:val="22"/>
        </w:rPr>
        <w:t>l</w:t>
      </w:r>
      <w:r>
        <w:rPr>
          <w:rFonts w:ascii="Arial" w:hAnsi="Arial" w:cs="Arial"/>
          <w:bCs/>
          <w:sz w:val="22"/>
          <w:szCs w:val="22"/>
        </w:rPr>
        <w:t xml:space="preserve">ziehbar </w:t>
      </w:r>
      <w:r w:rsidR="00664DBE">
        <w:rPr>
          <w:rFonts w:ascii="Arial" w:hAnsi="Arial" w:cs="Arial"/>
          <w:bCs/>
          <w:sz w:val="22"/>
          <w:szCs w:val="22"/>
        </w:rPr>
        <w:t>sind</w:t>
      </w:r>
      <w:r>
        <w:rPr>
          <w:rFonts w:ascii="Arial" w:hAnsi="Arial" w:cs="Arial"/>
          <w:bCs/>
          <w:sz w:val="22"/>
          <w:szCs w:val="22"/>
        </w:rPr>
        <w:t>.</w:t>
      </w:r>
    </w:p>
    <w:p w:rsidR="00AF7547" w:rsidRDefault="00AF7547" w:rsidP="00AF7547">
      <w:pPr>
        <w:spacing w:after="240"/>
        <w:ind w:left="21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Ja- oder Nein-Antworten sind nicht zulässig, auch nicht Verweise auf Erlä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terungen an anderer Stelle, z.B. siehe oben.</w:t>
      </w:r>
    </w:p>
    <w:p w:rsidR="00AF7547" w:rsidRDefault="00AF7547" w:rsidP="00AF7547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Abkürzungen</w:t>
      </w:r>
      <w:r>
        <w:rPr>
          <w:rFonts w:ascii="Arial" w:hAnsi="Arial" w:cs="Arial"/>
          <w:sz w:val="22"/>
          <w:szCs w:val="22"/>
        </w:rPr>
        <w:tab/>
        <w:t>Erläutern Sie Abkürzungen einmal.</w:t>
      </w:r>
    </w:p>
    <w:p w:rsidR="00AF7547" w:rsidRDefault="00AF7547" w:rsidP="00AF7547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Voraussetzungen</w:t>
      </w:r>
      <w:r>
        <w:rPr>
          <w:rFonts w:ascii="Arial" w:hAnsi="Arial" w:cs="Arial"/>
          <w:sz w:val="22"/>
          <w:szCs w:val="22"/>
        </w:rPr>
        <w:tab/>
        <w:t>Die Angaben der Bewerbung beziehen sich grundsätzlich auf bereits durc</w:t>
      </w:r>
      <w:r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geführte </w:t>
      </w:r>
      <w:r w:rsidR="00664DBE">
        <w:rPr>
          <w:rFonts w:ascii="Arial" w:hAnsi="Arial" w:cs="Arial"/>
          <w:sz w:val="22"/>
          <w:szCs w:val="22"/>
        </w:rPr>
        <w:t xml:space="preserve">und laufende </w:t>
      </w:r>
      <w:r>
        <w:rPr>
          <w:rFonts w:ascii="Arial" w:hAnsi="Arial" w:cs="Arial"/>
          <w:sz w:val="22"/>
          <w:szCs w:val="22"/>
        </w:rPr>
        <w:t>Maßnahmen zur Berufs- und Studienorientierung. G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plante Maßnahmen sind für die Bewerbung nicht relevant. Eine Bewerbung ist nur für die gesamte Schule möglich.</w:t>
      </w:r>
    </w:p>
    <w:p w:rsidR="00AF7547" w:rsidRDefault="00AF7547" w:rsidP="00AF7547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Prüfung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Prüfen Sie die Bewerbung vor der Versendung auf Vollständigkeit. </w:t>
      </w:r>
      <w:r>
        <w:rPr>
          <w:rFonts w:ascii="Arial" w:hAnsi="Arial" w:cs="Arial"/>
          <w:b/>
          <w:sz w:val="22"/>
          <w:szCs w:val="22"/>
        </w:rPr>
        <w:br/>
        <w:t>Nur vollständige Bewerbungsunterlagen werden berücksichtigt.</w:t>
      </w:r>
    </w:p>
    <w:p w:rsidR="00AF7547" w:rsidRDefault="00AF7547" w:rsidP="00AF7547">
      <w:pPr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Dokumentation</w:t>
      </w:r>
      <w:r>
        <w:rPr>
          <w:rFonts w:ascii="Arial" w:hAnsi="Arial" w:cs="Arial"/>
          <w:sz w:val="22"/>
          <w:szCs w:val="22"/>
        </w:rPr>
        <w:tab/>
        <w:t>Speichern Sie den ausgefüllten Bewerbungsbogen für Ihre Unterlagen ab.</w:t>
      </w:r>
    </w:p>
    <w:p w:rsidR="00AF7547" w:rsidRDefault="00AF7547" w:rsidP="00AF7547">
      <w:pPr>
        <w:spacing w:after="120"/>
        <w:ind w:left="2126" w:hanging="21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Versand</w:t>
      </w:r>
      <w:r>
        <w:rPr>
          <w:rFonts w:ascii="Arial" w:hAnsi="Arial" w:cs="Arial"/>
          <w:sz w:val="22"/>
          <w:szCs w:val="22"/>
        </w:rPr>
        <w:tab/>
      </w:r>
      <w:r w:rsidR="00A672F2">
        <w:rPr>
          <w:rFonts w:ascii="Arial" w:hAnsi="Arial" w:cs="Arial"/>
          <w:sz w:val="22"/>
          <w:szCs w:val="22"/>
        </w:rPr>
        <w:t xml:space="preserve">Schicken Sie den </w:t>
      </w:r>
      <w:r>
        <w:rPr>
          <w:rFonts w:ascii="Arial" w:hAnsi="Arial" w:cs="Arial"/>
          <w:sz w:val="22"/>
          <w:szCs w:val="22"/>
        </w:rPr>
        <w:t xml:space="preserve">Bewerbungsbogen und </w:t>
      </w:r>
      <w:r w:rsidR="00A672F2">
        <w:rPr>
          <w:rFonts w:ascii="Arial" w:hAnsi="Arial" w:cs="Arial"/>
          <w:sz w:val="22"/>
          <w:szCs w:val="22"/>
        </w:rPr>
        <w:t xml:space="preserve">das </w:t>
      </w:r>
      <w:r>
        <w:rPr>
          <w:rFonts w:ascii="Arial" w:hAnsi="Arial" w:cs="Arial"/>
          <w:sz w:val="22"/>
          <w:szCs w:val="22"/>
        </w:rPr>
        <w:t xml:space="preserve">BSO-Curriculum per E-Mail bis </w:t>
      </w:r>
      <w:r w:rsidR="000509E3">
        <w:rPr>
          <w:rFonts w:ascii="Arial" w:hAnsi="Arial" w:cs="Arial"/>
          <w:b/>
        </w:rPr>
        <w:t>31.10.2017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an </w:t>
      </w:r>
      <w:hyperlink r:id="rId16" w:history="1">
        <w:r>
          <w:rPr>
            <w:rStyle w:val="Hyperlink"/>
            <w:rFonts w:ascii="Arial" w:hAnsi="Arial" w:cs="Arial"/>
            <w:sz w:val="22"/>
            <w:szCs w:val="22"/>
          </w:rPr>
          <w:t>guetesiegel@olov-hessen.de</w:t>
        </w:r>
      </w:hyperlink>
      <w:r>
        <w:rPr>
          <w:rFonts w:ascii="Arial" w:hAnsi="Arial" w:cs="Arial"/>
          <w:sz w:val="22"/>
          <w:szCs w:val="22"/>
        </w:rPr>
        <w:t>.</w:t>
      </w:r>
    </w:p>
    <w:p w:rsidR="00AF7547" w:rsidRDefault="00AF7547" w:rsidP="00AF7547">
      <w:pPr>
        <w:rPr>
          <w:rFonts w:ascii="Arial" w:hAnsi="Arial" w:cs="Arial"/>
          <w:b/>
          <w:bCs/>
          <w:sz w:val="22"/>
          <w:szCs w:val="22"/>
        </w:rPr>
      </w:pPr>
    </w:p>
    <w:p w:rsidR="00AF7547" w:rsidRDefault="00AF7547" w:rsidP="00AF7547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5D7E8A" w:rsidRDefault="005D7E8A" w:rsidP="00AF7547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:rsidR="00AF7547" w:rsidRDefault="00664DBE" w:rsidP="00AF7547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Ausfüllen der Textfelder im Bewerbungsformular:</w:t>
      </w:r>
    </w:p>
    <w:p w:rsidR="00664DBE" w:rsidRPr="00AA3C97" w:rsidRDefault="00664DBE" w:rsidP="00AF7547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4"/>
          <w:szCs w:val="28"/>
        </w:rPr>
      </w:pPr>
    </w:p>
    <w:p w:rsidR="00EA553D" w:rsidRPr="00A672F2" w:rsidRDefault="00664DBE" w:rsidP="00A672F2">
      <w:pPr>
        <w:rPr>
          <w:rFonts w:ascii="Arial" w:hAnsi="Arial" w:cs="Arial"/>
          <w:bCs/>
          <w:sz w:val="22"/>
          <w:szCs w:val="22"/>
        </w:rPr>
      </w:pPr>
      <w:r w:rsidRPr="00AA3C97">
        <w:rPr>
          <w:rFonts w:ascii="Arial" w:hAnsi="Arial" w:cs="Arial"/>
          <w:b/>
          <w:bCs/>
          <w:sz w:val="22"/>
          <w:szCs w:val="28"/>
        </w:rPr>
        <w:t xml:space="preserve">Beschreiben Sie kurz die </w:t>
      </w:r>
      <w:r w:rsidR="00AA3C97" w:rsidRPr="00AA3C97">
        <w:rPr>
          <w:rFonts w:ascii="Arial" w:hAnsi="Arial" w:cs="Arial"/>
          <w:b/>
          <w:bCs/>
          <w:sz w:val="22"/>
          <w:szCs w:val="28"/>
        </w:rPr>
        <w:t xml:space="preserve">jeweils nachgefragten </w:t>
      </w:r>
      <w:r w:rsidRPr="00AA3C97">
        <w:rPr>
          <w:rFonts w:ascii="Arial" w:hAnsi="Arial" w:cs="Arial"/>
          <w:b/>
          <w:bCs/>
          <w:sz w:val="22"/>
          <w:szCs w:val="28"/>
        </w:rPr>
        <w:t xml:space="preserve">Maßnahmen </w:t>
      </w:r>
      <w:r w:rsidR="00AA3C97" w:rsidRPr="00AA3C97">
        <w:rPr>
          <w:rFonts w:ascii="Arial" w:hAnsi="Arial" w:cs="Arial"/>
          <w:b/>
          <w:bCs/>
          <w:sz w:val="22"/>
          <w:szCs w:val="28"/>
        </w:rPr>
        <w:t>bzw. Inhalte zur BSO so</w:t>
      </w:r>
      <w:r w:rsidR="00052AEA">
        <w:rPr>
          <w:rFonts w:ascii="Arial" w:hAnsi="Arial" w:cs="Arial"/>
          <w:b/>
          <w:bCs/>
          <w:sz w:val="22"/>
          <w:szCs w:val="28"/>
        </w:rPr>
        <w:t xml:space="preserve">, </w:t>
      </w:r>
      <w:r w:rsidR="00AA3C97" w:rsidRPr="00AA3C97">
        <w:rPr>
          <w:rFonts w:ascii="Arial" w:hAnsi="Arial" w:cs="Arial"/>
          <w:b/>
          <w:bCs/>
          <w:sz w:val="22"/>
          <w:szCs w:val="28"/>
        </w:rPr>
        <w:t>dass die Kurzantworten für die Jury nachvollziehbar sind.</w:t>
      </w:r>
    </w:p>
    <w:p w:rsidR="00EA553D" w:rsidRPr="00EA553D" w:rsidRDefault="00EA553D" w:rsidP="00EA553D">
      <w:pPr>
        <w:ind w:left="709"/>
        <w:rPr>
          <w:rFonts w:ascii="Arial" w:hAnsi="Arial" w:cs="Arial"/>
          <w:sz w:val="18"/>
          <w:szCs w:val="18"/>
        </w:rPr>
        <w:sectPr w:rsidR="00EA553D" w:rsidRPr="00EA553D" w:rsidSect="001334E2">
          <w:footerReference w:type="first" r:id="rId17"/>
          <w:pgSz w:w="11906" w:h="16838"/>
          <w:pgMar w:top="493" w:right="1134" w:bottom="936" w:left="1134" w:header="567" w:footer="414" w:gutter="0"/>
          <w:cols w:space="708"/>
          <w:titlePg/>
          <w:docGrid w:linePitch="360"/>
        </w:sectPr>
      </w:pPr>
      <w:r w:rsidRPr="00EA553D">
        <w:rPr>
          <w:rFonts w:ascii="Arial" w:hAnsi="Arial" w:cs="Arial"/>
          <w:bCs/>
          <w:sz w:val="18"/>
          <w:szCs w:val="18"/>
        </w:rPr>
        <w:br w:type="page"/>
      </w:r>
    </w:p>
    <w:tbl>
      <w:tblPr>
        <w:tblpPr w:leftFromText="141" w:rightFromText="141" w:vertAnchor="text" w:horzAnchor="margin" w:tblpY="55"/>
        <w:tblW w:w="146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01"/>
      </w:tblGrid>
      <w:tr w:rsidR="00EA553D" w:rsidRPr="0024324A" w:rsidTr="00EA553D">
        <w:trPr>
          <w:cantSplit/>
          <w:trHeight w:val="382"/>
        </w:trPr>
        <w:tc>
          <w:tcPr>
            <w:tcW w:w="1460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EA553D" w:rsidRPr="0024324A" w:rsidRDefault="00EA553D" w:rsidP="00EA553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4324A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Themenbereich 1: Begleitung und Förderung der Jugendlichen im BSO-Prozess</w:t>
            </w:r>
          </w:p>
        </w:tc>
      </w:tr>
    </w:tbl>
    <w:p w:rsidR="00E8315B" w:rsidRPr="00E8315B" w:rsidRDefault="00E8315B" w:rsidP="00E966C5">
      <w:pPr>
        <w:widowControl w:val="0"/>
        <w:tabs>
          <w:tab w:val="left" w:pos="560"/>
        </w:tabs>
        <w:autoSpaceDE w:val="0"/>
        <w:autoSpaceDN w:val="0"/>
        <w:adjustRightInd w:val="0"/>
        <w:spacing w:after="120"/>
        <w:rPr>
          <w:rFonts w:ascii="Arial" w:hAnsi="Arial" w:cs="Arial"/>
          <w:sz w:val="10"/>
        </w:rPr>
      </w:pPr>
    </w:p>
    <w:p w:rsidR="00EA553D" w:rsidRPr="00EA553D" w:rsidRDefault="00E966C5" w:rsidP="00E966C5">
      <w:pPr>
        <w:widowControl w:val="0"/>
        <w:tabs>
          <w:tab w:val="left" w:pos="560"/>
        </w:tabs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53133E">
        <w:rPr>
          <w:rFonts w:ascii="Arial" w:hAnsi="Arial" w:cs="Arial"/>
        </w:rPr>
        <w:t xml:space="preserve">Das </w:t>
      </w:r>
      <w:r w:rsidRPr="00735657">
        <w:rPr>
          <w:rFonts w:ascii="Arial" w:hAnsi="Arial" w:cs="Arial"/>
        </w:rPr>
        <w:t xml:space="preserve">schulische </w:t>
      </w:r>
      <w:r w:rsidRPr="00961370">
        <w:rPr>
          <w:rFonts w:ascii="Arial" w:hAnsi="Arial" w:cs="Arial"/>
        </w:rPr>
        <w:t xml:space="preserve">BSO-Curriculum </w:t>
      </w:r>
      <w:r w:rsidRPr="0053133E">
        <w:rPr>
          <w:rFonts w:ascii="Arial" w:hAnsi="Arial" w:cs="Arial"/>
        </w:rPr>
        <w:t>stellt eine zentrale Rahmenbedingung zur Verwirklichung konkreter Maßnahmen</w:t>
      </w:r>
      <w:r>
        <w:rPr>
          <w:rFonts w:ascii="Arial" w:hAnsi="Arial" w:cs="Arial"/>
        </w:rPr>
        <w:t xml:space="preserve"> dar</w:t>
      </w:r>
      <w:r w:rsidRPr="0053133E">
        <w:rPr>
          <w:rFonts w:ascii="Arial" w:hAnsi="Arial" w:cs="Arial"/>
        </w:rPr>
        <w:t>, die zu der berufl</w:t>
      </w:r>
      <w:r w:rsidRPr="0053133E">
        <w:rPr>
          <w:rFonts w:ascii="Arial" w:hAnsi="Arial" w:cs="Arial"/>
        </w:rPr>
        <w:t>i</w:t>
      </w:r>
      <w:r w:rsidRPr="0053133E">
        <w:rPr>
          <w:rFonts w:ascii="Arial" w:hAnsi="Arial" w:cs="Arial"/>
        </w:rPr>
        <w:t>chen Orientierung</w:t>
      </w:r>
      <w:r w:rsidR="0041557C">
        <w:rPr>
          <w:rFonts w:ascii="Arial" w:hAnsi="Arial" w:cs="Arial"/>
        </w:rPr>
        <w:t xml:space="preserve"> </w:t>
      </w:r>
      <w:r w:rsidRPr="0053133E">
        <w:rPr>
          <w:rFonts w:ascii="Arial" w:hAnsi="Arial" w:cs="Arial"/>
        </w:rPr>
        <w:t>der Schülerinn</w:t>
      </w:r>
      <w:r>
        <w:rPr>
          <w:rFonts w:ascii="Arial" w:hAnsi="Arial" w:cs="Arial"/>
        </w:rPr>
        <w:t>en und Schüler beitragen</w:t>
      </w:r>
      <w:r w:rsidRPr="0053133E">
        <w:rPr>
          <w:rFonts w:ascii="Arial" w:hAnsi="Arial" w:cs="Arial"/>
        </w:rPr>
        <w:t xml:space="preserve">. In diesem Themenbereich finden sich Kriterien, die sich auf die konkreten Maßnahmen zur Begleitung und Förderung der Jugendlichen </w:t>
      </w:r>
      <w:r>
        <w:rPr>
          <w:rFonts w:ascii="Arial" w:hAnsi="Arial" w:cs="Arial"/>
        </w:rPr>
        <w:t>im BSO-Prozess beziehen und ihnen</w:t>
      </w:r>
      <w:r w:rsidRPr="0053133E">
        <w:rPr>
          <w:rFonts w:ascii="Arial" w:hAnsi="Arial" w:cs="Arial"/>
        </w:rPr>
        <w:t xml:space="preserve"> direkte Einblicke in die Arbeitswelt s</w:t>
      </w:r>
      <w:r w:rsidRPr="0053133E">
        <w:rPr>
          <w:rFonts w:ascii="Arial" w:hAnsi="Arial" w:cs="Arial"/>
        </w:rPr>
        <w:t>o</w:t>
      </w:r>
      <w:r w:rsidRPr="0053133E">
        <w:rPr>
          <w:rFonts w:ascii="Arial" w:hAnsi="Arial" w:cs="Arial"/>
        </w:rPr>
        <w:t>wie einen Lernortwechsel ermöglichen.</w:t>
      </w:r>
    </w:p>
    <w:tbl>
      <w:tblPr>
        <w:tblpPr w:leftFromText="141" w:rightFromText="141" w:vertAnchor="text" w:horzAnchor="margin" w:tblpY="261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4"/>
        <w:gridCol w:w="3345"/>
        <w:gridCol w:w="2906"/>
        <w:gridCol w:w="3012"/>
        <w:gridCol w:w="3012"/>
      </w:tblGrid>
      <w:tr w:rsidR="001D014E" w:rsidRPr="00F93AFF" w:rsidTr="001654CD">
        <w:trPr>
          <w:cantSplit/>
          <w:trHeight w:val="340"/>
        </w:trPr>
        <w:tc>
          <w:tcPr>
            <w:tcW w:w="5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5E3BA3" w:rsidRDefault="001D014E" w:rsidP="001D014E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14E" w:rsidRDefault="001D014E" w:rsidP="001D014E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 w:rsidR="003E745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1D014E" w:rsidRPr="00F93AFF" w:rsidTr="002234A0">
        <w:trPr>
          <w:cantSplit/>
          <w:trHeight w:val="844"/>
        </w:trPr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754FAE" w:rsidRDefault="001D014E" w:rsidP="001D014E">
            <w:pPr>
              <w:spacing w:before="60" w:after="120"/>
              <w:ind w:left="214" w:hanging="142"/>
              <w:rPr>
                <w:rFonts w:ascii="Arial" w:hAnsi="Arial" w:cs="Arial"/>
                <w:bCs/>
              </w:rPr>
            </w:pPr>
            <w:r w:rsidRPr="005E3BA3">
              <w:rPr>
                <w:rFonts w:ascii="Arial" w:hAnsi="Arial" w:cs="Arial"/>
                <w:b/>
                <w:bCs/>
              </w:rPr>
              <w:t>1.1</w:t>
            </w:r>
          </w:p>
          <w:p w:rsidR="001D014E" w:rsidRPr="00DF4BB3" w:rsidRDefault="001D014E" w:rsidP="00420E95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E3BA3">
              <w:rPr>
                <w:rFonts w:ascii="Arial" w:hAnsi="Arial" w:cs="Arial"/>
                <w:b/>
                <w:bCs/>
              </w:rPr>
              <w:t>Bereitstellung von</w:t>
            </w:r>
            <w:r>
              <w:rPr>
                <w:rFonts w:ascii="Arial" w:hAnsi="Arial" w:cs="Arial"/>
                <w:b/>
                <w:bCs/>
              </w:rPr>
              <w:t xml:space="preserve">                  </w:t>
            </w:r>
            <w:r w:rsidRPr="005E3BA3">
              <w:rPr>
                <w:rFonts w:ascii="Arial" w:hAnsi="Arial" w:cs="Arial"/>
                <w:b/>
                <w:bCs/>
              </w:rPr>
              <w:t xml:space="preserve"> Informationen </w:t>
            </w:r>
            <w:r w:rsidR="00420E95">
              <w:rPr>
                <w:rFonts w:ascii="Arial" w:hAnsi="Arial" w:cs="Arial"/>
                <w:b/>
                <w:bCs/>
              </w:rPr>
              <w:br/>
            </w:r>
            <w:r w:rsidR="00627BD1">
              <w:rPr>
                <w:rFonts w:ascii="Arial" w:hAnsi="Arial" w:cs="Arial"/>
                <w:b/>
                <w:bCs/>
              </w:rPr>
              <w:t>zur Berufs- und Studienorienti</w:t>
            </w:r>
            <w:r w:rsidR="00627BD1">
              <w:rPr>
                <w:rFonts w:ascii="Arial" w:hAnsi="Arial" w:cs="Arial"/>
                <w:b/>
                <w:bCs/>
              </w:rPr>
              <w:t>e</w:t>
            </w:r>
            <w:r w:rsidR="00627BD1">
              <w:rPr>
                <w:rFonts w:ascii="Arial" w:hAnsi="Arial" w:cs="Arial"/>
                <w:b/>
                <w:bCs/>
              </w:rPr>
              <w:t>rung (BSO)</w:t>
            </w:r>
          </w:p>
        </w:tc>
        <w:tc>
          <w:tcPr>
            <w:tcW w:w="3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5E3BA3" w:rsidRDefault="001D014E" w:rsidP="001D014E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  <w:p w:rsidR="007976B2" w:rsidRPr="007976B2" w:rsidRDefault="007976B2" w:rsidP="003C616B">
            <w:pPr>
              <w:spacing w:before="60"/>
              <w:ind w:left="28"/>
              <w:rPr>
                <w:rFonts w:ascii="Arial" w:hAnsi="Arial" w:cs="Arial"/>
                <w:sz w:val="20"/>
                <w:szCs w:val="20"/>
              </w:rPr>
            </w:pPr>
            <w:r w:rsidRPr="007976B2">
              <w:rPr>
                <w:rFonts w:ascii="Arial" w:hAnsi="Arial" w:cs="Arial"/>
                <w:sz w:val="20"/>
                <w:szCs w:val="20"/>
              </w:rPr>
              <w:t xml:space="preserve">Die Schülerinnen und Schüler </w:t>
            </w:r>
            <w:r w:rsidRPr="007976B2">
              <w:rPr>
                <w:rFonts w:ascii="Arial" w:hAnsi="Arial" w:cs="Arial"/>
                <w:sz w:val="20"/>
                <w:szCs w:val="20"/>
              </w:rPr>
              <w:br/>
              <w:t xml:space="preserve">haben Zugang zum Internet, um   aktuelle Informationen über Berufe und Berufsfelder zu sammeln. </w:t>
            </w:r>
          </w:p>
          <w:p w:rsidR="001D014E" w:rsidRPr="00680E19" w:rsidRDefault="007976B2" w:rsidP="003C616B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7976B2">
              <w:rPr>
                <w:rFonts w:ascii="Arial" w:hAnsi="Arial" w:cs="Arial"/>
                <w:sz w:val="20"/>
                <w:szCs w:val="20"/>
              </w:rPr>
              <w:t>Informationsmaterialien werden ihnen systematisch zur Verfügung gestellt.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672C" w:rsidRPr="0016111A" w:rsidRDefault="001D014E" w:rsidP="00EB672C">
            <w:pPr>
              <w:spacing w:before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16111A">
              <w:rPr>
                <w:rFonts w:ascii="Arial" w:hAnsi="Arial" w:cs="Arial"/>
                <w:color w:val="0000FF"/>
                <w:sz w:val="22"/>
                <w:szCs w:val="22"/>
              </w:rPr>
              <w:t>Erläuterung der Schule:</w:t>
            </w:r>
          </w:p>
          <w:p w:rsidR="00E00E49" w:rsidRPr="0016111A" w:rsidRDefault="00390437" w:rsidP="0013515A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="00C0235C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C0235C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 w:rsidR="00C0235C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C0235C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="00C0235C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C0235C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C0235C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C0235C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C0235C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C0235C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  <w:p w:rsidR="00E00E49" w:rsidRPr="00F93AFF" w:rsidRDefault="00E00E49" w:rsidP="00B14B32">
            <w:pPr>
              <w:spacing w:before="120"/>
              <w:rPr>
                <w:rFonts w:ascii="Arial" w:hAnsi="Arial" w:cs="Arial"/>
                <w:color w:val="0000FF"/>
              </w:rPr>
            </w:pPr>
          </w:p>
        </w:tc>
      </w:tr>
      <w:tr w:rsidR="001D014E" w:rsidRPr="00671983" w:rsidTr="001654CD">
        <w:trPr>
          <w:cantSplit/>
          <w:trHeight w:val="340"/>
        </w:trPr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14E" w:rsidRDefault="001D014E" w:rsidP="001D01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80E19" w:rsidRDefault="001D014E" w:rsidP="001D01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Pr="00671983" w:rsidRDefault="001D014E" w:rsidP="001D014E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Pr="00671983" w:rsidRDefault="001D014E" w:rsidP="001D014E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Pr="00671983" w:rsidRDefault="001D014E" w:rsidP="001D014E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1D014E" w:rsidTr="001654CD">
        <w:trPr>
          <w:cantSplit/>
          <w:trHeight w:val="227"/>
        </w:trPr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14E" w:rsidRDefault="001D014E" w:rsidP="001D01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80E19" w:rsidRDefault="001D014E" w:rsidP="001D01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Default="001D014E" w:rsidP="001D01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Default="001D014E" w:rsidP="001D01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Default="001D014E" w:rsidP="001D01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5BF2"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1D014E" w:rsidRPr="00CA2872" w:rsidTr="002234A0">
        <w:trPr>
          <w:cantSplit/>
          <w:trHeight w:val="811"/>
        </w:trPr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14E" w:rsidRDefault="001D014E" w:rsidP="001D01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80E19" w:rsidRDefault="001D014E" w:rsidP="001D01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EA" w:rsidRDefault="001D014E" w:rsidP="00CC0AEA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des Auditteams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</w:p>
          <w:p w:rsidR="001D014E" w:rsidRPr="00EB672C" w:rsidRDefault="003E745D" w:rsidP="00CC0AEA">
            <w:pPr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B36D7D" w:rsidRDefault="00B36D7D" w:rsidP="00557673"/>
    <w:p w:rsidR="00474FEC" w:rsidRDefault="00474FEC" w:rsidP="00557673"/>
    <w:tbl>
      <w:tblPr>
        <w:tblpPr w:leftFromText="141" w:rightFromText="141" w:vertAnchor="text" w:horzAnchor="margin" w:tblpY="2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6"/>
        <w:gridCol w:w="3343"/>
        <w:gridCol w:w="2956"/>
        <w:gridCol w:w="2987"/>
        <w:gridCol w:w="2987"/>
      </w:tblGrid>
      <w:tr w:rsidR="002F4CD1" w:rsidRPr="00F93AFF" w:rsidTr="001654CD">
        <w:trPr>
          <w:cantSplit/>
          <w:trHeight w:val="340"/>
        </w:trPr>
        <w:tc>
          <w:tcPr>
            <w:tcW w:w="5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D1" w:rsidRPr="005E3BA3" w:rsidRDefault="002F4CD1" w:rsidP="009B4F2F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CD1" w:rsidRDefault="002F4CD1" w:rsidP="009B4F2F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747C34" w:rsidRPr="00F93AFF" w:rsidTr="002234A0">
        <w:trPr>
          <w:cantSplit/>
          <w:trHeight w:val="851"/>
        </w:trPr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34" w:rsidRPr="00754FAE" w:rsidRDefault="00747C34" w:rsidP="009B4F2F">
            <w:pPr>
              <w:spacing w:before="60" w:after="120"/>
              <w:ind w:left="74"/>
              <w:rPr>
                <w:rFonts w:ascii="Arial" w:hAnsi="Arial" w:cs="Arial"/>
                <w:bCs/>
              </w:rPr>
            </w:pPr>
            <w:r w:rsidRPr="005E3BA3">
              <w:rPr>
                <w:rFonts w:ascii="Arial" w:hAnsi="Arial" w:cs="Arial"/>
                <w:b/>
                <w:bCs/>
              </w:rPr>
              <w:t>1.2</w:t>
            </w:r>
          </w:p>
          <w:p w:rsidR="00747C34" w:rsidRPr="00DF4BB3" w:rsidRDefault="00747C34" w:rsidP="009B4F2F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E3BA3">
              <w:rPr>
                <w:rFonts w:ascii="Arial" w:hAnsi="Arial" w:cs="Arial"/>
                <w:b/>
                <w:bCs/>
              </w:rPr>
              <w:t>Maßnahmen zur Unterstützung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5E3BA3">
              <w:rPr>
                <w:rFonts w:ascii="Arial" w:hAnsi="Arial" w:cs="Arial"/>
                <w:b/>
                <w:bCs/>
              </w:rPr>
              <w:t>individueller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921FB9">
              <w:rPr>
                <w:rFonts w:ascii="Arial" w:hAnsi="Arial" w:cs="Arial"/>
                <w:b/>
                <w:bCs/>
              </w:rPr>
              <w:t xml:space="preserve">  </w:t>
            </w:r>
            <w:r>
              <w:rPr>
                <w:rFonts w:ascii="Arial" w:hAnsi="Arial" w:cs="Arial"/>
                <w:b/>
                <w:bCs/>
              </w:rPr>
              <w:t>Dokumentati</w:t>
            </w:r>
            <w:r w:rsidRPr="005E3BA3">
              <w:rPr>
                <w:rFonts w:ascii="Arial" w:hAnsi="Arial" w:cs="Arial"/>
                <w:b/>
                <w:bCs/>
              </w:rPr>
              <w:t>ons- und Reflexions-prozesse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34" w:rsidRPr="005E3BA3" w:rsidRDefault="00747C34" w:rsidP="009B4F2F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  <w:p w:rsidR="007976B2" w:rsidRPr="007976B2" w:rsidRDefault="007976B2" w:rsidP="003C616B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7976B2">
              <w:rPr>
                <w:rFonts w:ascii="Arial" w:hAnsi="Arial" w:cs="Arial"/>
                <w:sz w:val="20"/>
                <w:szCs w:val="20"/>
              </w:rPr>
              <w:t>Eine individuelle und handlungs-orientierte Kompetenzfeststellung</w:t>
            </w:r>
            <w:r w:rsidR="003722A4" w:rsidRPr="003722A4"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customMarkFollows="1" w:id="1"/>
              <w:sym w:font="Symbol" w:char="F02A"/>
            </w:r>
            <w:r w:rsidRPr="007976B2">
              <w:rPr>
                <w:rFonts w:ascii="Arial" w:hAnsi="Arial" w:cs="Arial"/>
                <w:sz w:val="20"/>
                <w:szCs w:val="20"/>
              </w:rPr>
              <w:t xml:space="preserve">  für alle Schülerinnen und Schüler ist zentraler Bestandteil der </w:t>
            </w:r>
            <w:r w:rsidR="003C616B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7976B2">
              <w:rPr>
                <w:rFonts w:ascii="Arial" w:hAnsi="Arial" w:cs="Arial"/>
                <w:sz w:val="20"/>
                <w:szCs w:val="20"/>
              </w:rPr>
              <w:t xml:space="preserve">schulischen BSO. </w:t>
            </w:r>
          </w:p>
          <w:p w:rsidR="00747C34" w:rsidRPr="00680E19" w:rsidRDefault="007976B2" w:rsidP="00820F53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7976B2">
              <w:rPr>
                <w:rFonts w:ascii="Arial" w:hAnsi="Arial" w:cs="Arial"/>
                <w:sz w:val="20"/>
                <w:szCs w:val="20"/>
              </w:rPr>
              <w:t>Der BSO-Prozess wird unter Ein-beziehung der Entwicklung persö</w:t>
            </w:r>
            <w:r w:rsidRPr="007976B2">
              <w:rPr>
                <w:rFonts w:ascii="Arial" w:hAnsi="Arial" w:cs="Arial"/>
                <w:sz w:val="20"/>
                <w:szCs w:val="20"/>
              </w:rPr>
              <w:t>n</w:t>
            </w:r>
            <w:r w:rsidRPr="007976B2">
              <w:rPr>
                <w:rFonts w:ascii="Arial" w:hAnsi="Arial" w:cs="Arial"/>
                <w:sz w:val="20"/>
                <w:szCs w:val="20"/>
              </w:rPr>
              <w:t>licher Interessen und Stärken      kontinuierlich im Berufswahlpass</w:t>
            </w:r>
            <w:r w:rsidR="003722A4" w:rsidRPr="003722A4"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customMarkFollows="1" w:id="2"/>
              <w:sym w:font="Symbol" w:char="F02A"/>
            </w:r>
            <w:r w:rsidR="005576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76B2">
              <w:rPr>
                <w:rFonts w:ascii="Arial" w:hAnsi="Arial" w:cs="Arial"/>
                <w:sz w:val="20"/>
                <w:szCs w:val="20"/>
              </w:rPr>
              <w:t xml:space="preserve">  dokumentiert.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AEA" w:rsidRPr="00676243" w:rsidRDefault="00747C34" w:rsidP="00676243">
            <w:pPr>
              <w:spacing w:before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16111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</w:p>
          <w:p w:rsidR="00E00E49" w:rsidRPr="0016111A" w:rsidRDefault="003E745D" w:rsidP="0013515A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  <w:p w:rsidR="00CC0AEA" w:rsidRPr="00F93AFF" w:rsidRDefault="00CC0AEA" w:rsidP="0016111A">
            <w:pPr>
              <w:spacing w:before="120"/>
              <w:rPr>
                <w:rFonts w:ascii="Arial" w:hAnsi="Arial" w:cs="Arial"/>
                <w:color w:val="0000FF"/>
              </w:rPr>
            </w:pPr>
          </w:p>
        </w:tc>
      </w:tr>
      <w:tr w:rsidR="00482B45" w:rsidRPr="00671983" w:rsidTr="001654CD">
        <w:trPr>
          <w:cantSplit/>
          <w:trHeight w:val="340"/>
        </w:trPr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B45" w:rsidRDefault="00482B45" w:rsidP="009B4F2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45" w:rsidRPr="00680E19" w:rsidRDefault="00482B45" w:rsidP="009B4F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B45" w:rsidRPr="00671983" w:rsidRDefault="00482B45" w:rsidP="009B4F2F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B45" w:rsidRPr="00671983" w:rsidRDefault="00482B45" w:rsidP="009B4F2F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B45" w:rsidRPr="00671983" w:rsidRDefault="00482B45" w:rsidP="009B4F2F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B3EE5" w:rsidTr="001654CD">
        <w:trPr>
          <w:cantSplit/>
          <w:trHeight w:val="227"/>
        </w:trPr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EE5" w:rsidRDefault="008B3EE5" w:rsidP="009B4F2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E5" w:rsidRPr="00680E19" w:rsidRDefault="008B3EE5" w:rsidP="009B4F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EE5" w:rsidRDefault="008B3EE5" w:rsidP="009B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EE5" w:rsidRDefault="008B3EE5" w:rsidP="009B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EE5" w:rsidRDefault="008B3EE5" w:rsidP="009B4F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482B45" w:rsidRPr="00CA2872" w:rsidTr="00CC0AEA">
        <w:trPr>
          <w:cantSplit/>
          <w:trHeight w:val="288"/>
        </w:trPr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B45" w:rsidRDefault="00482B45" w:rsidP="009B4F2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B45" w:rsidRPr="00680E19" w:rsidRDefault="00482B45" w:rsidP="009B4F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EA" w:rsidRDefault="00482B45" w:rsidP="00CC0AEA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 w:rsidR="0056464F"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team: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</w:p>
          <w:p w:rsidR="00CC0AEA" w:rsidRPr="00CA2872" w:rsidRDefault="003E745D" w:rsidP="00E8315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16111A" w:rsidRDefault="0016111A" w:rsidP="00E45A11">
      <w:pPr>
        <w:tabs>
          <w:tab w:val="left" w:pos="956"/>
        </w:tabs>
      </w:pPr>
    </w:p>
    <w:p w:rsidR="00474FEC" w:rsidRDefault="00474FEC" w:rsidP="00E45A11">
      <w:pPr>
        <w:tabs>
          <w:tab w:val="left" w:pos="956"/>
        </w:tabs>
      </w:pPr>
    </w:p>
    <w:tbl>
      <w:tblPr>
        <w:tblpPr w:leftFromText="141" w:rightFromText="141" w:vertAnchor="text" w:horzAnchor="margin" w:tblpY="62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1"/>
        <w:gridCol w:w="3418"/>
        <w:gridCol w:w="3150"/>
        <w:gridCol w:w="2890"/>
        <w:gridCol w:w="2890"/>
      </w:tblGrid>
      <w:tr w:rsidR="00AE15CA" w:rsidRPr="00F93AFF" w:rsidTr="00AE15CA">
        <w:trPr>
          <w:cantSplit/>
          <w:trHeight w:val="340"/>
        </w:trPr>
        <w:tc>
          <w:tcPr>
            <w:tcW w:w="5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CA" w:rsidRPr="005E3BA3" w:rsidRDefault="00AE15CA" w:rsidP="00AE15CA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15CA" w:rsidRDefault="00AE15CA" w:rsidP="00AE15CA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AE15CA" w:rsidRPr="00F93AFF" w:rsidTr="00CC0AEA">
        <w:trPr>
          <w:cantSplit/>
          <w:trHeight w:val="1128"/>
        </w:trPr>
        <w:tc>
          <w:tcPr>
            <w:tcW w:w="2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CA" w:rsidRPr="00754FAE" w:rsidRDefault="00AE15CA" w:rsidP="00AE15CA">
            <w:pPr>
              <w:spacing w:before="60" w:after="120"/>
              <w:ind w:left="7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1.3</w:t>
            </w:r>
          </w:p>
          <w:p w:rsidR="00AE15CA" w:rsidRPr="00DF4BB3" w:rsidRDefault="00AE15CA" w:rsidP="00AE15CA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Individuelle     Beratung und    Förderung zur BSO</w:t>
            </w:r>
          </w:p>
        </w:tc>
        <w:tc>
          <w:tcPr>
            <w:tcW w:w="3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CA" w:rsidRPr="005E3BA3" w:rsidRDefault="00AE15CA" w:rsidP="00AE15CA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  <w:p w:rsidR="00AE15CA" w:rsidRPr="00680E19" w:rsidRDefault="007976B2" w:rsidP="00AE15CA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7976B2">
              <w:rPr>
                <w:rFonts w:ascii="Arial" w:hAnsi="Arial" w:cs="Arial"/>
                <w:sz w:val="20"/>
                <w:szCs w:val="20"/>
              </w:rPr>
              <w:t xml:space="preserve">Die Schülerinnen und Schüler </w:t>
            </w:r>
            <w:r w:rsidRPr="007976B2">
              <w:rPr>
                <w:rFonts w:ascii="Arial" w:hAnsi="Arial" w:cs="Arial"/>
                <w:sz w:val="20"/>
                <w:szCs w:val="20"/>
              </w:rPr>
              <w:br/>
              <w:t>werden im BSO-Prozess von Leh</w:t>
            </w:r>
            <w:r w:rsidRPr="007976B2">
              <w:rPr>
                <w:rFonts w:ascii="Arial" w:hAnsi="Arial" w:cs="Arial"/>
                <w:sz w:val="20"/>
                <w:szCs w:val="20"/>
              </w:rPr>
              <w:t>r</w:t>
            </w:r>
            <w:r w:rsidRPr="007976B2">
              <w:rPr>
                <w:rFonts w:ascii="Arial" w:hAnsi="Arial" w:cs="Arial"/>
                <w:sz w:val="20"/>
                <w:szCs w:val="20"/>
              </w:rPr>
              <w:t>kräften, Berufsberatung und ggf. sozialpädagogischen Fachkräften kontinuierlich und individuell beraten und gefördert.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0F0C" w:rsidRDefault="00AE15CA" w:rsidP="0013515A">
            <w:pPr>
              <w:tabs>
                <w:tab w:val="left" w:pos="1216"/>
              </w:tabs>
              <w:spacing w:before="120"/>
            </w:pPr>
            <w:r w:rsidRPr="004B6F92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="00052025" w:rsidRPr="004B6F92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="0013515A">
              <w:rPr>
                <w:rFonts w:ascii="Arial" w:hAnsi="Arial" w:cs="Arial"/>
                <w:color w:val="0000FF"/>
                <w:sz w:val="22"/>
                <w:szCs w:val="22"/>
              </w:rPr>
              <w:tab/>
            </w:r>
          </w:p>
          <w:p w:rsidR="00052025" w:rsidRPr="004B6F92" w:rsidRDefault="003E745D" w:rsidP="0013515A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  <w:p w:rsidR="00CC0AEA" w:rsidRPr="00F93AFF" w:rsidRDefault="00CC0AEA" w:rsidP="0016111A">
            <w:pPr>
              <w:spacing w:before="120"/>
              <w:rPr>
                <w:rFonts w:ascii="Arial" w:hAnsi="Arial" w:cs="Arial"/>
                <w:color w:val="0000FF"/>
              </w:rPr>
            </w:pPr>
          </w:p>
        </w:tc>
      </w:tr>
      <w:tr w:rsidR="00AE15CA" w:rsidRPr="00671983" w:rsidTr="00AE15CA">
        <w:trPr>
          <w:cantSplit/>
          <w:trHeight w:val="340"/>
        </w:trPr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5CA" w:rsidRDefault="00AE15CA" w:rsidP="00AE15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CA" w:rsidRPr="00680E19" w:rsidRDefault="00AE15CA" w:rsidP="00AE15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5CA" w:rsidRPr="00671983" w:rsidRDefault="00AE15CA" w:rsidP="00AE15CA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5CA" w:rsidRPr="00671983" w:rsidRDefault="00AE15CA" w:rsidP="00AE15CA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5CA" w:rsidRPr="00671983" w:rsidRDefault="00AE15CA" w:rsidP="00AE15CA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E15CA" w:rsidTr="00AE15CA">
        <w:trPr>
          <w:cantSplit/>
          <w:trHeight w:val="227"/>
        </w:trPr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5CA" w:rsidRDefault="00AE15CA" w:rsidP="00AE15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CA" w:rsidRPr="00680E19" w:rsidRDefault="00AE15CA" w:rsidP="00AE15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5CA" w:rsidRDefault="00AE15CA" w:rsidP="00AE1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5CA" w:rsidRDefault="00AE15CA" w:rsidP="00AE1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5CA" w:rsidRDefault="00AE15CA" w:rsidP="00AE1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AE15CA" w:rsidRPr="00CA2872" w:rsidTr="00AE15CA">
        <w:trPr>
          <w:cantSplit/>
          <w:trHeight w:val="288"/>
        </w:trPr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5CA" w:rsidRDefault="00AE15CA" w:rsidP="00AE15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CA" w:rsidRPr="00680E19" w:rsidRDefault="00AE15CA" w:rsidP="00AE15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0AEA" w:rsidRDefault="00AE15CA" w:rsidP="00EB672C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</w:p>
          <w:p w:rsidR="00CC0AEA" w:rsidRPr="00681107" w:rsidRDefault="003E745D" w:rsidP="00EB672C">
            <w:pPr>
              <w:spacing w:before="120"/>
              <w:contextualSpacing/>
              <w:rPr>
                <w:rFonts w:ascii="Arial" w:hAnsi="Arial" w:cs="Arial"/>
                <w:bCs/>
                <w:color w:val="008000"/>
                <w:szCs w:val="22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1F08A6" w:rsidRDefault="001F08A6" w:rsidP="00E45A11">
      <w:pPr>
        <w:tabs>
          <w:tab w:val="left" w:pos="956"/>
        </w:tabs>
      </w:pPr>
    </w:p>
    <w:p w:rsidR="00474FEC" w:rsidRDefault="00474FEC" w:rsidP="00E45A11">
      <w:pPr>
        <w:tabs>
          <w:tab w:val="left" w:pos="956"/>
        </w:tabs>
      </w:pPr>
    </w:p>
    <w:tbl>
      <w:tblPr>
        <w:tblpPr w:leftFromText="141" w:rightFromText="141" w:vertAnchor="text" w:horzAnchor="margin" w:tblpY="80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6"/>
        <w:gridCol w:w="3343"/>
        <w:gridCol w:w="2956"/>
        <w:gridCol w:w="2987"/>
        <w:gridCol w:w="2987"/>
      </w:tblGrid>
      <w:tr w:rsidR="001D014E" w:rsidRPr="00F93AFF" w:rsidTr="001654CD">
        <w:trPr>
          <w:cantSplit/>
          <w:trHeight w:val="340"/>
        </w:trPr>
        <w:tc>
          <w:tcPr>
            <w:tcW w:w="5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5E3BA3" w:rsidRDefault="001D014E" w:rsidP="001D014E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14E" w:rsidRDefault="001D014E" w:rsidP="001D014E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1D014E" w:rsidRPr="00F93AFF" w:rsidTr="00CC0AEA">
        <w:trPr>
          <w:cantSplit/>
          <w:trHeight w:val="1128"/>
        </w:trPr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754FAE" w:rsidRDefault="001D014E" w:rsidP="001D014E">
            <w:pPr>
              <w:spacing w:before="60" w:after="120"/>
              <w:ind w:left="74"/>
              <w:rPr>
                <w:rFonts w:ascii="Arial" w:hAnsi="Arial" w:cs="Arial"/>
                <w:bCs/>
              </w:rPr>
            </w:pPr>
            <w:r w:rsidRPr="005E3BA3">
              <w:rPr>
                <w:rFonts w:ascii="Arial" w:hAnsi="Arial" w:cs="Arial"/>
                <w:b/>
                <w:bCs/>
              </w:rPr>
              <w:t>1.</w:t>
            </w:r>
            <w:r>
              <w:rPr>
                <w:rFonts w:ascii="Arial" w:hAnsi="Arial" w:cs="Arial"/>
                <w:b/>
                <w:bCs/>
              </w:rPr>
              <w:t>4</w:t>
            </w:r>
          </w:p>
          <w:p w:rsidR="001D014E" w:rsidRPr="00DF4BB3" w:rsidRDefault="001D014E" w:rsidP="001D014E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E3BA3">
              <w:rPr>
                <w:rFonts w:ascii="Arial" w:hAnsi="Arial" w:cs="Arial"/>
                <w:b/>
                <w:bCs/>
              </w:rPr>
              <w:t xml:space="preserve">Maßnahmen zur </w:t>
            </w:r>
            <w:r>
              <w:rPr>
                <w:rFonts w:ascii="Arial" w:hAnsi="Arial" w:cs="Arial"/>
                <w:b/>
                <w:bCs/>
              </w:rPr>
              <w:t>überfachlichen Kompetenz-vermittlung und Förderung der Ausbildungsreife, die im BSO-Curriculum d</w:t>
            </w:r>
            <w:r>
              <w:rPr>
                <w:rFonts w:ascii="Arial" w:hAnsi="Arial" w:cs="Arial"/>
                <w:b/>
                <w:bCs/>
              </w:rPr>
              <w:t>o</w:t>
            </w:r>
            <w:r>
              <w:rPr>
                <w:rFonts w:ascii="Arial" w:hAnsi="Arial" w:cs="Arial"/>
                <w:b/>
                <w:bCs/>
              </w:rPr>
              <w:t>kumentiert sind</w:t>
            </w:r>
          </w:p>
        </w:tc>
        <w:tc>
          <w:tcPr>
            <w:tcW w:w="3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5E3BA3" w:rsidRDefault="001D014E" w:rsidP="001D014E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  <w:p w:rsidR="009E4763" w:rsidRDefault="00EB6228" w:rsidP="003C616B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Es erfolgt eine systematische    Förderung überfachlicher Komp</w:t>
            </w:r>
            <w:r w:rsidRPr="00EB6228">
              <w:rPr>
                <w:rFonts w:ascii="Arial" w:hAnsi="Arial" w:cs="Arial"/>
                <w:sz w:val="20"/>
                <w:szCs w:val="20"/>
              </w:rPr>
              <w:t>e</w:t>
            </w:r>
            <w:r w:rsidRPr="00EB6228">
              <w:rPr>
                <w:rFonts w:ascii="Arial" w:hAnsi="Arial" w:cs="Arial"/>
                <w:sz w:val="20"/>
                <w:szCs w:val="20"/>
              </w:rPr>
              <w:t>tenzen, d.h. der  Sozial-, Lern-,     Methoden- und Medienkompetenz sowie der ökonomischen</w:t>
            </w:r>
          </w:p>
          <w:p w:rsidR="00EB6228" w:rsidRPr="00EB6228" w:rsidRDefault="00EB6228" w:rsidP="003C616B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 xml:space="preserve">Kompetenz. </w:t>
            </w:r>
          </w:p>
          <w:p w:rsidR="001D014E" w:rsidRPr="00680E19" w:rsidRDefault="00EB6228" w:rsidP="003C616B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Entsprechende Maßnahmen sind im BSO-Curriculum dokumentiert.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0F0C" w:rsidRDefault="001D014E" w:rsidP="00E90F0C">
            <w:pPr>
              <w:spacing w:before="120"/>
            </w:pPr>
            <w:r w:rsidRPr="009E138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9E1383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</w:p>
          <w:p w:rsidR="00C16958" w:rsidRPr="009E1383" w:rsidRDefault="003E745D" w:rsidP="0013515A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  <w:p w:rsidR="001D014E" w:rsidRPr="00F93AFF" w:rsidRDefault="001D014E" w:rsidP="009E1383">
            <w:pPr>
              <w:spacing w:before="120"/>
              <w:rPr>
                <w:rFonts w:ascii="Arial" w:hAnsi="Arial" w:cs="Arial"/>
                <w:color w:val="0000FF"/>
              </w:rPr>
            </w:pPr>
          </w:p>
        </w:tc>
      </w:tr>
      <w:tr w:rsidR="001D014E" w:rsidRPr="00671983" w:rsidTr="001654CD">
        <w:trPr>
          <w:cantSplit/>
          <w:trHeight w:val="340"/>
        </w:trPr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14E" w:rsidRDefault="001D014E" w:rsidP="001D01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80E19" w:rsidRDefault="001D014E" w:rsidP="001D01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Pr="00671983" w:rsidRDefault="001D014E" w:rsidP="001D014E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Pr="00671983" w:rsidRDefault="001D014E" w:rsidP="001D014E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Pr="00671983" w:rsidRDefault="001D014E" w:rsidP="001D014E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1D014E" w:rsidTr="001654CD">
        <w:trPr>
          <w:cantSplit/>
          <w:trHeight w:val="227"/>
        </w:trPr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14E" w:rsidRDefault="001D014E" w:rsidP="001D01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80E19" w:rsidRDefault="001D014E" w:rsidP="001D01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Default="001D014E" w:rsidP="001D01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Default="001D014E" w:rsidP="001D01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Default="001D014E" w:rsidP="001D01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1D014E" w:rsidRPr="00CA2872" w:rsidTr="00CC0AEA">
        <w:trPr>
          <w:cantSplit/>
          <w:trHeight w:val="288"/>
        </w:trPr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14E" w:rsidRDefault="001D014E" w:rsidP="001D01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80E19" w:rsidRDefault="001D014E" w:rsidP="001D01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EA" w:rsidRDefault="001D014E" w:rsidP="00CC0AEA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</w:p>
          <w:p w:rsidR="001D014E" w:rsidRPr="00681107" w:rsidRDefault="003E745D" w:rsidP="0068110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5D33FB" w:rsidRDefault="005D33FB" w:rsidP="00E45A11">
      <w:pPr>
        <w:tabs>
          <w:tab w:val="left" w:pos="956"/>
        </w:tabs>
      </w:pPr>
    </w:p>
    <w:p w:rsidR="00474FEC" w:rsidRDefault="00474FEC">
      <w:pPr>
        <w:spacing w:after="200" w:line="276" w:lineRule="auto"/>
      </w:pPr>
      <w:r>
        <w:br w:type="page"/>
      </w:r>
    </w:p>
    <w:tbl>
      <w:tblPr>
        <w:tblpPr w:leftFromText="141" w:rightFromText="141" w:vertAnchor="text" w:horzAnchor="margin" w:tblpY="53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6"/>
        <w:gridCol w:w="3312"/>
        <w:gridCol w:w="2987"/>
        <w:gridCol w:w="2987"/>
        <w:gridCol w:w="2987"/>
      </w:tblGrid>
      <w:tr w:rsidR="001D014E" w:rsidRPr="00F93AFF" w:rsidTr="00FE73FA">
        <w:trPr>
          <w:cantSplit/>
          <w:trHeight w:val="340"/>
        </w:trPr>
        <w:tc>
          <w:tcPr>
            <w:tcW w:w="5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5E3BA3" w:rsidRDefault="001D014E" w:rsidP="001D014E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14E" w:rsidRDefault="001D014E" w:rsidP="00E90F0C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1D014E" w:rsidRPr="00F93AFF" w:rsidTr="00FE73FA">
        <w:trPr>
          <w:cantSplit/>
          <w:trHeight w:val="1128"/>
        </w:trPr>
        <w:tc>
          <w:tcPr>
            <w:tcW w:w="2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95D6B" w:rsidRDefault="001D014E" w:rsidP="001D014E">
            <w:pPr>
              <w:spacing w:before="60" w:after="120"/>
              <w:ind w:left="74"/>
              <w:rPr>
                <w:rFonts w:ascii="Arial" w:hAnsi="Arial" w:cs="Arial"/>
                <w:bCs/>
              </w:rPr>
            </w:pPr>
            <w:r w:rsidRPr="005E3BA3">
              <w:rPr>
                <w:rFonts w:ascii="Arial" w:hAnsi="Arial" w:cs="Arial"/>
                <w:b/>
                <w:bCs/>
              </w:rPr>
              <w:t>1.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  <w:p w:rsidR="001D014E" w:rsidRPr="00DF4BB3" w:rsidRDefault="001D014E" w:rsidP="001D014E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Praktika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Default="001D014E" w:rsidP="001D014E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  <w:p w:rsidR="001D014E" w:rsidRPr="00680E19" w:rsidRDefault="00EB6228" w:rsidP="003722A4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Die Vorgaben zu Art und Umfang sowie Vor- und Nachbereitung der Betriebspraktika werden im BSO-Curriculum</w:t>
            </w:r>
            <w:r w:rsidR="003722A4" w:rsidRPr="003722A4"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customMarkFollows="1" w:id="3"/>
              <w:sym w:font="Symbol" w:char="F02A"/>
            </w:r>
            <w:r w:rsidRPr="00EB6228">
              <w:rPr>
                <w:rFonts w:ascii="Arial" w:hAnsi="Arial" w:cs="Arial"/>
                <w:sz w:val="20"/>
                <w:szCs w:val="20"/>
              </w:rPr>
              <w:t xml:space="preserve"> dokumentiert.</w:t>
            </w:r>
            <w:r w:rsidR="00FE73FA">
              <w:rPr>
                <w:rFonts w:ascii="Arial" w:hAnsi="Arial" w:cs="Arial"/>
                <w:sz w:val="20"/>
                <w:szCs w:val="20"/>
              </w:rPr>
              <w:br/>
            </w:r>
            <w:r w:rsidR="00A74D7C">
              <w:rPr>
                <w:rFonts w:ascii="Arial" w:hAnsi="Arial" w:cs="Arial"/>
                <w:sz w:val="20"/>
                <w:szCs w:val="20"/>
              </w:rPr>
              <w:t>Bei der Wahl des Praktikums we</w:t>
            </w:r>
            <w:r w:rsidR="00A74D7C">
              <w:rPr>
                <w:rFonts w:ascii="Arial" w:hAnsi="Arial" w:cs="Arial"/>
                <w:sz w:val="20"/>
                <w:szCs w:val="20"/>
              </w:rPr>
              <w:t>r</w:t>
            </w:r>
            <w:r w:rsidR="00A74D7C">
              <w:rPr>
                <w:rFonts w:ascii="Arial" w:hAnsi="Arial" w:cs="Arial"/>
                <w:sz w:val="20"/>
                <w:szCs w:val="20"/>
              </w:rPr>
              <w:t>den die Jugendlichen von der Schule individuell beraten.</w:t>
            </w:r>
            <w:r w:rsidR="00FE73FA">
              <w:rPr>
                <w:rFonts w:ascii="Arial" w:hAnsi="Arial" w:cs="Arial"/>
                <w:sz w:val="20"/>
                <w:szCs w:val="20"/>
              </w:rPr>
              <w:br/>
            </w:r>
            <w:r w:rsidRPr="00EB6228">
              <w:rPr>
                <w:rFonts w:ascii="Arial" w:hAnsi="Arial" w:cs="Arial"/>
                <w:sz w:val="20"/>
                <w:szCs w:val="20"/>
              </w:rPr>
              <w:t>Verbindliche Kriterien zur Durc</w:t>
            </w:r>
            <w:r w:rsidRPr="00EB6228">
              <w:rPr>
                <w:rFonts w:ascii="Arial" w:hAnsi="Arial" w:cs="Arial"/>
                <w:sz w:val="20"/>
                <w:szCs w:val="20"/>
              </w:rPr>
              <w:t>h</w:t>
            </w:r>
            <w:r w:rsidRPr="00EB6228">
              <w:rPr>
                <w:rFonts w:ascii="Arial" w:hAnsi="Arial" w:cs="Arial"/>
                <w:sz w:val="20"/>
                <w:szCs w:val="20"/>
              </w:rPr>
              <w:t xml:space="preserve">führung und Betreuung </w:t>
            </w:r>
            <w:r w:rsidR="00A74D7C">
              <w:rPr>
                <w:rFonts w:ascii="Arial" w:hAnsi="Arial" w:cs="Arial"/>
                <w:sz w:val="20"/>
                <w:szCs w:val="20"/>
              </w:rPr>
              <w:t>des Prakt</w:t>
            </w:r>
            <w:r w:rsidR="00A74D7C">
              <w:rPr>
                <w:rFonts w:ascii="Arial" w:hAnsi="Arial" w:cs="Arial"/>
                <w:sz w:val="20"/>
                <w:szCs w:val="20"/>
              </w:rPr>
              <w:t>i</w:t>
            </w:r>
            <w:r w:rsidR="00A74D7C">
              <w:rPr>
                <w:rFonts w:ascii="Arial" w:hAnsi="Arial" w:cs="Arial"/>
                <w:sz w:val="20"/>
                <w:szCs w:val="20"/>
              </w:rPr>
              <w:t xml:space="preserve">kums </w:t>
            </w:r>
            <w:r w:rsidRPr="00EB6228">
              <w:rPr>
                <w:rFonts w:ascii="Arial" w:hAnsi="Arial" w:cs="Arial"/>
                <w:sz w:val="20"/>
                <w:szCs w:val="20"/>
              </w:rPr>
              <w:t>sowie zur Bewertung der Praktikumsberichte sind festgeha</w:t>
            </w:r>
            <w:r w:rsidRPr="00EB6228">
              <w:rPr>
                <w:rFonts w:ascii="Arial" w:hAnsi="Arial" w:cs="Arial"/>
                <w:sz w:val="20"/>
                <w:szCs w:val="20"/>
              </w:rPr>
              <w:t>l</w:t>
            </w:r>
            <w:r w:rsidRPr="00EB6228">
              <w:rPr>
                <w:rFonts w:ascii="Arial" w:hAnsi="Arial" w:cs="Arial"/>
                <w:sz w:val="20"/>
                <w:szCs w:val="20"/>
              </w:rPr>
              <w:t>ten. Ein Formblatt zur Praktikum</w:t>
            </w:r>
            <w:r w:rsidRPr="00EB6228">
              <w:rPr>
                <w:rFonts w:ascii="Arial" w:hAnsi="Arial" w:cs="Arial"/>
                <w:sz w:val="20"/>
                <w:szCs w:val="20"/>
              </w:rPr>
              <w:t>s</w:t>
            </w:r>
            <w:r w:rsidRPr="00EB6228">
              <w:rPr>
                <w:rFonts w:ascii="Arial" w:hAnsi="Arial" w:cs="Arial"/>
                <w:sz w:val="20"/>
                <w:szCs w:val="20"/>
              </w:rPr>
              <w:t>beurteilung durch die Betriebe liegt vor.</w:t>
            </w: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AEA" w:rsidRPr="009E1383" w:rsidRDefault="001D014E" w:rsidP="009E1383">
            <w:pPr>
              <w:spacing w:before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9E138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9E1383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</w:p>
          <w:p w:rsidR="00C16958" w:rsidRPr="009E1383" w:rsidRDefault="003E745D" w:rsidP="0013515A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  <w:p w:rsidR="003E0082" w:rsidRPr="00F93AFF" w:rsidRDefault="003E0082" w:rsidP="009E1383">
            <w:pPr>
              <w:spacing w:before="120"/>
              <w:rPr>
                <w:rFonts w:ascii="Arial" w:hAnsi="Arial" w:cs="Arial"/>
                <w:color w:val="0000FF"/>
              </w:rPr>
            </w:pPr>
          </w:p>
        </w:tc>
      </w:tr>
      <w:tr w:rsidR="001D014E" w:rsidRPr="00671983" w:rsidTr="001D014E">
        <w:trPr>
          <w:cantSplit/>
          <w:trHeight w:val="340"/>
        </w:trPr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14E" w:rsidRDefault="001D014E" w:rsidP="001D01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80E19" w:rsidRDefault="001D014E" w:rsidP="001D01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Pr="00671983" w:rsidRDefault="001D014E" w:rsidP="001D014E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Pr="00671983" w:rsidRDefault="001D014E" w:rsidP="001D014E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Pr="00671983" w:rsidRDefault="001D014E" w:rsidP="001D014E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1D014E" w:rsidTr="001D014E">
        <w:trPr>
          <w:cantSplit/>
          <w:trHeight w:val="227"/>
        </w:trPr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14E" w:rsidRDefault="001D014E" w:rsidP="001D01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80E19" w:rsidRDefault="001D014E" w:rsidP="001D01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Default="001D014E" w:rsidP="001D01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Default="001D014E" w:rsidP="001D01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Default="001D014E" w:rsidP="001D01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1D014E" w:rsidRPr="00CA2872" w:rsidTr="00662CF2">
        <w:trPr>
          <w:cantSplit/>
          <w:trHeight w:val="288"/>
        </w:trPr>
        <w:tc>
          <w:tcPr>
            <w:tcW w:w="2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14E" w:rsidRDefault="001D014E" w:rsidP="001D01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80E19" w:rsidRDefault="001D014E" w:rsidP="001D01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EA" w:rsidRDefault="001D014E" w:rsidP="00886BD8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</w:p>
          <w:p w:rsidR="00CC0AEA" w:rsidRPr="005D33FB" w:rsidRDefault="003E745D" w:rsidP="00886BD8">
            <w:pPr>
              <w:spacing w:before="120"/>
              <w:contextualSpacing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1D014E" w:rsidRDefault="001D014E" w:rsidP="00A171F0">
      <w:pPr>
        <w:tabs>
          <w:tab w:val="left" w:pos="956"/>
        </w:tabs>
      </w:pPr>
    </w:p>
    <w:p w:rsidR="00474FEC" w:rsidRPr="00E45A11" w:rsidRDefault="00474FEC" w:rsidP="00A171F0">
      <w:pPr>
        <w:tabs>
          <w:tab w:val="left" w:pos="956"/>
        </w:tabs>
      </w:pPr>
    </w:p>
    <w:tbl>
      <w:tblPr>
        <w:tblpPr w:leftFromText="141" w:rightFromText="141" w:vertAnchor="text" w:horzAnchor="margin" w:tblpY="48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334"/>
        <w:gridCol w:w="2926"/>
        <w:gridCol w:w="3002"/>
        <w:gridCol w:w="3002"/>
      </w:tblGrid>
      <w:tr w:rsidR="002F4CD1" w:rsidRPr="00F93AFF" w:rsidTr="001654CD">
        <w:trPr>
          <w:cantSplit/>
          <w:trHeight w:val="340"/>
        </w:trPr>
        <w:tc>
          <w:tcPr>
            <w:tcW w:w="5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D1" w:rsidRPr="005E3BA3" w:rsidRDefault="002F4CD1" w:rsidP="00E45A11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CD1" w:rsidRDefault="002F4CD1" w:rsidP="00FD7706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747C34" w:rsidRPr="00F93AFF" w:rsidTr="00CC0AEA">
        <w:trPr>
          <w:cantSplit/>
          <w:trHeight w:val="1128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34" w:rsidRPr="005E3BA3" w:rsidRDefault="00747C34" w:rsidP="00DB700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1.6</w:t>
            </w:r>
          </w:p>
          <w:p w:rsidR="00747C34" w:rsidRPr="00DF4BB3" w:rsidRDefault="00747C34" w:rsidP="00DB700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Andere Formen praktischer </w:t>
            </w:r>
            <w:r w:rsidR="00921FB9">
              <w:rPr>
                <w:rFonts w:ascii="Arial" w:hAnsi="Arial" w:cs="Arial"/>
                <w:b/>
                <w:bCs/>
              </w:rPr>
              <w:t xml:space="preserve">      </w:t>
            </w:r>
            <w:r>
              <w:rPr>
                <w:rFonts w:ascii="Arial" w:hAnsi="Arial" w:cs="Arial"/>
                <w:b/>
                <w:bCs/>
              </w:rPr>
              <w:t>Erfahrungs- und Lernräume</w:t>
            </w:r>
          </w:p>
        </w:tc>
        <w:tc>
          <w:tcPr>
            <w:tcW w:w="3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34" w:rsidRPr="005E3BA3" w:rsidRDefault="00747C34" w:rsidP="00DB700C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</w:p>
          <w:p w:rsidR="00747C34" w:rsidRPr="00680E19" w:rsidRDefault="00EB6228" w:rsidP="003722A4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Es werden Betriebs- und Berufs-felderkundungen mit unterschied</w:t>
            </w:r>
            <w:r w:rsidR="00971545">
              <w:rPr>
                <w:rFonts w:ascii="Arial" w:hAnsi="Arial" w:cs="Arial"/>
                <w:sz w:val="20"/>
                <w:szCs w:val="20"/>
              </w:rPr>
              <w:t>-</w:t>
            </w:r>
            <w:r w:rsidRPr="00EB6228">
              <w:rPr>
                <w:rFonts w:ascii="Arial" w:hAnsi="Arial" w:cs="Arial"/>
                <w:sz w:val="20"/>
                <w:szCs w:val="20"/>
              </w:rPr>
              <w:t>lichen Schwerpunkten sowie han</w:t>
            </w:r>
            <w:r w:rsidRPr="00EB6228">
              <w:rPr>
                <w:rFonts w:ascii="Arial" w:hAnsi="Arial" w:cs="Arial"/>
                <w:sz w:val="20"/>
                <w:szCs w:val="20"/>
              </w:rPr>
              <w:t>d</w:t>
            </w:r>
            <w:r w:rsidRPr="00EB6228">
              <w:rPr>
                <w:rFonts w:ascii="Arial" w:hAnsi="Arial" w:cs="Arial"/>
                <w:sz w:val="20"/>
                <w:szCs w:val="20"/>
              </w:rPr>
              <w:t>lungsorientierte, fächerübergreife</w:t>
            </w:r>
            <w:r w:rsidRPr="00EB6228">
              <w:rPr>
                <w:rFonts w:ascii="Arial" w:hAnsi="Arial" w:cs="Arial"/>
                <w:sz w:val="20"/>
                <w:szCs w:val="20"/>
              </w:rPr>
              <w:t>n</w:t>
            </w:r>
            <w:r w:rsidRPr="00EB6228">
              <w:rPr>
                <w:rFonts w:ascii="Arial" w:hAnsi="Arial" w:cs="Arial"/>
                <w:sz w:val="20"/>
                <w:szCs w:val="20"/>
              </w:rPr>
              <w:t>de Projekte zur BSO durchgeführt und im Berufswahlpass</w:t>
            </w:r>
            <w:r w:rsidR="003722A4" w:rsidRPr="00662CF2"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customMarkFollows="1" w:id="4"/>
              <w:sym w:font="Symbol" w:char="F02A"/>
            </w:r>
            <w:r w:rsidRPr="00EB6228">
              <w:rPr>
                <w:rFonts w:ascii="Arial" w:hAnsi="Arial" w:cs="Arial"/>
                <w:sz w:val="20"/>
                <w:szCs w:val="20"/>
              </w:rPr>
              <w:t xml:space="preserve"> dokume</w:t>
            </w:r>
            <w:r w:rsidRPr="00EB6228">
              <w:rPr>
                <w:rFonts w:ascii="Arial" w:hAnsi="Arial" w:cs="Arial"/>
                <w:sz w:val="20"/>
                <w:szCs w:val="20"/>
              </w:rPr>
              <w:t>n</w:t>
            </w:r>
            <w:r w:rsidRPr="00EB6228">
              <w:rPr>
                <w:rFonts w:ascii="Arial" w:hAnsi="Arial" w:cs="Arial"/>
                <w:sz w:val="20"/>
                <w:szCs w:val="20"/>
              </w:rPr>
              <w:t>tiert.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0F0C" w:rsidRDefault="00747C34" w:rsidP="00E90F0C">
            <w:pPr>
              <w:spacing w:before="120"/>
            </w:pPr>
            <w:r w:rsidRPr="009E138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9E1383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</w:p>
          <w:p w:rsidR="009248DF" w:rsidRPr="009E1383" w:rsidRDefault="003E745D" w:rsidP="0013515A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  <w:p w:rsidR="0048346E" w:rsidRPr="009248DF" w:rsidRDefault="0048346E" w:rsidP="0048346E">
            <w:pPr>
              <w:spacing w:before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</w:p>
        </w:tc>
      </w:tr>
      <w:tr w:rsidR="00DB700C" w:rsidRPr="00671983" w:rsidTr="001654CD">
        <w:trPr>
          <w:cantSplit/>
          <w:trHeight w:val="340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00C" w:rsidRDefault="00DB700C" w:rsidP="00DB700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C" w:rsidRPr="00680E19" w:rsidRDefault="00DB700C" w:rsidP="00DB700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700C" w:rsidRPr="00671983" w:rsidRDefault="00DB700C" w:rsidP="00DB700C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700C" w:rsidRPr="00671983" w:rsidRDefault="00DB700C" w:rsidP="00DB700C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700C" w:rsidRPr="00671983" w:rsidRDefault="00DB700C" w:rsidP="00DB700C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B3EE5" w:rsidTr="001654CD">
        <w:trPr>
          <w:cantSplit/>
          <w:trHeight w:val="227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EE5" w:rsidRDefault="008B3EE5" w:rsidP="008B3EE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E5" w:rsidRPr="00680E19" w:rsidRDefault="008B3EE5" w:rsidP="008B3EE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EE5" w:rsidRDefault="008B3EE5" w:rsidP="008B3E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EE5" w:rsidRDefault="008B3EE5" w:rsidP="008B3E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EE5" w:rsidRDefault="008B3EE5" w:rsidP="008B3E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071AD2" w:rsidRPr="00CA2872" w:rsidTr="001654CD">
        <w:trPr>
          <w:cantSplit/>
          <w:trHeight w:val="288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D2" w:rsidRDefault="00071AD2" w:rsidP="008B3EE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D2" w:rsidRPr="00680E19" w:rsidRDefault="00071AD2" w:rsidP="00071A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031F" w:rsidRDefault="0056464F" w:rsidP="003378F1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="00071AD2"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:</w:t>
            </w:r>
            <w:r w:rsidR="00696154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</w:p>
          <w:p w:rsidR="00CC0AEA" w:rsidRPr="005D33FB" w:rsidRDefault="003E745D" w:rsidP="0013515A">
            <w:pPr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E45A11" w:rsidRDefault="00E45A11" w:rsidP="00E45A11"/>
    <w:p w:rsidR="003A54E7" w:rsidRDefault="003A54E7">
      <w:pPr>
        <w:spacing w:after="200" w:line="276" w:lineRule="auto"/>
      </w:pPr>
      <w:r>
        <w:br w:type="page"/>
      </w:r>
    </w:p>
    <w:p w:rsidR="00E966C5" w:rsidRPr="00E966C5" w:rsidRDefault="00E966C5" w:rsidP="00E966C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57"/>
        <w:rPr>
          <w:rFonts w:ascii="Arial" w:hAnsi="Arial" w:cs="Arial"/>
        </w:rPr>
      </w:pPr>
      <w:r w:rsidRPr="00E966C5">
        <w:rPr>
          <w:rFonts w:ascii="Arial" w:hAnsi="Arial" w:cs="Arial"/>
          <w:b/>
          <w:bCs/>
          <w:sz w:val="28"/>
          <w:szCs w:val="28"/>
        </w:rPr>
        <w:lastRenderedPageBreak/>
        <w:t>Themenbereich 2: Berufs- und Studienorientierung im schulischen Gesamtkonzept</w:t>
      </w:r>
    </w:p>
    <w:p w:rsidR="00E966C5" w:rsidRPr="005412B4" w:rsidRDefault="00E966C5" w:rsidP="00E966C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57"/>
        <w:rPr>
          <w:rFonts w:ascii="Arial" w:hAnsi="Arial" w:cs="Arial"/>
          <w:sz w:val="20"/>
        </w:rPr>
      </w:pPr>
    </w:p>
    <w:p w:rsidR="00E966C5" w:rsidRPr="002D4BB6" w:rsidRDefault="00E966C5" w:rsidP="00E966C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57"/>
        <w:rPr>
          <w:rFonts w:ascii="Arial" w:hAnsi="Arial" w:cs="Arial"/>
        </w:rPr>
      </w:pPr>
      <w:r w:rsidRPr="002D4BB6">
        <w:rPr>
          <w:rFonts w:ascii="Arial" w:hAnsi="Arial" w:cs="Arial"/>
        </w:rPr>
        <w:t>Erfolgreiche Berufsorientierung muss in der Schule strukturell verankert und organisiert sein. In diesem Themenbereich finden sich de</w:t>
      </w:r>
      <w:r w:rsidRPr="002D4BB6">
        <w:rPr>
          <w:rFonts w:ascii="Arial" w:hAnsi="Arial" w:cs="Arial"/>
        </w:rPr>
        <w:t>m</w:t>
      </w:r>
      <w:r w:rsidRPr="002D4BB6">
        <w:rPr>
          <w:rFonts w:ascii="Arial" w:hAnsi="Arial" w:cs="Arial"/>
        </w:rPr>
        <w:t>entsprechend Kriterien, die sich auf die innerschulische Organisation und deren Rahmenbedingungen beziehen.</w:t>
      </w:r>
    </w:p>
    <w:tbl>
      <w:tblPr>
        <w:tblpPr w:leftFromText="141" w:rightFromText="141" w:vertAnchor="text" w:horzAnchor="margin" w:tblpY="178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258"/>
        <w:gridCol w:w="3002"/>
        <w:gridCol w:w="3002"/>
        <w:gridCol w:w="3002"/>
      </w:tblGrid>
      <w:tr w:rsidR="001D014E" w:rsidRPr="00F93AFF" w:rsidTr="001D014E">
        <w:trPr>
          <w:cantSplit/>
          <w:trHeight w:val="340"/>
        </w:trPr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Default="001D014E" w:rsidP="001D014E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14E" w:rsidRDefault="001D014E" w:rsidP="001D014E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1D014E" w:rsidRPr="00F93AFF" w:rsidTr="001D014E">
        <w:trPr>
          <w:cantSplit/>
          <w:trHeight w:val="1128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95D6B" w:rsidRDefault="001D014E" w:rsidP="001D014E">
            <w:pPr>
              <w:spacing w:before="60" w:after="120"/>
              <w:ind w:left="7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2.1</w:t>
            </w:r>
          </w:p>
          <w:p w:rsidR="001D014E" w:rsidRPr="00DF4BB3" w:rsidRDefault="001D014E" w:rsidP="00EC0905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Dokumentation und </w:t>
            </w:r>
            <w:r w:rsidR="00EC0905"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t xml:space="preserve">Verankerung im </w:t>
            </w:r>
            <w:r w:rsidR="00EC0905">
              <w:rPr>
                <w:rFonts w:ascii="Arial" w:hAnsi="Arial" w:cs="Arial"/>
                <w:b/>
                <w:bCs/>
              </w:rPr>
              <w:t>Schulprogramm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Default="001D014E" w:rsidP="001D014E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  <w:p w:rsidR="00EB6228" w:rsidRPr="00EB6228" w:rsidRDefault="00EB6228" w:rsidP="003C616B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Die aktuelle Version des BSO-Curriculums</w:t>
            </w:r>
            <w:r w:rsidR="003722A4" w:rsidRPr="003722A4"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customMarkFollows="1" w:id="5"/>
              <w:sym w:font="Symbol" w:char="F02A"/>
            </w:r>
            <w:r w:rsidR="003722A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B6228">
              <w:rPr>
                <w:rFonts w:ascii="Arial" w:hAnsi="Arial" w:cs="Arial"/>
                <w:sz w:val="20"/>
                <w:szCs w:val="20"/>
              </w:rPr>
              <w:t>ist im Schulpr</w:t>
            </w:r>
            <w:r w:rsidRPr="00EB6228">
              <w:rPr>
                <w:rFonts w:ascii="Arial" w:hAnsi="Arial" w:cs="Arial"/>
                <w:sz w:val="20"/>
                <w:szCs w:val="20"/>
              </w:rPr>
              <w:t>o</w:t>
            </w:r>
            <w:r w:rsidRPr="00EB6228">
              <w:rPr>
                <w:rFonts w:ascii="Arial" w:hAnsi="Arial" w:cs="Arial"/>
                <w:sz w:val="20"/>
                <w:szCs w:val="20"/>
              </w:rPr>
              <w:t xml:space="preserve">gramm verankert. </w:t>
            </w:r>
          </w:p>
          <w:p w:rsidR="001D014E" w:rsidRPr="00680E19" w:rsidRDefault="00EB6228" w:rsidP="007C0E33">
            <w:pPr>
              <w:spacing w:after="120"/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Im fächerübergreifenden BSO-Curriculum sind alle Maßnahmen genau beschrieben, auch die schulinternen und außerschul</w:t>
            </w:r>
            <w:r w:rsidRPr="00EB6228">
              <w:rPr>
                <w:rFonts w:ascii="Arial" w:hAnsi="Arial" w:cs="Arial"/>
                <w:sz w:val="20"/>
                <w:szCs w:val="20"/>
              </w:rPr>
              <w:t>i</w:t>
            </w:r>
            <w:r w:rsidRPr="00EB6228">
              <w:rPr>
                <w:rFonts w:ascii="Arial" w:hAnsi="Arial" w:cs="Arial"/>
                <w:sz w:val="20"/>
                <w:szCs w:val="20"/>
              </w:rPr>
              <w:t>schen Veranstaltungen.</w:t>
            </w: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72C" w:rsidRDefault="001D014E" w:rsidP="009E1383">
            <w:pPr>
              <w:spacing w:before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9E138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="00696154" w:rsidRPr="009E1383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</w:p>
          <w:p w:rsidR="00E90F0C" w:rsidRPr="009E1383" w:rsidRDefault="003E745D" w:rsidP="0013515A">
            <w:pPr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  <w:p w:rsidR="00E90F0C" w:rsidRPr="00EB672C" w:rsidRDefault="00E90F0C" w:rsidP="003E745D">
            <w:pPr>
              <w:spacing w:before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E90F0C">
              <w:rPr>
                <w:rFonts w:ascii="Arial" w:hAnsi="Arial" w:cs="Arial"/>
                <w:color w:val="0000FF"/>
                <w:sz w:val="22"/>
                <w:szCs w:val="22"/>
              </w:rPr>
              <w:t>(</w:t>
            </w:r>
            <w:r w:rsidR="005050E9" w:rsidRPr="00E90F0C">
              <w:rPr>
                <w:rFonts w:ascii="Arial" w:hAnsi="Arial" w:cs="Arial"/>
                <w:color w:val="0000FF"/>
                <w:sz w:val="22"/>
                <w:szCs w:val="22"/>
              </w:rPr>
              <w:t>Datum des l</w:t>
            </w:r>
            <w:r w:rsidR="009248DF" w:rsidRPr="00E90F0C">
              <w:rPr>
                <w:rFonts w:ascii="Arial" w:hAnsi="Arial" w:cs="Arial"/>
                <w:color w:val="0000FF"/>
                <w:sz w:val="22"/>
                <w:szCs w:val="22"/>
              </w:rPr>
              <w:t>etzte</w:t>
            </w:r>
            <w:r w:rsidR="005050E9" w:rsidRPr="00E90F0C">
              <w:rPr>
                <w:rFonts w:ascii="Arial" w:hAnsi="Arial" w:cs="Arial"/>
                <w:color w:val="0000FF"/>
                <w:sz w:val="22"/>
                <w:szCs w:val="22"/>
              </w:rPr>
              <w:t>n</w:t>
            </w:r>
            <w:r w:rsidR="003E0082" w:rsidRPr="00E90F0C">
              <w:rPr>
                <w:rFonts w:ascii="Arial" w:hAnsi="Arial" w:cs="Arial"/>
                <w:color w:val="0000FF"/>
                <w:sz w:val="22"/>
                <w:szCs w:val="22"/>
              </w:rPr>
              <w:t xml:space="preserve"> Schulkonferenzbeschluss</w:t>
            </w:r>
            <w:r w:rsidR="005050E9" w:rsidRPr="00E90F0C">
              <w:rPr>
                <w:rFonts w:ascii="Arial" w:hAnsi="Arial" w:cs="Arial"/>
                <w:color w:val="0000FF"/>
                <w:sz w:val="22"/>
                <w:szCs w:val="22"/>
              </w:rPr>
              <w:t>es</w:t>
            </w:r>
            <w:r w:rsidR="009248DF" w:rsidRPr="00E90F0C">
              <w:rPr>
                <w:rFonts w:ascii="Arial" w:hAnsi="Arial" w:cs="Arial"/>
                <w:color w:val="0000FF"/>
                <w:sz w:val="22"/>
                <w:szCs w:val="22"/>
              </w:rPr>
              <w:t>:</w:t>
            </w:r>
            <w:r w:rsidR="00450F9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3E745D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E745D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 w:rsidR="003E745D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3E745D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="003E745D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>)</w:t>
            </w:r>
            <w:r w:rsidR="00450F95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</w:p>
        </w:tc>
      </w:tr>
      <w:tr w:rsidR="001D014E" w:rsidRPr="00671983" w:rsidTr="001D014E">
        <w:trPr>
          <w:cantSplit/>
          <w:trHeight w:val="340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14E" w:rsidRDefault="001D014E" w:rsidP="001D01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80E19" w:rsidRDefault="001D014E" w:rsidP="001D01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Pr="00671983" w:rsidRDefault="001D014E" w:rsidP="001D014E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Pr="00671983" w:rsidRDefault="001D014E" w:rsidP="001D014E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Pr="00671983" w:rsidRDefault="001D014E" w:rsidP="001D014E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1D014E" w:rsidTr="001D014E">
        <w:trPr>
          <w:cantSplit/>
          <w:trHeight w:val="227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14E" w:rsidRDefault="001D014E" w:rsidP="001D01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80E19" w:rsidRDefault="001D014E" w:rsidP="001D01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Default="001D014E" w:rsidP="001D01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Default="001D014E" w:rsidP="001D01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14E" w:rsidRDefault="001D014E" w:rsidP="001D01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1D014E" w:rsidRPr="00CA2872" w:rsidTr="00CC0AEA">
        <w:trPr>
          <w:cantSplit/>
          <w:trHeight w:val="288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14E" w:rsidRDefault="001D014E" w:rsidP="001D014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14E" w:rsidRPr="00680E19" w:rsidRDefault="001D014E" w:rsidP="001D01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EA" w:rsidRDefault="001D014E" w:rsidP="00CC0AEA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</w:p>
          <w:p w:rsidR="00CC0AEA" w:rsidRDefault="003E745D" w:rsidP="00CC0AEA">
            <w:pPr>
              <w:spacing w:before="120"/>
              <w:contextualSpacing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  <w:p w:rsidR="00E90F0C" w:rsidRPr="005D33FB" w:rsidRDefault="00E90F0C" w:rsidP="00CC0AEA">
            <w:pPr>
              <w:spacing w:before="120"/>
              <w:contextualSpacing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</w:p>
        </w:tc>
      </w:tr>
    </w:tbl>
    <w:p w:rsidR="00AE15CA" w:rsidRDefault="00AE15CA" w:rsidP="00E45A11"/>
    <w:p w:rsidR="00474FEC" w:rsidRPr="00E45A11" w:rsidRDefault="00474FEC" w:rsidP="00E45A11"/>
    <w:tbl>
      <w:tblPr>
        <w:tblpPr w:leftFromText="141" w:rightFromText="141" w:vertAnchor="text" w:horzAnchor="margin" w:tblpY="104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258"/>
        <w:gridCol w:w="3002"/>
        <w:gridCol w:w="3002"/>
        <w:gridCol w:w="3002"/>
      </w:tblGrid>
      <w:tr w:rsidR="0041557C" w:rsidRPr="00F93AFF" w:rsidTr="0041557C">
        <w:trPr>
          <w:cantSplit/>
          <w:trHeight w:val="340"/>
        </w:trPr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Default="0041557C" w:rsidP="0041557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57C" w:rsidRDefault="0041557C" w:rsidP="0041557C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41557C" w:rsidRPr="00F93AFF" w:rsidTr="00CC0AEA">
        <w:trPr>
          <w:cantSplit/>
          <w:trHeight w:val="1128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5E3BA3" w:rsidRDefault="0041557C" w:rsidP="0041557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2.2</w:t>
            </w:r>
          </w:p>
          <w:p w:rsidR="0041557C" w:rsidRPr="00DF4BB3" w:rsidRDefault="0041557C" w:rsidP="0041557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Integration in den Unterricht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Default="0041557C" w:rsidP="0041557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  <w:p w:rsidR="009E4763" w:rsidRDefault="00EB6228" w:rsidP="003C616B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 xml:space="preserve">Die BSO mit Förderung der </w:t>
            </w:r>
          </w:p>
          <w:p w:rsidR="00EB6228" w:rsidRPr="00EB6228" w:rsidRDefault="00EB6228" w:rsidP="003C616B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 xml:space="preserve">Ausbildungsreife wird in einer Vielzahl von Fächern umgesetzt. </w:t>
            </w:r>
          </w:p>
          <w:p w:rsidR="0041557C" w:rsidRPr="00680E19" w:rsidRDefault="00EB6228" w:rsidP="003C616B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Die Curricula enthalten eindeutige Aussagen darüber.</w:t>
            </w: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AEA" w:rsidRPr="009E1383" w:rsidRDefault="0041557C" w:rsidP="00CC0AEA">
            <w:pPr>
              <w:spacing w:before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9E138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="004607F5" w:rsidRPr="009E1383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</w:p>
          <w:p w:rsidR="003E0082" w:rsidRPr="00F93AFF" w:rsidRDefault="003E745D" w:rsidP="0013515A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41557C" w:rsidRPr="00671983" w:rsidTr="0041557C">
        <w:trPr>
          <w:cantSplit/>
          <w:trHeight w:val="340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57C" w:rsidRDefault="0041557C" w:rsidP="004155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680E19" w:rsidRDefault="0041557C" w:rsidP="004155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557C" w:rsidRPr="00671983" w:rsidRDefault="0041557C" w:rsidP="0041557C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557C" w:rsidRPr="00671983" w:rsidRDefault="0041557C" w:rsidP="0041557C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557C" w:rsidRPr="00671983" w:rsidRDefault="0041557C" w:rsidP="0041557C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41557C" w:rsidTr="0041557C">
        <w:trPr>
          <w:cantSplit/>
          <w:trHeight w:val="227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57C" w:rsidRDefault="0041557C" w:rsidP="004155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680E19" w:rsidRDefault="0041557C" w:rsidP="004155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557C" w:rsidRDefault="0041557C" w:rsidP="004155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557C" w:rsidRDefault="0041557C" w:rsidP="004155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1557C" w:rsidRDefault="0041557C" w:rsidP="004155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41557C" w:rsidRPr="00CA2872" w:rsidTr="0041557C">
        <w:trPr>
          <w:cantSplit/>
          <w:trHeight w:val="288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57C" w:rsidRDefault="0041557C" w:rsidP="004155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7C" w:rsidRPr="00680E19" w:rsidRDefault="0041557C" w:rsidP="004155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0AEA" w:rsidRDefault="0041557C" w:rsidP="00825E20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:</w:t>
            </w:r>
            <w:r w:rsidR="004607F5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</w:p>
          <w:p w:rsidR="00CC0AEA" w:rsidRPr="005D33FB" w:rsidRDefault="003E745D" w:rsidP="00EE7726">
            <w:pPr>
              <w:spacing w:before="120"/>
              <w:contextualSpacing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5A34E0" w:rsidRDefault="005A34E0" w:rsidP="00E45A11"/>
    <w:p w:rsidR="00825E20" w:rsidRDefault="00825E20" w:rsidP="00E45A11"/>
    <w:p w:rsidR="00AE15CA" w:rsidRDefault="00AE15CA" w:rsidP="00E45A11"/>
    <w:tbl>
      <w:tblPr>
        <w:tblpPr w:leftFromText="141" w:rightFromText="141" w:vertAnchor="text" w:horzAnchor="margin" w:tblpY="-34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258"/>
        <w:gridCol w:w="3002"/>
        <w:gridCol w:w="3002"/>
        <w:gridCol w:w="3002"/>
      </w:tblGrid>
      <w:tr w:rsidR="00AE15CA" w:rsidRPr="00F93AFF" w:rsidTr="00AE15CA">
        <w:trPr>
          <w:cantSplit/>
          <w:trHeight w:val="340"/>
        </w:trPr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CA" w:rsidRDefault="00AE15CA" w:rsidP="00AE15CA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15CA" w:rsidRDefault="00AE15CA" w:rsidP="00AE15CA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AE15CA" w:rsidRPr="00F93AFF" w:rsidTr="00CC0AEA">
        <w:trPr>
          <w:cantSplit/>
          <w:trHeight w:val="1128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CA" w:rsidRPr="00695D6B" w:rsidRDefault="00AE15CA" w:rsidP="00AE15CA">
            <w:pPr>
              <w:spacing w:before="60" w:after="120"/>
              <w:ind w:left="7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2.3</w:t>
            </w:r>
          </w:p>
          <w:p w:rsidR="00AE15CA" w:rsidRPr="00DF4BB3" w:rsidRDefault="00AE15CA" w:rsidP="00AE15CA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Transparenz des BSO-Konzepts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CA" w:rsidRDefault="00AE15CA" w:rsidP="00AE15CA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  <w:p w:rsidR="009E4763" w:rsidRDefault="00EB6228" w:rsidP="009E4763">
            <w:pPr>
              <w:spacing w:before="60" w:after="120"/>
              <w:ind w:left="28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 xml:space="preserve">Die Schule informiert unter </w:t>
            </w:r>
          </w:p>
          <w:p w:rsidR="009E4763" w:rsidRDefault="00EB6228" w:rsidP="009E4763">
            <w:pPr>
              <w:spacing w:before="60" w:after="120"/>
              <w:ind w:left="28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 xml:space="preserve">anderem auf ihrer Homepage </w:t>
            </w:r>
          </w:p>
          <w:p w:rsidR="00AE15CA" w:rsidRPr="00680E19" w:rsidRDefault="00EB6228" w:rsidP="009E4763">
            <w:pPr>
              <w:spacing w:before="60" w:after="120"/>
              <w:ind w:left="28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ausführlich über aktuelle Projekte und Maßnahmen sowie über ihr Konzept zur BSO mit Förderung der Ausbildungsreife.</w:t>
            </w: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672C" w:rsidRPr="009E1383" w:rsidRDefault="00AE15CA" w:rsidP="00CC0AEA">
            <w:pPr>
              <w:spacing w:before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9E138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9E1383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</w:p>
          <w:p w:rsidR="001E170B" w:rsidRPr="009E1383" w:rsidRDefault="003E745D" w:rsidP="0013515A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8" w:name="Text9"/>
            <w:r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  <w:bookmarkEnd w:id="8"/>
          </w:p>
          <w:p w:rsidR="00F829AC" w:rsidRPr="00F93AFF" w:rsidRDefault="00F829AC" w:rsidP="009E1383">
            <w:pPr>
              <w:spacing w:before="120"/>
              <w:rPr>
                <w:rFonts w:ascii="Arial" w:hAnsi="Arial" w:cs="Arial"/>
                <w:color w:val="0000FF"/>
              </w:rPr>
            </w:pPr>
          </w:p>
        </w:tc>
      </w:tr>
      <w:tr w:rsidR="00AE15CA" w:rsidRPr="00671983" w:rsidTr="00AE15CA">
        <w:trPr>
          <w:cantSplit/>
          <w:trHeight w:val="340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5CA" w:rsidRDefault="00AE15CA" w:rsidP="00AE15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CA" w:rsidRPr="00680E19" w:rsidRDefault="00AE15CA" w:rsidP="00AE15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5CA" w:rsidRPr="00671983" w:rsidRDefault="00AE15CA" w:rsidP="00AE15CA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5CA" w:rsidRPr="00671983" w:rsidRDefault="00AE15CA" w:rsidP="00AE15CA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5CA" w:rsidRPr="00671983" w:rsidRDefault="00AE15CA" w:rsidP="00AE15CA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E15CA" w:rsidTr="00AE15CA">
        <w:trPr>
          <w:cantSplit/>
          <w:trHeight w:val="227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5CA" w:rsidRDefault="00AE15CA" w:rsidP="00AE15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CA" w:rsidRPr="00680E19" w:rsidRDefault="00AE15CA" w:rsidP="00AE15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5CA" w:rsidRDefault="00AE15CA" w:rsidP="00AE1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5CA" w:rsidRDefault="00AE15CA" w:rsidP="00AE1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15CA" w:rsidRDefault="00AE15CA" w:rsidP="00AE15C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AE15CA" w:rsidRPr="00CA2872" w:rsidTr="00AE15CA">
        <w:trPr>
          <w:cantSplit/>
          <w:trHeight w:val="288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5CA" w:rsidRDefault="00AE15CA" w:rsidP="00AE15C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5CA" w:rsidRPr="00680E19" w:rsidRDefault="00AE15CA" w:rsidP="00AE15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672C" w:rsidRDefault="00AE15CA" w:rsidP="00EB672C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</w:p>
          <w:p w:rsidR="00CC0AEA" w:rsidRPr="00681107" w:rsidRDefault="003E745D" w:rsidP="00681107">
            <w:pPr>
              <w:spacing w:before="240"/>
              <w:contextualSpacing/>
              <w:rPr>
                <w:rFonts w:ascii="Arial" w:hAnsi="Arial" w:cs="Arial"/>
                <w:bCs/>
                <w:color w:val="008000"/>
                <w:szCs w:val="22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AE15CA" w:rsidRDefault="00AE15CA" w:rsidP="00E45A11"/>
    <w:p w:rsidR="0016111A" w:rsidRDefault="0016111A">
      <w:pPr>
        <w:spacing w:after="200" w:line="276" w:lineRule="auto"/>
      </w:pPr>
    </w:p>
    <w:tbl>
      <w:tblPr>
        <w:tblpPr w:leftFromText="141" w:rightFromText="141" w:vertAnchor="text" w:horzAnchor="margin" w:tblpY="161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258"/>
        <w:gridCol w:w="3002"/>
        <w:gridCol w:w="3002"/>
        <w:gridCol w:w="3002"/>
      </w:tblGrid>
      <w:tr w:rsidR="000C69F6" w:rsidRPr="00F93AFF" w:rsidTr="000C69F6">
        <w:trPr>
          <w:cantSplit/>
          <w:trHeight w:val="340"/>
        </w:trPr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9F6" w:rsidRDefault="000C69F6" w:rsidP="000C69F6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69F6" w:rsidRDefault="000C69F6" w:rsidP="000C69F6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0C69F6" w:rsidRPr="00F93AFF" w:rsidTr="00CC0AEA">
        <w:trPr>
          <w:cantSplit/>
          <w:trHeight w:val="1128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9F6" w:rsidRPr="00695D6B" w:rsidRDefault="000C69F6" w:rsidP="000C69F6">
            <w:pPr>
              <w:spacing w:before="60" w:after="120"/>
              <w:ind w:left="7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2.4</w:t>
            </w:r>
          </w:p>
          <w:p w:rsidR="000C69F6" w:rsidRPr="00DF4BB3" w:rsidRDefault="000C69F6" w:rsidP="000C69F6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Fortbildungs- und Informations-konzept der Lehrkräfte zur BSO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9F6" w:rsidRDefault="000C69F6" w:rsidP="000C69F6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  <w:p w:rsidR="00EB6228" w:rsidRPr="00EB6228" w:rsidRDefault="00EB6228" w:rsidP="003C616B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 xml:space="preserve">Das Fortbildungskonzept der Schule umfasst auch den Bereich der BSO. </w:t>
            </w:r>
          </w:p>
          <w:p w:rsidR="000C69F6" w:rsidRPr="00680E19" w:rsidRDefault="00EB6228" w:rsidP="003C616B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Dazu werden externe und interne Fortbildungsangebote mit unte</w:t>
            </w:r>
            <w:r w:rsidRPr="00EB6228">
              <w:rPr>
                <w:rFonts w:ascii="Arial" w:hAnsi="Arial" w:cs="Arial"/>
                <w:sz w:val="20"/>
                <w:szCs w:val="20"/>
              </w:rPr>
              <w:t>r</w:t>
            </w:r>
            <w:r w:rsidRPr="00EB6228">
              <w:rPr>
                <w:rFonts w:ascii="Arial" w:hAnsi="Arial" w:cs="Arial"/>
                <w:sz w:val="20"/>
                <w:szCs w:val="20"/>
              </w:rPr>
              <w:t xml:space="preserve">schiedlichen Schwerpunkten aktiv genutzt.  </w:t>
            </w: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AEA" w:rsidRPr="009E1383" w:rsidRDefault="000C69F6" w:rsidP="009E1383">
            <w:pPr>
              <w:spacing w:before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9E138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9E1383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</w:p>
          <w:p w:rsidR="00F829AC" w:rsidRPr="00F93AFF" w:rsidRDefault="003E745D" w:rsidP="0013515A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0C69F6" w:rsidRPr="00671983" w:rsidTr="000C69F6">
        <w:trPr>
          <w:cantSplit/>
          <w:trHeight w:val="340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9F6" w:rsidRDefault="000C69F6" w:rsidP="000C69F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9F6" w:rsidRPr="00680E19" w:rsidRDefault="000C69F6" w:rsidP="000C69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9F6" w:rsidRPr="00671983" w:rsidRDefault="000C69F6" w:rsidP="000C69F6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9F6" w:rsidRPr="00671983" w:rsidRDefault="000C69F6" w:rsidP="000C69F6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9F6" w:rsidRPr="00671983" w:rsidRDefault="000C69F6" w:rsidP="000C69F6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0C69F6" w:rsidTr="000C69F6">
        <w:trPr>
          <w:cantSplit/>
          <w:trHeight w:val="227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9F6" w:rsidRDefault="000C69F6" w:rsidP="000C69F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9F6" w:rsidRPr="00680E19" w:rsidRDefault="000C69F6" w:rsidP="000C69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9F6" w:rsidRDefault="000C69F6" w:rsidP="000C69F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9F6" w:rsidRDefault="000C69F6" w:rsidP="000C69F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9F6" w:rsidRDefault="000C69F6" w:rsidP="000C69F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0C69F6" w:rsidRPr="00CA2872" w:rsidTr="000C69F6">
        <w:trPr>
          <w:cantSplit/>
          <w:trHeight w:val="288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9F6" w:rsidRDefault="000C69F6" w:rsidP="000C69F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9F6" w:rsidRPr="00680E19" w:rsidRDefault="000C69F6" w:rsidP="000C69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0AEA" w:rsidRDefault="000C69F6" w:rsidP="00EB672C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:</w:t>
            </w:r>
            <w:r w:rsidR="00696154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</w:p>
          <w:p w:rsidR="00CC0AEA" w:rsidRPr="00CA2872" w:rsidRDefault="003E745D" w:rsidP="00EB672C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562514" w:rsidRDefault="00562514" w:rsidP="00E45A11"/>
    <w:p w:rsidR="0064031F" w:rsidRDefault="0064031F">
      <w:pPr>
        <w:spacing w:after="200" w:line="276" w:lineRule="auto"/>
      </w:pPr>
      <w:r>
        <w:br w:type="page"/>
      </w:r>
    </w:p>
    <w:tbl>
      <w:tblPr>
        <w:tblpPr w:leftFromText="141" w:rightFromText="141" w:vertAnchor="text" w:horzAnchor="margin" w:tblpY="65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258"/>
        <w:gridCol w:w="3002"/>
        <w:gridCol w:w="3002"/>
        <w:gridCol w:w="3002"/>
      </w:tblGrid>
      <w:tr w:rsidR="001F08A6" w:rsidRPr="00F93AFF" w:rsidTr="001F08A6">
        <w:trPr>
          <w:cantSplit/>
          <w:trHeight w:val="340"/>
        </w:trPr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A6" w:rsidRDefault="001F08A6" w:rsidP="001F08A6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8A6" w:rsidRDefault="001F08A6" w:rsidP="001F08A6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 w:rsidR="003E745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1F08A6" w:rsidRPr="00F93AFF" w:rsidTr="001F08A6">
        <w:trPr>
          <w:cantSplit/>
          <w:trHeight w:val="1128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A6" w:rsidRPr="00695D6B" w:rsidRDefault="001F08A6" w:rsidP="001F08A6">
            <w:pPr>
              <w:spacing w:before="60" w:after="120"/>
              <w:ind w:left="7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2.5</w:t>
            </w:r>
          </w:p>
          <w:p w:rsidR="001F08A6" w:rsidRPr="00DF4BB3" w:rsidRDefault="001F08A6" w:rsidP="001F08A6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Personelle und räumliche      Ressourcen für die BSO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A6" w:rsidRDefault="001F08A6" w:rsidP="001F08A6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  <w:p w:rsidR="001F08A6" w:rsidRPr="00EB6228" w:rsidRDefault="001F08A6" w:rsidP="001F08A6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Die Schule hat eine Schulkoord</w:t>
            </w:r>
            <w:r w:rsidRPr="00EB6228">
              <w:rPr>
                <w:rFonts w:ascii="Arial" w:hAnsi="Arial" w:cs="Arial"/>
                <w:sz w:val="20"/>
                <w:szCs w:val="20"/>
              </w:rPr>
              <w:t>i</w:t>
            </w:r>
            <w:r w:rsidRPr="00EB6228">
              <w:rPr>
                <w:rFonts w:ascii="Arial" w:hAnsi="Arial" w:cs="Arial"/>
                <w:sz w:val="20"/>
                <w:szCs w:val="20"/>
              </w:rPr>
              <w:t>natorin oder einen Schulkoordin</w:t>
            </w:r>
            <w:r w:rsidRPr="00EB6228">
              <w:rPr>
                <w:rFonts w:ascii="Arial" w:hAnsi="Arial" w:cs="Arial"/>
                <w:sz w:val="20"/>
                <w:szCs w:val="20"/>
              </w:rPr>
              <w:t>a</w:t>
            </w:r>
            <w:r w:rsidRPr="00EB6228">
              <w:rPr>
                <w:rFonts w:ascii="Arial" w:hAnsi="Arial" w:cs="Arial"/>
                <w:sz w:val="20"/>
                <w:szCs w:val="20"/>
              </w:rPr>
              <w:t>tor BSO</w:t>
            </w:r>
            <w:r w:rsidR="00662CF2" w:rsidRPr="00662CF2"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customMarkFollows="1" w:id="6"/>
              <w:sym w:font="Symbol" w:char="F02A"/>
            </w:r>
            <w:r w:rsidRPr="00EB6228">
              <w:rPr>
                <w:rFonts w:ascii="Arial" w:hAnsi="Arial" w:cs="Arial"/>
                <w:sz w:val="20"/>
                <w:szCs w:val="20"/>
              </w:rPr>
              <w:t xml:space="preserve"> benannt.</w:t>
            </w:r>
          </w:p>
          <w:p w:rsidR="001F08A6" w:rsidRPr="00680E19" w:rsidRDefault="001F08A6" w:rsidP="001F08A6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Sie stellt einen geeigneten Raum   für BSO-Aktivitäten zur Verfügung.</w:t>
            </w: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08A6" w:rsidRPr="009D7490" w:rsidRDefault="001F08A6" w:rsidP="001F08A6">
            <w:pPr>
              <w:spacing w:before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9D749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9D7490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</w:p>
          <w:p w:rsidR="00F829AC" w:rsidRPr="00F93AFF" w:rsidRDefault="003E745D" w:rsidP="0013515A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1F08A6" w:rsidRPr="00671983" w:rsidTr="001F08A6">
        <w:trPr>
          <w:cantSplit/>
          <w:trHeight w:val="340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8A6" w:rsidRDefault="001F08A6" w:rsidP="001F08A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A6" w:rsidRPr="00680E19" w:rsidRDefault="001F08A6" w:rsidP="001F08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08A6" w:rsidRPr="00671983" w:rsidRDefault="001F08A6" w:rsidP="001F08A6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08A6" w:rsidRPr="00671983" w:rsidRDefault="001F08A6" w:rsidP="001F08A6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08A6" w:rsidRPr="00671983" w:rsidRDefault="001F08A6" w:rsidP="001F08A6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1F08A6" w:rsidTr="001F08A6">
        <w:trPr>
          <w:cantSplit/>
          <w:trHeight w:val="227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8A6" w:rsidRDefault="001F08A6" w:rsidP="001F08A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A6" w:rsidRPr="00680E19" w:rsidRDefault="001F08A6" w:rsidP="001F08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08A6" w:rsidRDefault="001F08A6" w:rsidP="001F0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08A6" w:rsidRDefault="001F08A6" w:rsidP="001F0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08A6" w:rsidRDefault="001F08A6" w:rsidP="001F0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1F08A6" w:rsidRPr="00CA2872" w:rsidTr="001F08A6">
        <w:trPr>
          <w:cantSplit/>
          <w:trHeight w:val="288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8A6" w:rsidRDefault="001F08A6" w:rsidP="001F08A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A6" w:rsidRPr="00680E19" w:rsidRDefault="001F08A6" w:rsidP="001F08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08A6" w:rsidRDefault="001F08A6" w:rsidP="00DE1D6F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</w:p>
          <w:p w:rsidR="001F08A6" w:rsidRPr="00681107" w:rsidRDefault="003E745D" w:rsidP="00DE1D6F">
            <w:pPr>
              <w:contextualSpacing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41557C" w:rsidRDefault="0041557C" w:rsidP="003378F1"/>
    <w:p w:rsidR="0064031F" w:rsidRDefault="0064031F" w:rsidP="003378F1"/>
    <w:tbl>
      <w:tblPr>
        <w:tblpPr w:leftFromText="141" w:rightFromText="141" w:vertAnchor="text" w:horzAnchor="margin" w:tblpY="21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258"/>
        <w:gridCol w:w="3002"/>
        <w:gridCol w:w="3002"/>
        <w:gridCol w:w="3002"/>
      </w:tblGrid>
      <w:tr w:rsidR="0064031F" w:rsidRPr="00F93AFF" w:rsidTr="0064031F">
        <w:trPr>
          <w:cantSplit/>
          <w:trHeight w:val="340"/>
        </w:trPr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1F" w:rsidRDefault="0064031F" w:rsidP="0064031F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031F" w:rsidRDefault="0064031F" w:rsidP="0064031F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 w:rsidR="003E745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64031F" w:rsidRPr="00F93AFF" w:rsidTr="0064031F">
        <w:trPr>
          <w:cantSplit/>
          <w:trHeight w:val="1128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1F" w:rsidRPr="00695D6B" w:rsidRDefault="0064031F" w:rsidP="0064031F">
            <w:pPr>
              <w:spacing w:before="60" w:after="120"/>
              <w:ind w:left="7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2.6</w:t>
            </w:r>
          </w:p>
          <w:p w:rsidR="0064031F" w:rsidRPr="00DF4BB3" w:rsidRDefault="0064031F" w:rsidP="0064031F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Evaluation der Maßnahmen zur BSO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1F" w:rsidRDefault="0064031F" w:rsidP="0064031F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  <w:p w:rsidR="0064031F" w:rsidRPr="00680E19" w:rsidRDefault="0064031F" w:rsidP="0064031F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Die Maßnahmen zur BSO mit    Förderung der Ausbildungsreife werden kontinuierlich evaluiert und fortgeschrieben.</w:t>
            </w: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031F" w:rsidRPr="001F23B0" w:rsidRDefault="0064031F" w:rsidP="009D7490">
            <w:pPr>
              <w:spacing w:before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1F23B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1F23B0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</w:p>
          <w:p w:rsidR="0064031F" w:rsidRPr="00F93AFF" w:rsidRDefault="003E745D" w:rsidP="0013515A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  <w:r w:rsidR="001E170B" w:rsidRPr="001F23B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</w:p>
        </w:tc>
      </w:tr>
      <w:tr w:rsidR="0064031F" w:rsidRPr="00671983" w:rsidTr="0064031F">
        <w:trPr>
          <w:cantSplit/>
          <w:trHeight w:val="340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1F" w:rsidRDefault="0064031F" w:rsidP="0064031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1F" w:rsidRPr="00680E19" w:rsidRDefault="0064031F" w:rsidP="006403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031F" w:rsidRPr="00671983" w:rsidRDefault="0064031F" w:rsidP="0064031F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031F" w:rsidRPr="00671983" w:rsidRDefault="0064031F" w:rsidP="0064031F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031F" w:rsidRPr="00671983" w:rsidRDefault="0064031F" w:rsidP="0064031F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4031F" w:rsidTr="0064031F">
        <w:trPr>
          <w:cantSplit/>
          <w:trHeight w:val="227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1F" w:rsidRDefault="0064031F" w:rsidP="0064031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1F" w:rsidRPr="00680E19" w:rsidRDefault="0064031F" w:rsidP="006403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031F" w:rsidRDefault="0064031F" w:rsidP="006403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031F" w:rsidRDefault="0064031F" w:rsidP="006403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031F" w:rsidRDefault="0064031F" w:rsidP="006403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64031F" w:rsidRPr="00CA2872" w:rsidTr="0064031F">
        <w:trPr>
          <w:cantSplit/>
          <w:trHeight w:val="288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1F" w:rsidRDefault="0064031F" w:rsidP="0064031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1F" w:rsidRPr="00680E19" w:rsidRDefault="0064031F" w:rsidP="006403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031F" w:rsidRDefault="0064031F" w:rsidP="0064031F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</w:p>
          <w:p w:rsidR="0064031F" w:rsidRPr="00CA2872" w:rsidRDefault="003E745D" w:rsidP="006403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0348A2" w:rsidRDefault="000348A2">
      <w:pPr>
        <w:spacing w:after="200" w:line="276" w:lineRule="auto"/>
      </w:pPr>
      <w:r>
        <w:br w:type="page"/>
      </w:r>
    </w:p>
    <w:tbl>
      <w:tblPr>
        <w:tblpPr w:leftFromText="141" w:rightFromText="141" w:vertAnchor="page" w:horzAnchor="margin" w:tblpY="901"/>
        <w:tblW w:w="144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72"/>
      </w:tblGrid>
      <w:tr w:rsidR="00D6027C" w:rsidRPr="00EA5DEB" w:rsidTr="00D6027C">
        <w:trPr>
          <w:cantSplit/>
          <w:trHeight w:val="285"/>
        </w:trPr>
        <w:tc>
          <w:tcPr>
            <w:tcW w:w="1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27C" w:rsidRPr="00FE3DEB" w:rsidRDefault="00D6027C" w:rsidP="00D6027C">
            <w:pPr>
              <w:pageBreakBefore/>
              <w:ind w:left="-57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T</w:t>
            </w:r>
            <w:r w:rsidRPr="00FE3DEB">
              <w:rPr>
                <w:rFonts w:ascii="Arial" w:hAnsi="Arial" w:cs="Arial"/>
                <w:b/>
                <w:bCs/>
                <w:sz w:val="28"/>
                <w:szCs w:val="28"/>
              </w:rPr>
              <w:t>hemenbereich 3: Schule im Netzwerk</w:t>
            </w:r>
          </w:p>
        </w:tc>
      </w:tr>
    </w:tbl>
    <w:p w:rsidR="00D7055F" w:rsidRPr="00B51236" w:rsidRDefault="00D7055F" w:rsidP="00D7055F">
      <w:pPr>
        <w:rPr>
          <w:sz w:val="18"/>
        </w:rPr>
      </w:pPr>
    </w:p>
    <w:p w:rsidR="00D6027C" w:rsidRPr="000C69F6" w:rsidRDefault="00D7055F" w:rsidP="000C69F6">
      <w:pPr>
        <w:widowControl w:val="0"/>
        <w:tabs>
          <w:tab w:val="left" w:pos="560"/>
        </w:tabs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FE54F8">
        <w:rPr>
          <w:rFonts w:ascii="Arial" w:hAnsi="Arial" w:cs="Arial"/>
        </w:rPr>
        <w:t xml:space="preserve">Berufsorientierung kann nicht </w:t>
      </w:r>
      <w:r>
        <w:rPr>
          <w:rFonts w:ascii="Arial" w:hAnsi="Arial" w:cs="Arial"/>
        </w:rPr>
        <w:t xml:space="preserve">alleine durch die Schule </w:t>
      </w:r>
      <w:r w:rsidRPr="00FE54F8">
        <w:rPr>
          <w:rFonts w:ascii="Arial" w:hAnsi="Arial" w:cs="Arial"/>
        </w:rPr>
        <w:t>realisiert werden, sondern erfordert die Vernetzung mit und Einbindung von zentr</w:t>
      </w:r>
      <w:r w:rsidRPr="00FE54F8">
        <w:rPr>
          <w:rFonts w:ascii="Arial" w:hAnsi="Arial" w:cs="Arial"/>
        </w:rPr>
        <w:t>a</w:t>
      </w:r>
      <w:r w:rsidRPr="00FE54F8">
        <w:rPr>
          <w:rFonts w:ascii="Arial" w:hAnsi="Arial" w:cs="Arial"/>
        </w:rPr>
        <w:t>len Akteuren. Somit werden in diesem Themenbereich Kriterien zusammengefasst, die sich auf die Gestaltung und Einbindung des auße</w:t>
      </w:r>
      <w:r w:rsidRPr="00FE54F8">
        <w:rPr>
          <w:rFonts w:ascii="Arial" w:hAnsi="Arial" w:cs="Arial"/>
        </w:rPr>
        <w:t>r</w:t>
      </w:r>
      <w:r w:rsidRPr="00FE54F8">
        <w:rPr>
          <w:rFonts w:ascii="Arial" w:hAnsi="Arial" w:cs="Arial"/>
        </w:rPr>
        <w:t>schulischen Netzwerks in den BSO-Prozess beziehen.</w:t>
      </w:r>
    </w:p>
    <w:tbl>
      <w:tblPr>
        <w:tblpPr w:leftFromText="141" w:rightFromText="141" w:vertAnchor="text" w:horzAnchor="margin" w:tblpY="188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258"/>
        <w:gridCol w:w="3002"/>
        <w:gridCol w:w="3002"/>
        <w:gridCol w:w="3002"/>
      </w:tblGrid>
      <w:tr w:rsidR="002F4CD1" w:rsidRPr="00F93AFF" w:rsidTr="008B3EE5">
        <w:trPr>
          <w:cantSplit/>
          <w:trHeight w:val="340"/>
        </w:trPr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D1" w:rsidRDefault="002F4CD1" w:rsidP="00B51236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CD1" w:rsidRDefault="002F4CD1" w:rsidP="00E90F0C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747C34" w:rsidRPr="00F93AFF" w:rsidTr="00CC0AEA">
        <w:trPr>
          <w:cantSplit/>
          <w:trHeight w:val="1128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34" w:rsidRPr="00695D6B" w:rsidRDefault="00747C34" w:rsidP="00DB700C">
            <w:pPr>
              <w:spacing w:before="60" w:after="120"/>
              <w:ind w:left="7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3.1</w:t>
            </w:r>
          </w:p>
          <w:p w:rsidR="00747C34" w:rsidRPr="00DF4BB3" w:rsidRDefault="00747C34" w:rsidP="00DB700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Beteiligung der Erziehungs-berechtigten am Prozess der BSO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34" w:rsidRDefault="00747C34" w:rsidP="00DB700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  <w:p w:rsidR="009E4763" w:rsidRDefault="00EB6228" w:rsidP="009E4763">
            <w:pPr>
              <w:spacing w:before="60" w:after="120"/>
              <w:ind w:left="28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 xml:space="preserve">Die Eltern werden kontinuierlich in den Prozess der BSO einbezogen, d.h. sie werden durch </w:t>
            </w:r>
          </w:p>
          <w:p w:rsidR="009E4763" w:rsidRDefault="00EB6228" w:rsidP="009E4763">
            <w:pPr>
              <w:spacing w:before="60" w:after="120"/>
              <w:ind w:left="28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 xml:space="preserve">elternspezifische Veranstaltungen informiert, in konzeptionelle </w:t>
            </w:r>
          </w:p>
          <w:p w:rsidR="00747C34" w:rsidRPr="00680E19" w:rsidRDefault="00EB6228" w:rsidP="009E4763">
            <w:pPr>
              <w:spacing w:before="60" w:after="120"/>
              <w:ind w:left="28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Planungen und die Durchführung von Projekten eingebunden.</w:t>
            </w: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AEA" w:rsidRPr="009D7490" w:rsidRDefault="00747C34" w:rsidP="009D7490">
            <w:pPr>
              <w:spacing w:before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9D749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9D7490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</w:p>
          <w:p w:rsidR="00CC0AEA" w:rsidRPr="00F93AFF" w:rsidRDefault="003E745D" w:rsidP="0013515A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B700C" w:rsidRPr="00671983" w:rsidTr="008B3EE5">
        <w:trPr>
          <w:cantSplit/>
          <w:trHeight w:val="340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00C" w:rsidRDefault="00DB700C" w:rsidP="00DB700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C" w:rsidRPr="00680E19" w:rsidRDefault="00DB700C" w:rsidP="00DB700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700C" w:rsidRPr="00671983" w:rsidRDefault="00DB700C" w:rsidP="00DB700C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700C" w:rsidRPr="00671983" w:rsidRDefault="00DB700C" w:rsidP="00DB700C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700C" w:rsidRPr="00671983" w:rsidRDefault="00DB700C" w:rsidP="00DB700C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B3EE5" w:rsidTr="008B3EE5">
        <w:trPr>
          <w:cantSplit/>
          <w:trHeight w:val="227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EE5" w:rsidRDefault="008B3EE5" w:rsidP="008B3EE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E5" w:rsidRPr="00680E19" w:rsidRDefault="008B3EE5" w:rsidP="008B3EE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EE5" w:rsidRDefault="008B3EE5" w:rsidP="008B3E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EE5" w:rsidRDefault="008B3EE5" w:rsidP="008B3E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EE5" w:rsidRDefault="008B3EE5" w:rsidP="008B3E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071AD2" w:rsidRPr="00CA2872" w:rsidTr="008B3EE5">
        <w:trPr>
          <w:cantSplit/>
          <w:trHeight w:val="288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D2" w:rsidRDefault="00071AD2" w:rsidP="008B3EE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D2" w:rsidRPr="00680E19" w:rsidRDefault="00071AD2" w:rsidP="00071A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0AEA" w:rsidRDefault="0056464F" w:rsidP="00EB672C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="00071AD2"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</w:p>
          <w:p w:rsidR="00CC0AEA" w:rsidRPr="00B51236" w:rsidRDefault="003E745D" w:rsidP="000348A2">
            <w:pPr>
              <w:rPr>
                <w:rFonts w:ascii="Arial" w:hAnsi="Arial" w:cs="Arial"/>
                <w:sz w:val="22"/>
                <w:szCs w:val="16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AE15CA" w:rsidRDefault="00AE15CA" w:rsidP="00533205"/>
    <w:p w:rsidR="000348A2" w:rsidRDefault="000348A2" w:rsidP="00533205"/>
    <w:tbl>
      <w:tblPr>
        <w:tblpPr w:leftFromText="141" w:rightFromText="141" w:vertAnchor="text" w:horzAnchor="margin" w:tblpY="109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258"/>
        <w:gridCol w:w="3002"/>
        <w:gridCol w:w="3002"/>
        <w:gridCol w:w="3002"/>
      </w:tblGrid>
      <w:tr w:rsidR="00D6027C" w:rsidRPr="00F93AFF" w:rsidTr="001F08A6">
        <w:trPr>
          <w:cantSplit/>
          <w:trHeight w:val="340"/>
        </w:trPr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27C" w:rsidRDefault="00D6027C" w:rsidP="001F08A6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27C" w:rsidRDefault="00D6027C" w:rsidP="00E90F0C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 w:rsidR="003E745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D6027C" w:rsidRPr="00F93AFF" w:rsidTr="001F08A6">
        <w:trPr>
          <w:cantSplit/>
          <w:trHeight w:val="1128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27C" w:rsidRPr="005E3BA3" w:rsidRDefault="00D6027C" w:rsidP="001F08A6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3.2</w:t>
            </w:r>
          </w:p>
          <w:p w:rsidR="00D6027C" w:rsidRPr="00DF4BB3" w:rsidRDefault="00D6027C" w:rsidP="001F08A6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Einbindung der Berufs- und    Studienberatung durch die      Bundesagentur für Arbeit 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27C" w:rsidRDefault="00D6027C" w:rsidP="001F08A6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  <w:p w:rsidR="009E4763" w:rsidRDefault="00EB6228" w:rsidP="001F08A6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 xml:space="preserve">Die Zusammenarbeit zwischen </w:t>
            </w:r>
            <w:r w:rsidRPr="00EB6228">
              <w:rPr>
                <w:rFonts w:ascii="Arial" w:hAnsi="Arial" w:cs="Arial"/>
                <w:sz w:val="20"/>
                <w:szCs w:val="20"/>
              </w:rPr>
              <w:br/>
              <w:t xml:space="preserve">der Schule und der Berufs- und </w:t>
            </w:r>
            <w:r w:rsidRPr="00EB6228">
              <w:rPr>
                <w:rFonts w:ascii="Arial" w:hAnsi="Arial" w:cs="Arial"/>
                <w:sz w:val="20"/>
                <w:szCs w:val="20"/>
              </w:rPr>
              <w:br/>
              <w:t xml:space="preserve">Studienberatung der </w:t>
            </w:r>
          </w:p>
          <w:p w:rsidR="00EB6228" w:rsidRPr="00EB6228" w:rsidRDefault="009E4763" w:rsidP="001F08A6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Bundes</w:t>
            </w:r>
            <w:r w:rsidR="00EB6228" w:rsidRPr="00EB6228">
              <w:rPr>
                <w:rFonts w:ascii="Arial" w:hAnsi="Arial" w:cs="Arial"/>
                <w:sz w:val="20"/>
                <w:szCs w:val="20"/>
              </w:rPr>
              <w:t>agentur f</w:t>
            </w:r>
            <w:r w:rsidR="00971545">
              <w:rPr>
                <w:rFonts w:ascii="Arial" w:hAnsi="Arial" w:cs="Arial"/>
                <w:sz w:val="20"/>
                <w:szCs w:val="20"/>
              </w:rPr>
              <w:t xml:space="preserve">ür Arbeit ist im BSO-Curriculum </w:t>
            </w:r>
            <w:r w:rsidR="00EB6228" w:rsidRPr="00EB6228">
              <w:rPr>
                <w:rFonts w:ascii="Arial" w:hAnsi="Arial" w:cs="Arial"/>
                <w:sz w:val="20"/>
                <w:szCs w:val="20"/>
              </w:rPr>
              <w:t xml:space="preserve">geregelt. </w:t>
            </w:r>
          </w:p>
          <w:p w:rsidR="009E4763" w:rsidRDefault="00EB6228" w:rsidP="001F08A6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 xml:space="preserve">Informationsveranstaltungen in Klassen, BIZ-Besuche und </w:t>
            </w:r>
          </w:p>
          <w:p w:rsidR="003319D7" w:rsidRPr="00680E19" w:rsidRDefault="00EB6228" w:rsidP="001F08A6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Einzelberatungen sind dokume</w:t>
            </w:r>
            <w:r w:rsidRPr="00EB6228">
              <w:rPr>
                <w:rFonts w:ascii="Arial" w:hAnsi="Arial" w:cs="Arial"/>
                <w:sz w:val="20"/>
                <w:szCs w:val="20"/>
              </w:rPr>
              <w:t>n</w:t>
            </w:r>
            <w:r w:rsidRPr="00EB6228">
              <w:rPr>
                <w:rFonts w:ascii="Arial" w:hAnsi="Arial" w:cs="Arial"/>
                <w:sz w:val="20"/>
                <w:szCs w:val="20"/>
              </w:rPr>
              <w:t>tiert.</w:t>
            </w: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AEA" w:rsidRPr="008931BA" w:rsidRDefault="00D6027C" w:rsidP="008931BA">
            <w:pPr>
              <w:spacing w:before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8931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8931BA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</w:p>
          <w:p w:rsidR="004A0152" w:rsidRPr="00F93AFF" w:rsidRDefault="003E745D" w:rsidP="0013515A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6027C" w:rsidRPr="00671983" w:rsidTr="001F08A6">
        <w:trPr>
          <w:cantSplit/>
          <w:trHeight w:val="340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27C" w:rsidRDefault="00D6027C" w:rsidP="001F08A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27C" w:rsidRPr="00680E19" w:rsidRDefault="00D6027C" w:rsidP="001F08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27C" w:rsidRPr="00671983" w:rsidRDefault="00D6027C" w:rsidP="001F08A6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27C" w:rsidRPr="00671983" w:rsidRDefault="00D6027C" w:rsidP="001F08A6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27C" w:rsidRPr="00671983" w:rsidRDefault="00D6027C" w:rsidP="001F08A6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6027C" w:rsidTr="001F08A6">
        <w:trPr>
          <w:cantSplit/>
          <w:trHeight w:val="227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27C" w:rsidRDefault="00D6027C" w:rsidP="001F08A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27C" w:rsidRPr="00680E19" w:rsidRDefault="00D6027C" w:rsidP="001F08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27C" w:rsidRDefault="00D6027C" w:rsidP="001F0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27C" w:rsidRDefault="00D6027C" w:rsidP="001F0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27C" w:rsidRDefault="00D6027C" w:rsidP="001F0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D6027C" w:rsidRPr="00CA2872" w:rsidTr="001F08A6">
        <w:trPr>
          <w:cantSplit/>
          <w:trHeight w:val="288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27C" w:rsidRDefault="00D6027C" w:rsidP="001F08A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27C" w:rsidRPr="00680E19" w:rsidRDefault="00D6027C" w:rsidP="001F08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EA" w:rsidRDefault="00D6027C" w:rsidP="001F08A6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</w:p>
          <w:p w:rsidR="00CC0AEA" w:rsidRPr="00CA2872" w:rsidRDefault="003E745D" w:rsidP="001F08A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D6027C" w:rsidRDefault="00D6027C" w:rsidP="00B51236"/>
    <w:p w:rsidR="00533205" w:rsidRDefault="00533205" w:rsidP="00B51236"/>
    <w:p w:rsidR="00CC0196" w:rsidRDefault="00CC0196">
      <w:pPr>
        <w:spacing w:after="200" w:line="276" w:lineRule="auto"/>
      </w:pPr>
      <w:r>
        <w:br w:type="page"/>
      </w:r>
    </w:p>
    <w:tbl>
      <w:tblPr>
        <w:tblpPr w:leftFromText="141" w:rightFromText="141" w:vertAnchor="text" w:horzAnchor="margin" w:tblpY="23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258"/>
        <w:gridCol w:w="3002"/>
        <w:gridCol w:w="3002"/>
        <w:gridCol w:w="3002"/>
      </w:tblGrid>
      <w:tr w:rsidR="008B5475" w:rsidRPr="00F93AFF" w:rsidTr="008B5475">
        <w:trPr>
          <w:cantSplit/>
          <w:trHeight w:val="340"/>
        </w:trPr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5" w:rsidRDefault="008B5475" w:rsidP="008B5475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475" w:rsidRDefault="008B5475" w:rsidP="008B5475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8B5475" w:rsidRPr="00F93AFF" w:rsidTr="00533205">
        <w:trPr>
          <w:cantSplit/>
          <w:trHeight w:val="990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5" w:rsidRPr="00695D6B" w:rsidRDefault="008B5475" w:rsidP="008B5475">
            <w:pPr>
              <w:spacing w:before="60" w:after="120"/>
              <w:ind w:left="7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3.3</w:t>
            </w:r>
          </w:p>
          <w:p w:rsidR="008B5475" w:rsidRPr="00DF4BB3" w:rsidRDefault="008B5475" w:rsidP="008B5475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Unterstützung durch außersch</w:t>
            </w:r>
            <w:r>
              <w:rPr>
                <w:rFonts w:ascii="Arial" w:hAnsi="Arial" w:cs="Arial"/>
                <w:b/>
                <w:bCs/>
              </w:rPr>
              <w:t>u</w:t>
            </w:r>
            <w:r>
              <w:rPr>
                <w:rFonts w:ascii="Arial" w:hAnsi="Arial" w:cs="Arial"/>
                <w:b/>
                <w:bCs/>
              </w:rPr>
              <w:t xml:space="preserve">lische Partner im Unterricht und bei Projekten 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5" w:rsidRDefault="008B5475" w:rsidP="008B5475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  <w:p w:rsidR="008B5475" w:rsidRPr="00680E19" w:rsidRDefault="00EB6228" w:rsidP="00EB6228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Im Rahmen von Projekten und Unterrichtsinhalten zur BSO und zur Durchführung eines pro-fessionellen Bewerbungstrainings    werden kompetente außer-schulische Partner herangezogen.</w:t>
            </w: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CFE" w:rsidRDefault="008B5475" w:rsidP="00607CFE">
            <w:pPr>
              <w:spacing w:before="120"/>
            </w:pPr>
            <w:r w:rsidRPr="008931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8931BA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</w:p>
          <w:p w:rsidR="00F829AC" w:rsidRPr="00F93AFF" w:rsidRDefault="003E745D" w:rsidP="0013515A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B5475" w:rsidRPr="00671983" w:rsidTr="008B5475">
        <w:trPr>
          <w:cantSplit/>
          <w:trHeight w:val="340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475" w:rsidRDefault="008B5475" w:rsidP="008B547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5" w:rsidRPr="00680E19" w:rsidRDefault="008B5475" w:rsidP="008B54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5475" w:rsidRPr="00671983" w:rsidRDefault="008B5475" w:rsidP="008B5475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5475" w:rsidRPr="00671983" w:rsidRDefault="008B5475" w:rsidP="008B5475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5475" w:rsidRPr="00671983" w:rsidRDefault="008B5475" w:rsidP="008B5475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B5475" w:rsidTr="008B5475">
        <w:trPr>
          <w:cantSplit/>
          <w:trHeight w:val="227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475" w:rsidRDefault="008B5475" w:rsidP="008B547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5" w:rsidRPr="00680E19" w:rsidRDefault="008B5475" w:rsidP="008B54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5475" w:rsidRDefault="008B5475" w:rsidP="008B54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5475" w:rsidRDefault="008B5475" w:rsidP="008B54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5475" w:rsidRDefault="008B5475" w:rsidP="008B547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8B5475" w:rsidRPr="00CA2872" w:rsidTr="008B5475">
        <w:trPr>
          <w:cantSplit/>
          <w:trHeight w:val="288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475" w:rsidRDefault="008B5475" w:rsidP="008B547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5" w:rsidRPr="00680E19" w:rsidRDefault="008B5475" w:rsidP="008B54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0AEA" w:rsidRDefault="008B5475" w:rsidP="00EB672C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</w:p>
          <w:p w:rsidR="00681107" w:rsidRPr="00CA2872" w:rsidRDefault="003E745D" w:rsidP="00EB672C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AE15CA" w:rsidRDefault="00AE15CA" w:rsidP="00B51236"/>
    <w:p w:rsidR="00CC0196" w:rsidRDefault="00CC0196" w:rsidP="00B51236"/>
    <w:tbl>
      <w:tblPr>
        <w:tblpPr w:leftFromText="141" w:rightFromText="141" w:vertAnchor="text" w:horzAnchor="margin" w:tblpY="190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258"/>
        <w:gridCol w:w="3002"/>
        <w:gridCol w:w="3002"/>
        <w:gridCol w:w="3002"/>
      </w:tblGrid>
      <w:tr w:rsidR="00D6027C" w:rsidRPr="00F93AFF" w:rsidTr="00D6027C">
        <w:trPr>
          <w:cantSplit/>
          <w:trHeight w:val="340"/>
        </w:trPr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27C" w:rsidRDefault="00D6027C" w:rsidP="00D6027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27C" w:rsidRDefault="00D6027C" w:rsidP="00607CFE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D6027C" w:rsidRPr="00F93AFF" w:rsidTr="00533205">
        <w:trPr>
          <w:cantSplit/>
          <w:trHeight w:val="992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27C" w:rsidRPr="00695D6B" w:rsidRDefault="00D6027C" w:rsidP="00D6027C">
            <w:pPr>
              <w:spacing w:before="60" w:after="120"/>
              <w:ind w:left="7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3.4</w:t>
            </w:r>
          </w:p>
          <w:p w:rsidR="00D6027C" w:rsidRPr="00DF4BB3" w:rsidRDefault="00D6027C" w:rsidP="00D6027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Kooperationen mit Unternehmen, Institutionen und beruflichen  Schulen 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27C" w:rsidRDefault="00D6027C" w:rsidP="00D6027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  <w:p w:rsidR="009E4763" w:rsidRDefault="00EB6228" w:rsidP="009E4763">
            <w:pPr>
              <w:spacing w:before="60" w:after="120"/>
              <w:ind w:left="28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 xml:space="preserve">Es gibt verbindliche </w:t>
            </w:r>
          </w:p>
          <w:p w:rsidR="00D26142" w:rsidRDefault="00EB6228" w:rsidP="009E4763">
            <w:pPr>
              <w:spacing w:before="60" w:after="120"/>
              <w:ind w:left="28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 xml:space="preserve">Kooperationen mit </w:t>
            </w:r>
          </w:p>
          <w:p w:rsidR="00D26142" w:rsidRDefault="00EB6228" w:rsidP="009E4763">
            <w:pPr>
              <w:spacing w:before="60" w:after="120"/>
              <w:ind w:left="28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Unternehmen/Betrieben</w:t>
            </w:r>
            <w:r w:rsidR="00662CF2" w:rsidRPr="00662CF2"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customMarkFollows="1" w:id="7"/>
              <w:sym w:font="Symbol" w:char="F02A"/>
            </w:r>
            <w:r w:rsidRPr="00EB6228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D6027C" w:rsidRPr="00680E19" w:rsidRDefault="00EB6228" w:rsidP="00D26142">
            <w:pPr>
              <w:spacing w:before="60" w:after="120"/>
              <w:ind w:left="28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Institutionen,</w:t>
            </w:r>
            <w:r w:rsidR="00D261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B6228">
              <w:rPr>
                <w:rFonts w:ascii="Arial" w:hAnsi="Arial" w:cs="Arial"/>
                <w:sz w:val="20"/>
                <w:szCs w:val="20"/>
              </w:rPr>
              <w:t>beruflichen Schulen und ggf. Hochschulen.</w:t>
            </w: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CFE" w:rsidRDefault="00D6027C" w:rsidP="00607CFE">
            <w:pPr>
              <w:spacing w:before="120"/>
            </w:pPr>
            <w:r w:rsidRPr="00676243">
              <w:rPr>
                <w:rFonts w:ascii="Arial" w:hAnsi="Arial" w:cs="Arial"/>
                <w:color w:val="0000FF"/>
                <w:sz w:val="22"/>
                <w:szCs w:val="22"/>
              </w:rPr>
              <w:t>Schule</w:t>
            </w:r>
            <w:r w:rsidRPr="004A0152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:rsidR="00CC0AEA" w:rsidRPr="00F93AFF" w:rsidRDefault="003E745D" w:rsidP="00F41A1F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="00F41A1F">
              <w:rPr>
                <w:rFonts w:ascii="Arial" w:hAnsi="Arial" w:cs="Arial"/>
                <w:color w:val="0000FF"/>
                <w:sz w:val="22"/>
                <w:szCs w:val="22"/>
              </w:rPr>
              <w:t> </w:t>
            </w:r>
            <w:r w:rsidR="00F41A1F">
              <w:rPr>
                <w:rFonts w:ascii="Arial" w:hAnsi="Arial" w:cs="Arial"/>
                <w:color w:val="0000FF"/>
                <w:sz w:val="22"/>
                <w:szCs w:val="22"/>
              </w:rPr>
              <w:t> </w:t>
            </w:r>
            <w:r w:rsidR="00F41A1F">
              <w:rPr>
                <w:rFonts w:ascii="Arial" w:hAnsi="Arial" w:cs="Arial"/>
                <w:color w:val="0000FF"/>
                <w:sz w:val="22"/>
                <w:szCs w:val="22"/>
              </w:rPr>
              <w:t> </w:t>
            </w:r>
            <w:r w:rsidR="00F41A1F">
              <w:rPr>
                <w:rFonts w:ascii="Arial" w:hAnsi="Arial" w:cs="Arial"/>
                <w:color w:val="0000FF"/>
                <w:sz w:val="22"/>
                <w:szCs w:val="22"/>
              </w:rPr>
              <w:t> </w:t>
            </w:r>
            <w:r w:rsidR="00F41A1F">
              <w:rPr>
                <w:rFonts w:ascii="Arial" w:hAnsi="Arial" w:cs="Arial"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6027C" w:rsidRPr="00671983" w:rsidTr="00D6027C">
        <w:trPr>
          <w:cantSplit/>
          <w:trHeight w:val="340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27C" w:rsidRDefault="00D6027C" w:rsidP="00D602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27C" w:rsidRPr="00680E19" w:rsidRDefault="00D6027C" w:rsidP="00D602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27C" w:rsidRPr="00671983" w:rsidRDefault="00D6027C" w:rsidP="00D6027C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27C" w:rsidRPr="00671983" w:rsidRDefault="00D6027C" w:rsidP="00D6027C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27C" w:rsidRPr="00671983" w:rsidRDefault="00D6027C" w:rsidP="00D6027C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6027C" w:rsidTr="00D6027C">
        <w:trPr>
          <w:cantSplit/>
          <w:trHeight w:val="227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27C" w:rsidRDefault="00D6027C" w:rsidP="00D602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27C" w:rsidRPr="00680E19" w:rsidRDefault="00D6027C" w:rsidP="00D602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27C" w:rsidRDefault="00D6027C" w:rsidP="00D602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27C" w:rsidRDefault="00D6027C" w:rsidP="00D602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027C" w:rsidRDefault="00D6027C" w:rsidP="00D602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D6027C" w:rsidRPr="00CA2872" w:rsidTr="0013515A">
        <w:trPr>
          <w:cantSplit/>
          <w:trHeight w:val="684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27C" w:rsidRDefault="00D6027C" w:rsidP="00D602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27C" w:rsidRPr="00680E19" w:rsidRDefault="00D6027C" w:rsidP="00D6027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FE" w:rsidRDefault="00D6027C" w:rsidP="00607CFE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</w:p>
          <w:p w:rsidR="00CC0AEA" w:rsidRPr="00CA2872" w:rsidRDefault="003E745D" w:rsidP="00F41A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F41A1F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F41A1F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F41A1F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F41A1F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F41A1F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CC0196" w:rsidRDefault="00CC0196">
      <w:pPr>
        <w:spacing w:after="200" w:line="276" w:lineRule="auto"/>
      </w:pPr>
      <w:r>
        <w:br w:type="page"/>
      </w:r>
    </w:p>
    <w:tbl>
      <w:tblPr>
        <w:tblpPr w:leftFromText="141" w:rightFromText="141" w:vertAnchor="text" w:horzAnchor="margin" w:tblpY="153"/>
        <w:tblOverlap w:val="never"/>
        <w:tblW w:w="145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3258"/>
        <w:gridCol w:w="3002"/>
        <w:gridCol w:w="3002"/>
        <w:gridCol w:w="3002"/>
      </w:tblGrid>
      <w:tr w:rsidR="002F4CD1" w:rsidRPr="00F93AFF" w:rsidTr="008B3EE5">
        <w:trPr>
          <w:cantSplit/>
          <w:trHeight w:val="340"/>
        </w:trPr>
        <w:tc>
          <w:tcPr>
            <w:tcW w:w="5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D1" w:rsidRDefault="002F4CD1" w:rsidP="00596395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CD1" w:rsidRDefault="002F4CD1" w:rsidP="00607CFE">
            <w:pPr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747C34" w:rsidRPr="00F93AFF" w:rsidTr="00CC0AEA">
        <w:trPr>
          <w:cantSplit/>
          <w:trHeight w:val="1128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34" w:rsidRPr="00695D6B" w:rsidRDefault="00747C34" w:rsidP="00DB700C">
            <w:pPr>
              <w:spacing w:before="60" w:after="120"/>
              <w:ind w:left="7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3.5</w:t>
            </w:r>
          </w:p>
          <w:p w:rsidR="00747C34" w:rsidRPr="00DF4BB3" w:rsidRDefault="00747C34" w:rsidP="00DB700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Organisation der Zusammenarbeit mit außer-schulischen Partnern 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34" w:rsidRDefault="00747C34" w:rsidP="00DB700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</w:p>
          <w:p w:rsidR="00747C34" w:rsidRPr="00680E19" w:rsidRDefault="00EB6228" w:rsidP="00DB700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B6228">
              <w:rPr>
                <w:rFonts w:ascii="Arial" w:hAnsi="Arial" w:cs="Arial"/>
                <w:sz w:val="20"/>
                <w:szCs w:val="20"/>
              </w:rPr>
              <w:t>Aktivitäten, Zuständigkeiten und Kommunikationsstruktur für die Zusammenarbeit mit außer-schulischen Partnern sind dok</w:t>
            </w:r>
            <w:r w:rsidRPr="00EB6228">
              <w:rPr>
                <w:rFonts w:ascii="Arial" w:hAnsi="Arial" w:cs="Arial"/>
                <w:sz w:val="20"/>
                <w:szCs w:val="20"/>
              </w:rPr>
              <w:t>u</w:t>
            </w:r>
            <w:r w:rsidRPr="00EB6228">
              <w:rPr>
                <w:rFonts w:ascii="Arial" w:hAnsi="Arial" w:cs="Arial"/>
                <w:sz w:val="20"/>
                <w:szCs w:val="20"/>
              </w:rPr>
              <w:t>mentiert.</w:t>
            </w: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0AEA" w:rsidRPr="005B72FB" w:rsidRDefault="00747C34" w:rsidP="007F4A3A">
            <w:pPr>
              <w:spacing w:before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5B72FB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B72FB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</w:p>
          <w:p w:rsidR="00CC0AEA" w:rsidRPr="00F93AFF" w:rsidRDefault="003E745D" w:rsidP="0013515A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B700C" w:rsidRPr="00671983" w:rsidTr="008B3EE5">
        <w:trPr>
          <w:cantSplit/>
          <w:trHeight w:val="340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00C" w:rsidRDefault="00DB700C" w:rsidP="00DB700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00C" w:rsidRPr="00680E19" w:rsidRDefault="00DB700C" w:rsidP="00DB700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700C" w:rsidRPr="00671983" w:rsidRDefault="00DB700C" w:rsidP="00DB700C">
            <w:pPr>
              <w:jc w:val="center"/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700C" w:rsidRPr="00671983" w:rsidRDefault="00DB700C" w:rsidP="00DB700C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700C" w:rsidRPr="00671983" w:rsidRDefault="00DB700C" w:rsidP="00DB700C">
            <w:pPr>
              <w:jc w:val="center"/>
              <w:rPr>
                <w:rFonts w:ascii="Arial" w:hAnsi="Arial" w:cs="Arial"/>
                <w:color w:val="008000"/>
              </w:rPr>
            </w:pPr>
            <w:r w:rsidRPr="00671983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</w:t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F41A1F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671983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B3EE5" w:rsidTr="008B3EE5">
        <w:trPr>
          <w:cantSplit/>
          <w:trHeight w:val="227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EE5" w:rsidRDefault="008B3EE5" w:rsidP="008B3EE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EE5" w:rsidRPr="00680E19" w:rsidRDefault="008B3EE5" w:rsidP="008B3EE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EE5" w:rsidRDefault="008B3EE5" w:rsidP="008B3E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EE5" w:rsidRDefault="008B3EE5" w:rsidP="008B3E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EE5" w:rsidRDefault="008B3EE5" w:rsidP="008B3E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071AD2" w:rsidRPr="00CA2872" w:rsidTr="008B3EE5">
        <w:trPr>
          <w:cantSplit/>
          <w:trHeight w:val="288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D2" w:rsidRDefault="00071AD2" w:rsidP="00071AD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D2" w:rsidRPr="00680E19" w:rsidRDefault="00071AD2" w:rsidP="00071A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0AEA" w:rsidRDefault="0056464F" w:rsidP="00CC0AEA">
            <w:pPr>
              <w:spacing w:before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team</w:t>
            </w:r>
            <w:r w:rsidR="00071AD2" w:rsidRPr="00CA2872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</w:p>
          <w:p w:rsidR="00CC0AEA" w:rsidRPr="00CA2872" w:rsidRDefault="003E745D" w:rsidP="000509E3">
            <w:pPr>
              <w:spacing w:before="120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655C06" w:rsidRDefault="00655C06" w:rsidP="00B51236"/>
    <w:p w:rsidR="00305C93" w:rsidRDefault="00305C93" w:rsidP="00305C93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05C93" w:rsidRDefault="00305C93" w:rsidP="00305C93">
      <w:pPr>
        <w:sectPr w:rsidR="00305C93" w:rsidSect="00CB6152">
          <w:pgSz w:w="16840" w:h="11907" w:orient="landscape" w:code="9"/>
          <w:pgMar w:top="1134" w:right="1021" w:bottom="709" w:left="1021" w:header="425" w:footer="459" w:gutter="0"/>
          <w:cols w:space="708"/>
          <w:titlePg/>
          <w:docGrid w:linePitch="360"/>
        </w:sectPr>
      </w:pPr>
    </w:p>
    <w:p w:rsidR="001F08A6" w:rsidRDefault="001F08A6" w:rsidP="001F08A6">
      <w:pPr>
        <w:rPr>
          <w:rFonts w:ascii="Arial" w:hAnsi="Arial" w:cs="Arial"/>
          <w:b/>
        </w:rPr>
      </w:pPr>
    </w:p>
    <w:p w:rsidR="001F08A6" w:rsidRDefault="001F08A6" w:rsidP="001F08A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Wie hoch waren die Übergangsquoten in den letzten Schuljahren nach Angaben der Schülerinnen und Schüler?</w:t>
      </w:r>
    </w:p>
    <w:p w:rsidR="001F08A6" w:rsidRPr="001F08A6" w:rsidRDefault="001F08A6" w:rsidP="001F08A6">
      <w:pPr>
        <w:rPr>
          <w:rFonts w:ascii="Arial" w:hAnsi="Arial" w:cs="Arial"/>
          <w:b/>
        </w:rPr>
      </w:pPr>
    </w:p>
    <w:tbl>
      <w:tblPr>
        <w:tblpPr w:leftFromText="141" w:rightFromText="141" w:vertAnchor="page" w:horzAnchor="margin" w:tblpY="24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0"/>
        <w:gridCol w:w="1800"/>
        <w:gridCol w:w="1800"/>
        <w:gridCol w:w="1638"/>
      </w:tblGrid>
      <w:tr w:rsidR="00305C93" w:rsidTr="00305C93">
        <w:trPr>
          <w:trHeight w:val="27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93" w:rsidRPr="00B21261" w:rsidRDefault="00305C93" w:rsidP="00305C93">
            <w:pPr>
              <w:spacing w:before="120"/>
              <w:rPr>
                <w:rFonts w:ascii="Arial" w:hAnsi="Arial" w:cs="Arial"/>
                <w:i/>
                <w:sz w:val="22"/>
              </w:rPr>
            </w:pPr>
            <w:r w:rsidRPr="00B21261">
              <w:rPr>
                <w:rFonts w:ascii="Arial" w:hAnsi="Arial" w:cs="Arial"/>
                <w:i/>
                <w:sz w:val="22"/>
              </w:rPr>
              <w:t>Diese Daten beruhen nicht auf Info</w:t>
            </w:r>
            <w:r w:rsidRPr="00B21261">
              <w:rPr>
                <w:rFonts w:ascii="Arial" w:hAnsi="Arial" w:cs="Arial"/>
                <w:i/>
                <w:sz w:val="22"/>
              </w:rPr>
              <w:t>r</w:t>
            </w:r>
            <w:r w:rsidRPr="00B21261">
              <w:rPr>
                <w:rFonts w:ascii="Arial" w:hAnsi="Arial" w:cs="Arial"/>
                <w:i/>
                <w:sz w:val="22"/>
              </w:rPr>
              <w:t>mationen</w:t>
            </w:r>
            <w:r>
              <w:rPr>
                <w:rFonts w:ascii="Arial" w:hAnsi="Arial" w:cs="Arial"/>
                <w:i/>
                <w:sz w:val="22"/>
              </w:rPr>
              <w:t xml:space="preserve"> aus einer amtlichen Statistik.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C93" w:rsidRPr="00676243" w:rsidRDefault="003E568E" w:rsidP="00305C93">
            <w:pPr>
              <w:spacing w:before="60"/>
              <w:rPr>
                <w:rFonts w:ascii="Arial" w:hAnsi="Arial" w:cs="Arial"/>
                <w:b/>
              </w:rPr>
            </w:pPr>
            <w:r w:rsidRPr="00676243">
              <w:rPr>
                <w:rFonts w:ascii="Arial" w:hAnsi="Arial" w:cs="Arial"/>
                <w:b/>
              </w:rPr>
              <w:t>2014/2015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93" w:rsidRPr="00676243" w:rsidRDefault="003E568E" w:rsidP="00305C93">
            <w:pPr>
              <w:spacing w:before="60"/>
              <w:rPr>
                <w:rFonts w:ascii="Arial" w:hAnsi="Arial" w:cs="Arial"/>
                <w:b/>
              </w:rPr>
            </w:pPr>
            <w:r w:rsidRPr="00676243">
              <w:rPr>
                <w:rFonts w:ascii="Arial" w:hAnsi="Arial" w:cs="Arial"/>
                <w:b/>
              </w:rPr>
              <w:t>2015</w:t>
            </w:r>
            <w:r w:rsidR="00305C93" w:rsidRPr="00676243">
              <w:rPr>
                <w:rFonts w:ascii="Arial" w:hAnsi="Arial" w:cs="Arial"/>
                <w:b/>
              </w:rPr>
              <w:t>/201</w:t>
            </w:r>
            <w:r w:rsidRPr="00676243">
              <w:rPr>
                <w:rFonts w:ascii="Arial" w:hAnsi="Arial" w:cs="Arial"/>
                <w:b/>
              </w:rPr>
              <w:t>6</w:t>
            </w:r>
          </w:p>
          <w:p w:rsidR="00305C93" w:rsidRPr="00676243" w:rsidRDefault="00305C93" w:rsidP="00305C93">
            <w:pPr>
              <w:spacing w:before="60"/>
              <w:rPr>
                <w:rFonts w:ascii="Arial" w:hAnsi="Arial" w:cs="Arial"/>
                <w:b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C93" w:rsidRPr="00676243" w:rsidRDefault="003E568E" w:rsidP="00305C93">
            <w:pPr>
              <w:spacing w:before="60"/>
              <w:rPr>
                <w:rFonts w:ascii="Arial" w:hAnsi="Arial" w:cs="Arial"/>
                <w:b/>
              </w:rPr>
            </w:pPr>
            <w:r w:rsidRPr="00676243">
              <w:rPr>
                <w:rFonts w:ascii="Arial" w:hAnsi="Arial" w:cs="Arial"/>
                <w:b/>
              </w:rPr>
              <w:t>2016/2017</w:t>
            </w:r>
          </w:p>
          <w:p w:rsidR="00305C93" w:rsidRPr="00676243" w:rsidRDefault="00305C93" w:rsidP="00305C93">
            <w:pPr>
              <w:spacing w:before="60"/>
              <w:rPr>
                <w:rFonts w:ascii="Arial" w:hAnsi="Arial" w:cs="Arial"/>
                <w:b/>
              </w:rPr>
            </w:pPr>
          </w:p>
        </w:tc>
      </w:tr>
      <w:tr w:rsidR="007C0E33" w:rsidTr="007C0E33">
        <w:trPr>
          <w:trHeight w:val="34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7C0E33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Schulabgänger/innen insgesamt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662CF2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C0E33" w:rsidTr="00305C93">
        <w:trPr>
          <w:trHeight w:val="34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7C0E33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Übergang in:</w:t>
            </w:r>
          </w:p>
        </w:tc>
        <w:tc>
          <w:tcPr>
            <w:tcW w:w="5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7C0E33">
            <w:pPr>
              <w:spacing w:before="40" w:after="40" w:line="360" w:lineRule="auto"/>
              <w:rPr>
                <w:rFonts w:ascii="Arial" w:hAnsi="Arial" w:cs="Arial"/>
              </w:rPr>
            </w:pPr>
          </w:p>
        </w:tc>
      </w:tr>
      <w:tr w:rsidR="007C0E33" w:rsidTr="00305C93">
        <w:trPr>
          <w:trHeight w:val="34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7C0E33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duale Ausbildung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C0E33" w:rsidTr="00305C93">
        <w:trPr>
          <w:trHeight w:val="34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7C0E33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schulische Berufsausbildung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C0E33" w:rsidTr="00305C93">
        <w:trPr>
          <w:trHeight w:val="34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7C0E33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berufsvorbereitende Maßnahme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C0E33" w:rsidTr="00305C93">
        <w:trPr>
          <w:trHeight w:val="34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7C0E33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weiterführende Schule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C0E33" w:rsidTr="00305C93">
        <w:trPr>
          <w:trHeight w:val="34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7C0E33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Studium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C0E33" w:rsidTr="00305C93">
        <w:trPr>
          <w:trHeight w:val="34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9B2F06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Andere Übergänge</w:t>
            </w:r>
          </w:p>
          <w:p w:rsidR="007C0E33" w:rsidRDefault="007C0E33" w:rsidP="007C0E33">
            <w:pPr>
              <w:rPr>
                <w:rFonts w:ascii="Arial" w:hAnsi="Arial" w:cs="Arial"/>
              </w:rPr>
            </w:pPr>
            <w: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fldChar w:fldCharType="end"/>
            </w:r>
          </w:p>
          <w:p w:rsidR="007C0E33" w:rsidRDefault="007C0E33" w:rsidP="007C0E33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fldChar w:fldCharType="end"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fldChar w:fldCharType="end"/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E33" w:rsidRDefault="007C0E33" w:rsidP="007C0E33">
            <w:pPr>
              <w:spacing w:before="120" w:line="360" w:lineRule="auto"/>
              <w:rPr>
                <w:rFonts w:ascii="Arial" w:hAnsi="Arial" w:cs="Arial"/>
              </w:rPr>
            </w:pPr>
            <w: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fldChar w:fldCharType="end"/>
            </w:r>
          </w:p>
        </w:tc>
      </w:tr>
    </w:tbl>
    <w:p w:rsidR="00305C93" w:rsidRDefault="00305C93" w:rsidP="001F08A6">
      <w:pPr>
        <w:spacing w:after="200" w:line="276" w:lineRule="auto"/>
        <w:rPr>
          <w:rFonts w:ascii="Arial" w:hAnsi="Arial" w:cs="Arial"/>
          <w:b/>
        </w:rPr>
      </w:pPr>
    </w:p>
    <w:p w:rsidR="00305C93" w:rsidRDefault="00305C93" w:rsidP="001F08A6">
      <w:pPr>
        <w:spacing w:after="200" w:line="276" w:lineRule="auto"/>
        <w:rPr>
          <w:rFonts w:ascii="Arial" w:hAnsi="Arial" w:cs="Arial"/>
          <w:b/>
        </w:rPr>
      </w:pPr>
    </w:p>
    <w:p w:rsidR="00305C93" w:rsidRDefault="00305C93" w:rsidP="001F08A6">
      <w:pPr>
        <w:spacing w:after="200" w:line="276" w:lineRule="auto"/>
        <w:rPr>
          <w:rFonts w:ascii="Arial" w:hAnsi="Arial" w:cs="Arial"/>
          <w:b/>
        </w:rPr>
      </w:pPr>
    </w:p>
    <w:p w:rsidR="00305C93" w:rsidRDefault="00305C93" w:rsidP="001F08A6">
      <w:pPr>
        <w:spacing w:after="200" w:line="276" w:lineRule="auto"/>
        <w:rPr>
          <w:rFonts w:ascii="Arial" w:hAnsi="Arial" w:cs="Arial"/>
          <w:b/>
        </w:rPr>
      </w:pPr>
    </w:p>
    <w:p w:rsidR="00305C93" w:rsidRDefault="00305C93" w:rsidP="001F08A6">
      <w:pPr>
        <w:spacing w:after="200" w:line="276" w:lineRule="auto"/>
        <w:rPr>
          <w:rFonts w:ascii="Arial" w:hAnsi="Arial" w:cs="Arial"/>
          <w:b/>
        </w:rPr>
      </w:pPr>
    </w:p>
    <w:p w:rsidR="00305C93" w:rsidRDefault="00305C93" w:rsidP="001F08A6">
      <w:pPr>
        <w:spacing w:after="200" w:line="276" w:lineRule="auto"/>
        <w:rPr>
          <w:rFonts w:ascii="Arial" w:hAnsi="Arial" w:cs="Arial"/>
          <w:b/>
        </w:rPr>
      </w:pPr>
    </w:p>
    <w:p w:rsidR="00305C93" w:rsidRDefault="00305C93" w:rsidP="001F08A6">
      <w:pPr>
        <w:spacing w:after="200" w:line="276" w:lineRule="auto"/>
        <w:rPr>
          <w:rFonts w:ascii="Arial" w:hAnsi="Arial" w:cs="Arial"/>
          <w:b/>
        </w:rPr>
      </w:pPr>
    </w:p>
    <w:p w:rsidR="00305C93" w:rsidRDefault="00305C93" w:rsidP="001F08A6">
      <w:pPr>
        <w:spacing w:after="200" w:line="276" w:lineRule="auto"/>
        <w:rPr>
          <w:rFonts w:ascii="Arial" w:hAnsi="Arial" w:cs="Arial"/>
          <w:b/>
        </w:rPr>
      </w:pPr>
    </w:p>
    <w:p w:rsidR="00305C93" w:rsidRDefault="00305C93" w:rsidP="001F08A6">
      <w:pPr>
        <w:spacing w:after="200" w:line="276" w:lineRule="auto"/>
        <w:rPr>
          <w:rFonts w:ascii="Arial" w:hAnsi="Arial" w:cs="Arial"/>
          <w:b/>
        </w:rPr>
      </w:pPr>
    </w:p>
    <w:p w:rsidR="00305C93" w:rsidRDefault="00305C93" w:rsidP="001F08A6">
      <w:pPr>
        <w:spacing w:after="200" w:line="276" w:lineRule="auto"/>
        <w:rPr>
          <w:rFonts w:ascii="Arial" w:hAnsi="Arial" w:cs="Arial"/>
          <w:b/>
        </w:rPr>
      </w:pPr>
    </w:p>
    <w:p w:rsidR="00533205" w:rsidRDefault="00533205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Style w:val="Tabellenraster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2694"/>
      </w:tblGrid>
      <w:tr w:rsidR="00EB672C" w:rsidRPr="00655C06" w:rsidTr="009C37E7">
        <w:tc>
          <w:tcPr>
            <w:tcW w:w="7479" w:type="dxa"/>
          </w:tcPr>
          <w:p w:rsidR="00EB672C" w:rsidRPr="00655C06" w:rsidRDefault="00EB672C" w:rsidP="00CC0AE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55C06">
              <w:rPr>
                <w:rFonts w:ascii="Arial" w:hAnsi="Arial" w:cs="Arial"/>
                <w:b/>
                <w:sz w:val="22"/>
                <w:szCs w:val="22"/>
              </w:rPr>
              <w:lastRenderedPageBreak/>
              <w:t>Gütesiegel Berufs- und Studienorientierung Hessen</w:t>
            </w:r>
          </w:p>
          <w:p w:rsidR="00EB672C" w:rsidRPr="00655C06" w:rsidRDefault="00EB672C" w:rsidP="00CC0AE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Zweite Rezertifizierung</w:t>
            </w:r>
            <w:r w:rsidR="009D4F04">
              <w:rPr>
                <w:rFonts w:ascii="Arial" w:hAnsi="Arial" w:cs="Arial"/>
                <w:b/>
                <w:sz w:val="22"/>
                <w:szCs w:val="22"/>
              </w:rPr>
              <w:t xml:space="preserve"> 2017</w:t>
            </w:r>
            <w:r w:rsidRPr="00655C06">
              <w:rPr>
                <w:rFonts w:ascii="Arial" w:hAnsi="Arial" w:cs="Arial"/>
                <w:b/>
                <w:sz w:val="22"/>
                <w:szCs w:val="22"/>
              </w:rPr>
              <w:t>/201</w:t>
            </w:r>
            <w:r w:rsidR="009D4F04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EB672C" w:rsidRPr="00655C06" w:rsidRDefault="00EB672C" w:rsidP="00CC0AE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4" w:type="dxa"/>
          </w:tcPr>
          <w:p w:rsidR="00EB672C" w:rsidRPr="00655C06" w:rsidRDefault="00AA01AA" w:rsidP="00CC0AEA">
            <w:pPr>
              <w:ind w:right="-108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548308AE" wp14:editId="41F0D294">
                  <wp:simplePos x="0" y="0"/>
                  <wp:positionH relativeFrom="page">
                    <wp:posOffset>1150620</wp:posOffset>
                  </wp:positionH>
                  <wp:positionV relativeFrom="paragraph">
                    <wp:posOffset>-6350</wp:posOffset>
                  </wp:positionV>
                  <wp:extent cx="424180" cy="626110"/>
                  <wp:effectExtent l="0" t="0" r="0" b="2540"/>
                  <wp:wrapTight wrapText="bothSides">
                    <wp:wrapPolygon edited="0">
                      <wp:start x="0" y="0"/>
                      <wp:lineTo x="0" y="21030"/>
                      <wp:lineTo x="20371" y="21030"/>
                      <wp:lineTo x="20371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bs_logo_v_p_CMYK_hesse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517" b="19728"/>
                          <a:stretch/>
                        </pic:blipFill>
                        <pic:spPr bwMode="auto">
                          <a:xfrm>
                            <a:off x="0" y="0"/>
                            <a:ext cx="424180" cy="62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65D0" w:rsidRPr="00655C06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7FDD9A0C" wp14:editId="736BC8C0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6350</wp:posOffset>
                  </wp:positionV>
                  <wp:extent cx="525600" cy="532800"/>
                  <wp:effectExtent l="0" t="0" r="8255" b="635"/>
                  <wp:wrapThrough wrapText="bothSides">
                    <wp:wrapPolygon edited="0">
                      <wp:start x="0" y="0"/>
                      <wp:lineTo x="0" y="20853"/>
                      <wp:lineTo x="21156" y="20853"/>
                      <wp:lineTo x="21156" y="0"/>
                      <wp:lineTo x="0" y="0"/>
                    </wp:wrapPolygon>
                  </wp:wrapThrough>
                  <wp:docPr id="14" name="Bild 1" descr="Olov_Gu¦êtesiegel_Beruf_und_Studien_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lov_Gu¦êtesiegel_Beruf_und_Studien_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00" cy="5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919FB" w:rsidRPr="00E45A11" w:rsidRDefault="00EB672C" w:rsidP="00C919FB">
      <w:r w:rsidRPr="00655C06">
        <w:rPr>
          <w:rFonts w:ascii="Arial" w:hAnsi="Arial" w:cs="Arial"/>
          <w:b/>
          <w:sz w:val="22"/>
          <w:szCs w:val="22"/>
        </w:rPr>
        <w:t>Schule, Ort</w:t>
      </w:r>
      <w:r>
        <w:rPr>
          <w:rFonts w:ascii="Arial" w:hAnsi="Arial" w:cs="Arial"/>
          <w:b/>
          <w:sz w:val="22"/>
          <w:szCs w:val="22"/>
        </w:rPr>
        <w:t>,</w:t>
      </w:r>
      <w:r w:rsidRPr="00655C06">
        <w:rPr>
          <w:rFonts w:ascii="Arial" w:hAnsi="Arial" w:cs="Arial"/>
          <w:b/>
          <w:sz w:val="22"/>
          <w:szCs w:val="22"/>
        </w:rPr>
        <w:t xml:space="preserve"> Schulform: </w:t>
      </w:r>
      <w:r w:rsidRPr="00655C06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55C06">
        <w:rPr>
          <w:rFonts w:ascii="Arial" w:hAnsi="Arial" w:cs="Arial"/>
          <w:sz w:val="22"/>
          <w:szCs w:val="22"/>
        </w:rPr>
        <w:instrText xml:space="preserve"> FORMTEXT </w:instrText>
      </w:r>
      <w:r w:rsidRPr="00655C06">
        <w:rPr>
          <w:rFonts w:ascii="Arial" w:hAnsi="Arial" w:cs="Arial"/>
          <w:sz w:val="22"/>
          <w:szCs w:val="22"/>
          <w:lang w:val="en-GB"/>
        </w:rPr>
      </w:r>
      <w:r w:rsidRPr="00655C06">
        <w:rPr>
          <w:rFonts w:ascii="Arial" w:hAnsi="Arial" w:cs="Arial"/>
          <w:sz w:val="22"/>
          <w:szCs w:val="22"/>
          <w:lang w:val="en-GB"/>
        </w:rPr>
        <w:fldChar w:fldCharType="separate"/>
      </w:r>
      <w:r>
        <w:rPr>
          <w:rFonts w:ascii="Arial" w:hAnsi="Arial" w:cs="Arial"/>
          <w:noProof/>
          <w:sz w:val="22"/>
          <w:szCs w:val="22"/>
          <w:lang w:val="en-GB"/>
        </w:rPr>
        <w:t> </w:t>
      </w:r>
      <w:r>
        <w:rPr>
          <w:rFonts w:ascii="Arial" w:hAnsi="Arial" w:cs="Arial"/>
          <w:noProof/>
          <w:sz w:val="22"/>
          <w:szCs w:val="22"/>
          <w:lang w:val="en-GB"/>
        </w:rPr>
        <w:t> </w:t>
      </w:r>
      <w:r>
        <w:rPr>
          <w:rFonts w:ascii="Arial" w:hAnsi="Arial" w:cs="Arial"/>
          <w:noProof/>
          <w:sz w:val="22"/>
          <w:szCs w:val="22"/>
          <w:lang w:val="en-GB"/>
        </w:rPr>
        <w:t> </w:t>
      </w:r>
      <w:r>
        <w:rPr>
          <w:rFonts w:ascii="Arial" w:hAnsi="Arial" w:cs="Arial"/>
          <w:noProof/>
          <w:sz w:val="22"/>
          <w:szCs w:val="22"/>
          <w:lang w:val="en-GB"/>
        </w:rPr>
        <w:t> </w:t>
      </w:r>
      <w:r>
        <w:rPr>
          <w:rFonts w:ascii="Arial" w:hAnsi="Arial" w:cs="Arial"/>
          <w:noProof/>
          <w:sz w:val="22"/>
          <w:szCs w:val="22"/>
          <w:lang w:val="en-GB"/>
        </w:rPr>
        <w:t> </w:t>
      </w:r>
      <w:r w:rsidRPr="00655C06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C919FB" w:rsidRDefault="00C919FB" w:rsidP="00C919FB">
      <w:pPr>
        <w:rPr>
          <w:rFonts w:ascii="Arial" w:hAnsi="Arial" w:cs="Arial"/>
          <w:b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5"/>
        <w:gridCol w:w="2180"/>
        <w:gridCol w:w="2268"/>
        <w:gridCol w:w="2410"/>
      </w:tblGrid>
      <w:tr w:rsidR="00EB672C" w:rsidRPr="00754EA4" w:rsidTr="00CC0AEA">
        <w:trPr>
          <w:trHeight w:val="966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B672C" w:rsidRPr="00315324" w:rsidRDefault="00EB672C" w:rsidP="00607CFE">
            <w:pPr>
              <w:spacing w:before="60"/>
              <w:rPr>
                <w:rFonts w:ascii="Arial" w:hAnsi="Arial" w:cs="Arial"/>
                <w:b/>
              </w:rPr>
            </w:pPr>
            <w:r w:rsidRPr="00315324">
              <w:rPr>
                <w:rFonts w:ascii="Arial" w:hAnsi="Arial" w:cs="Arial"/>
                <w:b/>
                <w:sz w:val="22"/>
                <w:szCs w:val="22"/>
              </w:rPr>
              <w:t xml:space="preserve">Bitte nennen Sie (links) die jeweilige Empfehlung aus dem letzten Audit und erläutern Sie (rechts) die Weiterentwicklung der BSO vor diesem Hintergrund. </w:t>
            </w:r>
          </w:p>
        </w:tc>
      </w:tr>
      <w:tr w:rsidR="00EB672C" w:rsidRPr="00754EA4" w:rsidTr="00CC0AEA">
        <w:trPr>
          <w:trHeight w:val="393"/>
        </w:trPr>
        <w:tc>
          <w:tcPr>
            <w:tcW w:w="331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672C" w:rsidRPr="00D7055F" w:rsidRDefault="00EB672C" w:rsidP="003E745D">
            <w:pPr>
              <w:spacing w:before="60" w:after="60"/>
              <w:rPr>
                <w:rFonts w:ascii="Arial" w:hAnsi="Arial" w:cs="Arial"/>
                <w:i/>
                <w:sz w:val="22"/>
                <w:szCs w:val="22"/>
              </w:rPr>
            </w:pPr>
            <w:r w:rsidRPr="007235A1">
              <w:rPr>
                <w:rFonts w:ascii="Arial" w:hAnsi="Arial" w:cs="Arial"/>
                <w:b/>
                <w:color w:val="0000FF"/>
                <w:sz w:val="22"/>
                <w:szCs w:val="22"/>
              </w:rPr>
              <w:t>Empfehlung 1:</w:t>
            </w:r>
            <w:r w:rsidRPr="007235A1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</w: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6858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72C" w:rsidRDefault="00EB672C" w:rsidP="00CC0AEA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EB672C" w:rsidRPr="00754EA4" w:rsidTr="00CC0AEA">
        <w:trPr>
          <w:trHeight w:val="442"/>
        </w:trPr>
        <w:tc>
          <w:tcPr>
            <w:tcW w:w="33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72C" w:rsidRPr="00754EA4" w:rsidRDefault="00EB672C" w:rsidP="00CC0AE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5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72C" w:rsidRPr="00754EA4" w:rsidRDefault="00EB672C" w:rsidP="003E745D">
            <w:pPr>
              <w:spacing w:before="12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Schule: </w: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EB672C" w:rsidRPr="00754EA4" w:rsidTr="003C616B">
        <w:trPr>
          <w:trHeight w:val="195"/>
        </w:trPr>
        <w:tc>
          <w:tcPr>
            <w:tcW w:w="33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</w:p>
        </w:tc>
        <w:tc>
          <w:tcPr>
            <w:tcW w:w="2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754EA4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C</w:t>
            </w:r>
            <w:r w:rsidRPr="00754EA4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754EA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EA4">
              <w:rPr>
                <w:rFonts w:ascii="Arial" w:hAnsi="Arial" w:cs="Arial"/>
              </w:rPr>
              <w:instrText xml:space="preserve"> FORMCHECKBOX </w:instrText>
            </w:r>
            <w:r w:rsidR="00F41A1F">
              <w:rPr>
                <w:rFonts w:ascii="Arial" w:hAnsi="Arial" w:cs="Arial"/>
              </w:rPr>
            </w:r>
            <w:r w:rsidR="00F41A1F">
              <w:rPr>
                <w:rFonts w:ascii="Arial" w:hAnsi="Arial" w:cs="Arial"/>
              </w:rPr>
              <w:fldChar w:fldCharType="separate"/>
            </w:r>
            <w:r w:rsidRPr="00754EA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754EA4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B</w:t>
            </w:r>
            <w:r w:rsidRPr="00754EA4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754EA4">
              <w:rPr>
                <w:rFonts w:ascii="Arial" w:hAnsi="Arial" w:cs="Arial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EA4">
              <w:rPr>
                <w:rFonts w:ascii="Arial" w:hAnsi="Arial" w:cs="Arial"/>
              </w:rPr>
              <w:instrText xml:space="preserve"> FORMCHECKBOX </w:instrText>
            </w:r>
            <w:r w:rsidR="00F41A1F">
              <w:rPr>
                <w:rFonts w:ascii="Arial" w:hAnsi="Arial" w:cs="Arial"/>
              </w:rPr>
            </w:r>
            <w:r w:rsidR="00F41A1F">
              <w:rPr>
                <w:rFonts w:ascii="Arial" w:hAnsi="Arial" w:cs="Arial"/>
              </w:rPr>
              <w:fldChar w:fldCharType="separate"/>
            </w:r>
            <w:r w:rsidRPr="00754EA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754EA4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A</w:t>
            </w:r>
            <w:r w:rsidRPr="00754EA4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754EA4">
              <w:rPr>
                <w:rFonts w:ascii="Arial" w:hAnsi="Arial" w:cs="Arial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EA4">
              <w:rPr>
                <w:rFonts w:ascii="Arial" w:hAnsi="Arial" w:cs="Arial"/>
              </w:rPr>
              <w:instrText xml:space="preserve"> FORMCHECKBOX </w:instrText>
            </w:r>
            <w:r w:rsidR="00F41A1F">
              <w:rPr>
                <w:rFonts w:ascii="Arial" w:hAnsi="Arial" w:cs="Arial"/>
              </w:rPr>
            </w:r>
            <w:r w:rsidR="00F41A1F">
              <w:rPr>
                <w:rFonts w:ascii="Arial" w:hAnsi="Arial" w:cs="Arial"/>
              </w:rPr>
              <w:fldChar w:fldCharType="separate"/>
            </w:r>
            <w:r w:rsidRPr="00754EA4">
              <w:rPr>
                <w:rFonts w:ascii="Arial" w:hAnsi="Arial" w:cs="Arial"/>
              </w:rPr>
              <w:fldChar w:fldCharType="end"/>
            </w:r>
          </w:p>
        </w:tc>
      </w:tr>
      <w:tr w:rsidR="00EB672C" w:rsidRPr="00754EA4" w:rsidTr="003C616B">
        <w:trPr>
          <w:trHeight w:val="195"/>
        </w:trPr>
        <w:tc>
          <w:tcPr>
            <w:tcW w:w="33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672C" w:rsidRDefault="00EB672C" w:rsidP="00CC0A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672C" w:rsidRDefault="00EB672C" w:rsidP="00CC0A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672C" w:rsidRDefault="00EB672C" w:rsidP="00CC0A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EB672C" w:rsidRPr="00754EA4" w:rsidTr="00CC0AEA">
        <w:trPr>
          <w:trHeight w:val="397"/>
        </w:trPr>
        <w:tc>
          <w:tcPr>
            <w:tcW w:w="331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B672C" w:rsidRPr="00754EA4" w:rsidRDefault="00EB672C" w:rsidP="00CC0AEA">
            <w:pPr>
              <w:spacing w:before="60"/>
              <w:rPr>
                <w:rFonts w:ascii="Arial" w:hAnsi="Arial" w:cs="Arial"/>
              </w:rPr>
            </w:pPr>
          </w:p>
        </w:tc>
        <w:tc>
          <w:tcPr>
            <w:tcW w:w="6858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B672C" w:rsidRPr="00754EA4" w:rsidRDefault="00EB672C" w:rsidP="003E745D">
            <w:pPr>
              <w:spacing w:before="120" w:after="120"/>
              <w:rPr>
                <w:rFonts w:ascii="Arial" w:hAnsi="Arial" w:cs="Arial"/>
              </w:rPr>
            </w:pPr>
            <w:r w:rsidRPr="00754EA4">
              <w:rPr>
                <w:rFonts w:ascii="Arial" w:hAnsi="Arial" w:cs="Arial"/>
                <w:color w:val="008000"/>
                <w:sz w:val="22"/>
                <w:szCs w:val="22"/>
              </w:rPr>
              <w:t>Auditteam</w:t>
            </w:r>
            <w:r w:rsidRPr="00754EA4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9" w:name="Text32"/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bookmarkEnd w:id="9"/>
          </w:p>
        </w:tc>
      </w:tr>
      <w:tr w:rsidR="00EB672C" w:rsidRPr="00754EA4" w:rsidTr="00CC0AEA">
        <w:trPr>
          <w:trHeight w:val="393"/>
        </w:trPr>
        <w:tc>
          <w:tcPr>
            <w:tcW w:w="331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672C" w:rsidRDefault="00EB672C" w:rsidP="00CC0AEA">
            <w:pPr>
              <w:spacing w:before="60" w:after="60"/>
              <w:rPr>
                <w:rFonts w:ascii="Arial" w:hAnsi="Arial" w:cs="Arial"/>
                <w:i/>
                <w:sz w:val="22"/>
                <w:szCs w:val="22"/>
              </w:rPr>
            </w:pPr>
            <w:r w:rsidRPr="007235A1">
              <w:rPr>
                <w:rFonts w:ascii="Arial" w:hAnsi="Arial" w:cs="Arial"/>
                <w:b/>
                <w:color w:val="0000FF"/>
                <w:sz w:val="22"/>
                <w:szCs w:val="22"/>
              </w:rPr>
              <w:t>Empfehlung 2:</w:t>
            </w:r>
            <w:r w:rsidRPr="007235A1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</w: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EB672C" w:rsidRPr="00D7055F" w:rsidRDefault="00EB672C" w:rsidP="00CC0AEA">
            <w:pPr>
              <w:spacing w:before="60" w:after="60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6858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72C" w:rsidRDefault="00EB672C" w:rsidP="00CC0AEA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</w:p>
        </w:tc>
      </w:tr>
      <w:tr w:rsidR="00EB672C" w:rsidRPr="00754EA4" w:rsidTr="00CC0AEA">
        <w:trPr>
          <w:trHeight w:val="442"/>
        </w:trPr>
        <w:tc>
          <w:tcPr>
            <w:tcW w:w="33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72C" w:rsidRPr="00754EA4" w:rsidRDefault="00EB672C" w:rsidP="00CC0AE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5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72C" w:rsidRPr="00754EA4" w:rsidRDefault="00EB672C" w:rsidP="003E745D">
            <w:pPr>
              <w:spacing w:before="12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Schule: </w: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EB672C" w:rsidRPr="00754EA4" w:rsidTr="00CC0AEA">
        <w:trPr>
          <w:trHeight w:val="195"/>
        </w:trPr>
        <w:tc>
          <w:tcPr>
            <w:tcW w:w="33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</w:p>
        </w:tc>
        <w:tc>
          <w:tcPr>
            <w:tcW w:w="2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754EA4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C</w:t>
            </w:r>
            <w:r w:rsidRPr="00754EA4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754EA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EA4">
              <w:rPr>
                <w:rFonts w:ascii="Arial" w:hAnsi="Arial" w:cs="Arial"/>
              </w:rPr>
              <w:instrText xml:space="preserve"> FORMCHECKBOX </w:instrText>
            </w:r>
            <w:r w:rsidR="00F41A1F">
              <w:rPr>
                <w:rFonts w:ascii="Arial" w:hAnsi="Arial" w:cs="Arial"/>
              </w:rPr>
            </w:r>
            <w:r w:rsidR="00F41A1F">
              <w:rPr>
                <w:rFonts w:ascii="Arial" w:hAnsi="Arial" w:cs="Arial"/>
              </w:rPr>
              <w:fldChar w:fldCharType="separate"/>
            </w:r>
            <w:r w:rsidRPr="00754EA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754EA4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B</w:t>
            </w:r>
            <w:r w:rsidRPr="00754EA4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754EA4">
              <w:rPr>
                <w:rFonts w:ascii="Arial" w:hAnsi="Arial" w:cs="Arial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EA4">
              <w:rPr>
                <w:rFonts w:ascii="Arial" w:hAnsi="Arial" w:cs="Arial"/>
              </w:rPr>
              <w:instrText xml:space="preserve"> FORMCHECKBOX </w:instrText>
            </w:r>
            <w:r w:rsidR="00F41A1F">
              <w:rPr>
                <w:rFonts w:ascii="Arial" w:hAnsi="Arial" w:cs="Arial"/>
              </w:rPr>
            </w:r>
            <w:r w:rsidR="00F41A1F">
              <w:rPr>
                <w:rFonts w:ascii="Arial" w:hAnsi="Arial" w:cs="Arial"/>
              </w:rPr>
              <w:fldChar w:fldCharType="separate"/>
            </w:r>
            <w:r w:rsidRPr="00754EA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754EA4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A</w:t>
            </w:r>
            <w:r w:rsidRPr="00754EA4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754EA4">
              <w:rPr>
                <w:rFonts w:ascii="Arial" w:hAnsi="Arial" w:cs="Arial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EA4">
              <w:rPr>
                <w:rFonts w:ascii="Arial" w:hAnsi="Arial" w:cs="Arial"/>
              </w:rPr>
              <w:instrText xml:space="preserve"> FORMCHECKBOX </w:instrText>
            </w:r>
            <w:r w:rsidR="00F41A1F">
              <w:rPr>
                <w:rFonts w:ascii="Arial" w:hAnsi="Arial" w:cs="Arial"/>
              </w:rPr>
            </w:r>
            <w:r w:rsidR="00F41A1F">
              <w:rPr>
                <w:rFonts w:ascii="Arial" w:hAnsi="Arial" w:cs="Arial"/>
              </w:rPr>
              <w:fldChar w:fldCharType="separate"/>
            </w:r>
            <w:r w:rsidRPr="00754EA4">
              <w:rPr>
                <w:rFonts w:ascii="Arial" w:hAnsi="Arial" w:cs="Arial"/>
              </w:rPr>
              <w:fldChar w:fldCharType="end"/>
            </w:r>
          </w:p>
        </w:tc>
      </w:tr>
      <w:tr w:rsidR="00EB672C" w:rsidRPr="00754EA4" w:rsidTr="00CC0AEA">
        <w:trPr>
          <w:trHeight w:val="195"/>
        </w:trPr>
        <w:tc>
          <w:tcPr>
            <w:tcW w:w="33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672C" w:rsidRDefault="00EB672C" w:rsidP="00CC0A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672C" w:rsidRDefault="00EB672C" w:rsidP="00CC0A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672C" w:rsidRDefault="00EB672C" w:rsidP="00CC0A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EB672C" w:rsidRPr="00754EA4" w:rsidTr="00CC0AEA">
        <w:trPr>
          <w:trHeight w:val="397"/>
        </w:trPr>
        <w:tc>
          <w:tcPr>
            <w:tcW w:w="3315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EB672C" w:rsidRPr="00754EA4" w:rsidRDefault="00EB672C" w:rsidP="00CC0AEA">
            <w:pPr>
              <w:spacing w:before="60"/>
              <w:rPr>
                <w:rFonts w:ascii="Arial" w:hAnsi="Arial" w:cs="Arial"/>
              </w:rPr>
            </w:pPr>
          </w:p>
        </w:tc>
        <w:tc>
          <w:tcPr>
            <w:tcW w:w="6858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B672C" w:rsidRPr="00754EA4" w:rsidRDefault="00EB672C" w:rsidP="003E745D">
            <w:pPr>
              <w:spacing w:before="120" w:after="120"/>
              <w:rPr>
                <w:rFonts w:ascii="Arial" w:hAnsi="Arial" w:cs="Arial"/>
              </w:rPr>
            </w:pPr>
            <w:r w:rsidRPr="00754EA4">
              <w:rPr>
                <w:rFonts w:ascii="Arial" w:hAnsi="Arial" w:cs="Arial"/>
                <w:color w:val="008000"/>
                <w:sz w:val="22"/>
                <w:szCs w:val="22"/>
              </w:rPr>
              <w:t>Auditteam</w:t>
            </w:r>
            <w:r w:rsidRPr="00754EA4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EB672C" w:rsidTr="00CC0AEA">
        <w:trPr>
          <w:trHeight w:val="393"/>
        </w:trPr>
        <w:tc>
          <w:tcPr>
            <w:tcW w:w="3315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672C" w:rsidRDefault="00EB672C" w:rsidP="00CC0AEA">
            <w:pPr>
              <w:spacing w:before="60" w:after="60"/>
              <w:rPr>
                <w:rFonts w:ascii="Arial" w:hAnsi="Arial" w:cs="Arial"/>
                <w:i/>
                <w:sz w:val="22"/>
                <w:szCs w:val="22"/>
              </w:rPr>
            </w:pPr>
            <w:r w:rsidRPr="007235A1">
              <w:rPr>
                <w:rFonts w:ascii="Arial" w:hAnsi="Arial" w:cs="Arial"/>
                <w:b/>
                <w:color w:val="0000FF"/>
                <w:sz w:val="22"/>
                <w:szCs w:val="22"/>
              </w:rPr>
              <w:t>Empfehlung 3:</w:t>
            </w:r>
            <w:r w:rsidRPr="007235A1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</w: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EB672C" w:rsidRPr="00D7055F" w:rsidRDefault="00EB672C" w:rsidP="00CC0AEA">
            <w:pPr>
              <w:spacing w:before="60" w:after="60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6858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72C" w:rsidRDefault="00EB672C" w:rsidP="00CC0AEA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674D22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 w:rsidR="003E745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E745D" w:rsidRPr="00DF2FD0">
              <w:rPr>
                <w:rFonts w:ascii="Arial" w:hAnsi="Arial" w:cs="Arial"/>
                <w:sz w:val="22"/>
                <w:szCs w:val="22"/>
              </w:rPr>
              <w:t>(begrenzte Zeichen)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EB672C" w:rsidRPr="00754EA4" w:rsidTr="00CC0AEA">
        <w:trPr>
          <w:trHeight w:val="442"/>
        </w:trPr>
        <w:tc>
          <w:tcPr>
            <w:tcW w:w="33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72C" w:rsidRPr="00754EA4" w:rsidRDefault="00EB672C" w:rsidP="00CC0AEA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5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72C" w:rsidRPr="00754EA4" w:rsidRDefault="00EB672C" w:rsidP="00DF2FD0">
            <w:pPr>
              <w:spacing w:before="12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Schule: </w:t>
            </w:r>
            <w:r w:rsidR="00DF2FD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DF2FD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F2FD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F2FD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F2FD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F2FD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F2FD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F2FD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F2FD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F2FD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EB672C" w:rsidRPr="00754EA4" w:rsidTr="00CC0AEA">
        <w:trPr>
          <w:trHeight w:val="195"/>
        </w:trPr>
        <w:tc>
          <w:tcPr>
            <w:tcW w:w="33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</w:p>
        </w:tc>
        <w:tc>
          <w:tcPr>
            <w:tcW w:w="2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754EA4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C</w:t>
            </w:r>
            <w:r w:rsidRPr="00754EA4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754EA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EA4">
              <w:rPr>
                <w:rFonts w:ascii="Arial" w:hAnsi="Arial" w:cs="Arial"/>
              </w:rPr>
              <w:instrText xml:space="preserve"> FORMCHECKBOX </w:instrText>
            </w:r>
            <w:r w:rsidR="00F41A1F">
              <w:rPr>
                <w:rFonts w:ascii="Arial" w:hAnsi="Arial" w:cs="Arial"/>
              </w:rPr>
            </w:r>
            <w:r w:rsidR="00F41A1F">
              <w:rPr>
                <w:rFonts w:ascii="Arial" w:hAnsi="Arial" w:cs="Arial"/>
              </w:rPr>
              <w:fldChar w:fldCharType="separate"/>
            </w:r>
            <w:r w:rsidRPr="00754EA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754EA4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B</w:t>
            </w:r>
            <w:r w:rsidRPr="00754EA4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754EA4">
              <w:rPr>
                <w:rFonts w:ascii="Arial" w:hAnsi="Arial" w:cs="Arial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EA4">
              <w:rPr>
                <w:rFonts w:ascii="Arial" w:hAnsi="Arial" w:cs="Arial"/>
              </w:rPr>
              <w:instrText xml:space="preserve"> FORMCHECKBOX </w:instrText>
            </w:r>
            <w:r w:rsidR="00F41A1F">
              <w:rPr>
                <w:rFonts w:ascii="Arial" w:hAnsi="Arial" w:cs="Arial"/>
              </w:rPr>
            </w:r>
            <w:r w:rsidR="00F41A1F">
              <w:rPr>
                <w:rFonts w:ascii="Arial" w:hAnsi="Arial" w:cs="Arial"/>
              </w:rPr>
              <w:fldChar w:fldCharType="separate"/>
            </w:r>
            <w:r w:rsidRPr="00754EA4">
              <w:rPr>
                <w:rFonts w:ascii="Arial" w:hAnsi="Arial" w:cs="Arial"/>
              </w:rPr>
              <w:fldChar w:fldCharType="end"/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  <w:r w:rsidRPr="00754EA4">
              <w:rPr>
                <w:rFonts w:ascii="Arial" w:hAnsi="Arial" w:cs="Arial"/>
                <w:b/>
                <w:bCs/>
                <w:color w:val="008000"/>
                <w:sz w:val="22"/>
                <w:szCs w:val="22"/>
              </w:rPr>
              <w:t>A</w:t>
            </w:r>
            <w:r w:rsidRPr="00754EA4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 w:rsidRPr="00754EA4">
              <w:rPr>
                <w:rFonts w:ascii="Arial" w:hAnsi="Arial" w:cs="Arial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4EA4">
              <w:rPr>
                <w:rFonts w:ascii="Arial" w:hAnsi="Arial" w:cs="Arial"/>
              </w:rPr>
              <w:instrText xml:space="preserve"> FORMCHECKBOX </w:instrText>
            </w:r>
            <w:r w:rsidR="00F41A1F">
              <w:rPr>
                <w:rFonts w:ascii="Arial" w:hAnsi="Arial" w:cs="Arial"/>
              </w:rPr>
            </w:r>
            <w:r w:rsidR="00F41A1F">
              <w:rPr>
                <w:rFonts w:ascii="Arial" w:hAnsi="Arial" w:cs="Arial"/>
              </w:rPr>
              <w:fldChar w:fldCharType="separate"/>
            </w:r>
            <w:r w:rsidRPr="00754EA4">
              <w:rPr>
                <w:rFonts w:ascii="Arial" w:hAnsi="Arial" w:cs="Arial"/>
              </w:rPr>
              <w:fldChar w:fldCharType="end"/>
            </w:r>
          </w:p>
        </w:tc>
      </w:tr>
      <w:tr w:rsidR="00EB672C" w:rsidTr="00CC0AEA">
        <w:trPr>
          <w:trHeight w:val="195"/>
        </w:trPr>
        <w:tc>
          <w:tcPr>
            <w:tcW w:w="33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72C" w:rsidRPr="00754EA4" w:rsidRDefault="00EB672C" w:rsidP="00CC0AEA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8000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672C" w:rsidRDefault="00EB672C" w:rsidP="00CC0A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nicht insgesamt erfüllt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672C" w:rsidRDefault="00EB672C" w:rsidP="00CC0A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insgesamt erfüllt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672C" w:rsidRDefault="00EB672C" w:rsidP="00CC0AE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vorbildlich erfüllt</w:t>
            </w:r>
          </w:p>
        </w:tc>
      </w:tr>
      <w:tr w:rsidR="00EB672C" w:rsidRPr="00754EA4" w:rsidTr="00CC0AEA">
        <w:trPr>
          <w:trHeight w:val="397"/>
        </w:trPr>
        <w:tc>
          <w:tcPr>
            <w:tcW w:w="3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72C" w:rsidRPr="00754EA4" w:rsidRDefault="00EB672C" w:rsidP="00CC0AEA">
            <w:pPr>
              <w:spacing w:before="60"/>
              <w:rPr>
                <w:rFonts w:ascii="Arial" w:hAnsi="Arial" w:cs="Arial"/>
              </w:rPr>
            </w:pPr>
          </w:p>
        </w:tc>
        <w:tc>
          <w:tcPr>
            <w:tcW w:w="6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72C" w:rsidRPr="00754EA4" w:rsidRDefault="00EB672C" w:rsidP="003E745D">
            <w:pPr>
              <w:spacing w:before="120" w:after="120"/>
              <w:rPr>
                <w:rFonts w:ascii="Arial" w:hAnsi="Arial" w:cs="Arial"/>
              </w:rPr>
            </w:pPr>
            <w:r w:rsidRPr="00754EA4">
              <w:rPr>
                <w:rFonts w:ascii="Arial" w:hAnsi="Arial" w:cs="Arial"/>
                <w:color w:val="008000"/>
                <w:sz w:val="22"/>
                <w:szCs w:val="22"/>
              </w:rPr>
              <w:t>Auditteam</w:t>
            </w:r>
            <w:r w:rsidRPr="00754EA4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3E745D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655C06" w:rsidRDefault="00655C06" w:rsidP="00B51236"/>
    <w:p w:rsidR="00655C06" w:rsidRDefault="00655C06" w:rsidP="00B51236"/>
    <w:p w:rsidR="00655C06" w:rsidRPr="00655C06" w:rsidRDefault="00655C06" w:rsidP="00655C06">
      <w:pPr>
        <w:sectPr w:rsidR="00655C06" w:rsidRPr="00655C06" w:rsidSect="00DE1D6F">
          <w:pgSz w:w="11907" w:h="16840" w:code="9"/>
          <w:pgMar w:top="1021" w:right="709" w:bottom="1021" w:left="1134" w:header="425" w:footer="459" w:gutter="0"/>
          <w:cols w:space="708"/>
          <w:titlePg/>
          <w:docGrid w:linePitch="360"/>
        </w:sectPr>
      </w:pPr>
    </w:p>
    <w:tbl>
      <w:tblPr>
        <w:tblStyle w:val="Tabellenraster"/>
        <w:tblpPr w:leftFromText="141" w:rightFromText="141" w:vertAnchor="page" w:horzAnchor="margin" w:tblpY="106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418"/>
      </w:tblGrid>
      <w:tr w:rsidR="00655C06" w:rsidRPr="00655C06" w:rsidTr="00442E7C">
        <w:trPr>
          <w:trHeight w:val="851"/>
        </w:trPr>
        <w:tc>
          <w:tcPr>
            <w:tcW w:w="8188" w:type="dxa"/>
          </w:tcPr>
          <w:p w:rsidR="00655C06" w:rsidRPr="00655C06" w:rsidRDefault="00044633" w:rsidP="003B0F8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55C06">
              <w:rPr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4484A3C9" wp14:editId="2F8C20B9">
                  <wp:simplePos x="0" y="0"/>
                  <wp:positionH relativeFrom="column">
                    <wp:posOffset>4577715</wp:posOffset>
                  </wp:positionH>
                  <wp:positionV relativeFrom="paragraph">
                    <wp:posOffset>21590</wp:posOffset>
                  </wp:positionV>
                  <wp:extent cx="523875" cy="532765"/>
                  <wp:effectExtent l="0" t="0" r="9525" b="635"/>
                  <wp:wrapThrough wrapText="bothSides">
                    <wp:wrapPolygon edited="0">
                      <wp:start x="0" y="0"/>
                      <wp:lineTo x="0" y="20853"/>
                      <wp:lineTo x="21207" y="20853"/>
                      <wp:lineTo x="21207" y="0"/>
                      <wp:lineTo x="0" y="0"/>
                    </wp:wrapPolygon>
                  </wp:wrapThrough>
                  <wp:docPr id="11" name="Bild 1" descr="Olov_Gu¦êtesiegel_Beruf_und_Studien_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lov_Gu¦êtesiegel_Beruf_und_Studien_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5C06" w:rsidRPr="00655C06">
              <w:rPr>
                <w:rFonts w:ascii="Arial" w:hAnsi="Arial" w:cs="Arial"/>
                <w:b/>
                <w:sz w:val="22"/>
                <w:szCs w:val="22"/>
              </w:rPr>
              <w:t>Gütesiegel Berufs- und Studienorientierung Hessen</w:t>
            </w:r>
          </w:p>
          <w:p w:rsidR="00655C06" w:rsidRPr="00655C06" w:rsidRDefault="00D358DD" w:rsidP="003B0F8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</w:t>
            </w:r>
            <w:r w:rsidR="006A280A">
              <w:rPr>
                <w:rFonts w:ascii="Arial" w:hAnsi="Arial" w:cs="Arial"/>
                <w:b/>
                <w:sz w:val="22"/>
                <w:szCs w:val="22"/>
              </w:rPr>
              <w:t>weite Rezertifizierung</w:t>
            </w:r>
            <w:r w:rsidR="003E568E">
              <w:rPr>
                <w:rFonts w:ascii="Arial" w:hAnsi="Arial" w:cs="Arial"/>
                <w:b/>
                <w:sz w:val="22"/>
                <w:szCs w:val="22"/>
              </w:rPr>
              <w:t xml:space="preserve"> 2017/2018</w:t>
            </w:r>
          </w:p>
          <w:p w:rsidR="00655C06" w:rsidRPr="00655C06" w:rsidRDefault="00655C06" w:rsidP="003B0F8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:rsidR="003B0F8B" w:rsidRDefault="003B0F8B" w:rsidP="003B0F8B">
            <w:pPr>
              <w:ind w:right="-108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55C06" w:rsidRPr="00442E7C" w:rsidRDefault="00655C06" w:rsidP="00442E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26142" w:rsidRDefault="00AA01AA" w:rsidP="00655C06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786A16A" wp14:editId="02EB6004">
            <wp:simplePos x="0" y="0"/>
            <wp:positionH relativeFrom="page">
              <wp:posOffset>6303645</wp:posOffset>
            </wp:positionH>
            <wp:positionV relativeFrom="paragraph">
              <wp:posOffset>-262890</wp:posOffset>
            </wp:positionV>
            <wp:extent cx="424180" cy="626110"/>
            <wp:effectExtent l="0" t="0" r="0" b="2540"/>
            <wp:wrapTight wrapText="bothSides">
              <wp:wrapPolygon edited="0">
                <wp:start x="0" y="0"/>
                <wp:lineTo x="0" y="21030"/>
                <wp:lineTo x="20371" y="21030"/>
                <wp:lineTo x="2037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s_logo_v_p_CMYK_hesse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17" b="19728"/>
                    <a:stretch/>
                  </pic:blipFill>
                  <pic:spPr bwMode="auto">
                    <a:xfrm>
                      <a:off x="0" y="0"/>
                      <a:ext cx="424180" cy="62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42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62C6BADB" wp14:editId="7CFB433D">
            <wp:simplePos x="0" y="0"/>
            <wp:positionH relativeFrom="column">
              <wp:posOffset>5412740</wp:posOffset>
            </wp:positionH>
            <wp:positionV relativeFrom="paragraph">
              <wp:posOffset>-264160</wp:posOffset>
            </wp:positionV>
            <wp:extent cx="390525" cy="565150"/>
            <wp:effectExtent l="0" t="0" r="9525" b="6350"/>
            <wp:wrapThrough wrapText="bothSides">
              <wp:wrapPolygon edited="0">
                <wp:start x="0" y="0"/>
                <wp:lineTo x="0" y="21115"/>
                <wp:lineTo x="21073" y="21115"/>
                <wp:lineTo x="21073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zwerk Berufswahlsiegel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C06" w:rsidRPr="00655C06">
        <w:rPr>
          <w:rFonts w:ascii="Arial" w:hAnsi="Arial" w:cs="Arial"/>
          <w:b/>
          <w:sz w:val="22"/>
          <w:szCs w:val="22"/>
        </w:rPr>
        <w:t xml:space="preserve">Schule, </w:t>
      </w:r>
      <w:r w:rsidR="00442E7C">
        <w:rPr>
          <w:rFonts w:ascii="Arial" w:hAnsi="Arial" w:cs="Arial"/>
          <w:b/>
          <w:sz w:val="22"/>
          <w:szCs w:val="22"/>
        </w:rPr>
        <w:t xml:space="preserve">Ort, </w:t>
      </w:r>
      <w:r w:rsidR="00655C06" w:rsidRPr="00655C06">
        <w:rPr>
          <w:rFonts w:ascii="Arial" w:hAnsi="Arial" w:cs="Arial"/>
          <w:b/>
          <w:sz w:val="22"/>
          <w:szCs w:val="22"/>
        </w:rPr>
        <w:t xml:space="preserve">Schulform: </w:t>
      </w:r>
      <w:r w:rsidR="00655C06" w:rsidRPr="00655C06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55C06" w:rsidRPr="00655C06">
        <w:rPr>
          <w:rFonts w:ascii="Arial" w:hAnsi="Arial" w:cs="Arial"/>
          <w:sz w:val="22"/>
          <w:szCs w:val="22"/>
        </w:rPr>
        <w:instrText xml:space="preserve"> FORMTEXT </w:instrText>
      </w:r>
      <w:r w:rsidR="00655C06" w:rsidRPr="00655C06">
        <w:rPr>
          <w:rFonts w:ascii="Arial" w:hAnsi="Arial" w:cs="Arial"/>
          <w:sz w:val="22"/>
          <w:szCs w:val="22"/>
          <w:lang w:val="en-GB"/>
        </w:rPr>
      </w:r>
      <w:r w:rsidR="00655C06" w:rsidRPr="00655C06">
        <w:rPr>
          <w:rFonts w:ascii="Arial" w:hAnsi="Arial" w:cs="Arial"/>
          <w:sz w:val="22"/>
          <w:szCs w:val="22"/>
          <w:lang w:val="en-GB"/>
        </w:rPr>
        <w:fldChar w:fldCharType="separate"/>
      </w:r>
      <w:r w:rsidR="00ED457D">
        <w:rPr>
          <w:rFonts w:ascii="Arial" w:hAnsi="Arial" w:cs="Arial"/>
          <w:noProof/>
          <w:sz w:val="22"/>
          <w:szCs w:val="22"/>
          <w:lang w:val="en-GB"/>
        </w:rPr>
        <w:t> </w:t>
      </w:r>
      <w:r w:rsidR="00ED457D">
        <w:rPr>
          <w:rFonts w:ascii="Arial" w:hAnsi="Arial" w:cs="Arial"/>
          <w:noProof/>
          <w:sz w:val="22"/>
          <w:szCs w:val="22"/>
          <w:lang w:val="en-GB"/>
        </w:rPr>
        <w:t> </w:t>
      </w:r>
      <w:r w:rsidR="00ED457D">
        <w:rPr>
          <w:rFonts w:ascii="Arial" w:hAnsi="Arial" w:cs="Arial"/>
          <w:noProof/>
          <w:sz w:val="22"/>
          <w:szCs w:val="22"/>
          <w:lang w:val="en-GB"/>
        </w:rPr>
        <w:t> </w:t>
      </w:r>
      <w:r w:rsidR="00ED457D">
        <w:rPr>
          <w:rFonts w:ascii="Arial" w:hAnsi="Arial" w:cs="Arial"/>
          <w:noProof/>
          <w:sz w:val="22"/>
          <w:szCs w:val="22"/>
          <w:lang w:val="en-GB"/>
        </w:rPr>
        <w:t> </w:t>
      </w:r>
      <w:r w:rsidR="00ED457D">
        <w:rPr>
          <w:rFonts w:ascii="Arial" w:hAnsi="Arial" w:cs="Arial"/>
          <w:noProof/>
          <w:sz w:val="22"/>
          <w:szCs w:val="22"/>
          <w:lang w:val="en-GB"/>
        </w:rPr>
        <w:t> </w:t>
      </w:r>
      <w:r w:rsidR="00655C06" w:rsidRPr="00655C06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655C06" w:rsidRPr="00655C06" w:rsidRDefault="00655C06" w:rsidP="00655C06">
      <w:pPr>
        <w:rPr>
          <w:rFonts w:ascii="Arial" w:hAnsi="Arial" w:cs="Arial"/>
          <w:sz w:val="22"/>
          <w:szCs w:val="22"/>
        </w:rPr>
      </w:pPr>
      <w:r w:rsidRPr="00655C06">
        <w:rPr>
          <w:rFonts w:ascii="Arial" w:hAnsi="Arial" w:cs="Arial"/>
          <w:b/>
          <w:sz w:val="22"/>
          <w:szCs w:val="22"/>
        </w:rPr>
        <w:t xml:space="preserve">Audittermin: </w:t>
      </w:r>
      <w:r w:rsidRPr="00655C06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55C06">
        <w:rPr>
          <w:rFonts w:ascii="Arial" w:hAnsi="Arial" w:cs="Arial"/>
          <w:sz w:val="22"/>
          <w:szCs w:val="22"/>
        </w:rPr>
        <w:instrText xml:space="preserve"> FORMTEXT </w:instrText>
      </w:r>
      <w:r w:rsidRPr="00655C06">
        <w:rPr>
          <w:rFonts w:ascii="Arial" w:hAnsi="Arial" w:cs="Arial"/>
          <w:sz w:val="22"/>
          <w:szCs w:val="22"/>
          <w:lang w:val="en-GB"/>
        </w:rPr>
      </w:r>
      <w:r w:rsidRPr="00655C06">
        <w:rPr>
          <w:rFonts w:ascii="Arial" w:hAnsi="Arial" w:cs="Arial"/>
          <w:sz w:val="22"/>
          <w:szCs w:val="22"/>
          <w:lang w:val="en-GB"/>
        </w:rPr>
        <w:fldChar w:fldCharType="separate"/>
      </w:r>
      <w:r w:rsidR="00ED457D">
        <w:rPr>
          <w:rFonts w:ascii="Arial" w:hAnsi="Arial" w:cs="Arial"/>
          <w:noProof/>
          <w:sz w:val="22"/>
          <w:szCs w:val="22"/>
          <w:lang w:val="en-GB"/>
        </w:rPr>
        <w:t> </w:t>
      </w:r>
      <w:r w:rsidR="00ED457D">
        <w:rPr>
          <w:rFonts w:ascii="Arial" w:hAnsi="Arial" w:cs="Arial"/>
          <w:noProof/>
          <w:sz w:val="22"/>
          <w:szCs w:val="22"/>
          <w:lang w:val="en-GB"/>
        </w:rPr>
        <w:t> </w:t>
      </w:r>
      <w:r w:rsidR="00ED457D">
        <w:rPr>
          <w:rFonts w:ascii="Arial" w:hAnsi="Arial" w:cs="Arial"/>
          <w:noProof/>
          <w:sz w:val="22"/>
          <w:szCs w:val="22"/>
          <w:lang w:val="en-GB"/>
        </w:rPr>
        <w:t> </w:t>
      </w:r>
      <w:r w:rsidR="00ED457D">
        <w:rPr>
          <w:rFonts w:ascii="Arial" w:hAnsi="Arial" w:cs="Arial"/>
          <w:noProof/>
          <w:sz w:val="22"/>
          <w:szCs w:val="22"/>
          <w:lang w:val="en-GB"/>
        </w:rPr>
        <w:t> </w:t>
      </w:r>
      <w:r w:rsidR="00ED457D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655C06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655C06" w:rsidRPr="00655C06" w:rsidRDefault="00655C06" w:rsidP="00655C06">
      <w:pPr>
        <w:rPr>
          <w:rFonts w:ascii="Arial" w:hAnsi="Arial" w:cs="Arial"/>
          <w:b/>
          <w:sz w:val="22"/>
          <w:szCs w:val="22"/>
        </w:rPr>
      </w:pPr>
    </w:p>
    <w:p w:rsidR="00655C06" w:rsidRPr="00655C06" w:rsidRDefault="00655C06" w:rsidP="00655C06">
      <w:pPr>
        <w:rPr>
          <w:rFonts w:ascii="Arial" w:hAnsi="Arial" w:cs="Arial"/>
          <w:b/>
          <w:sz w:val="22"/>
          <w:szCs w:val="22"/>
        </w:rPr>
      </w:pPr>
    </w:p>
    <w:p w:rsidR="00655C06" w:rsidRPr="00655C06" w:rsidRDefault="00655C06" w:rsidP="00655C06">
      <w:pPr>
        <w:rPr>
          <w:rFonts w:ascii="Arial" w:hAnsi="Arial" w:cs="Arial"/>
          <w:b/>
          <w:sz w:val="22"/>
          <w:szCs w:val="22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655C06" w:rsidRPr="00655C06" w:rsidTr="001334E2">
        <w:tc>
          <w:tcPr>
            <w:tcW w:w="9568" w:type="dxa"/>
            <w:shd w:val="clear" w:color="auto" w:fill="D9D9D9"/>
          </w:tcPr>
          <w:p w:rsidR="00655C06" w:rsidRPr="00655C06" w:rsidRDefault="00655C06" w:rsidP="00655C06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655C06">
              <w:rPr>
                <w:rFonts w:ascii="Arial" w:hAnsi="Arial" w:cs="Arial"/>
                <w:b/>
                <w:bCs/>
                <w:sz w:val="22"/>
                <w:szCs w:val="22"/>
              </w:rPr>
              <w:t>Zusammenfassende Erläuterungen der Auditorinnen und Auditoren:</w:t>
            </w:r>
          </w:p>
        </w:tc>
      </w:tr>
    </w:tbl>
    <w:p w:rsidR="00655C06" w:rsidRPr="00655C06" w:rsidRDefault="00655C06" w:rsidP="00655C06">
      <w:pPr>
        <w:rPr>
          <w:rFonts w:ascii="Arial" w:hAnsi="Arial" w:cs="Arial"/>
          <w:sz w:val="22"/>
          <w:szCs w:val="22"/>
        </w:rPr>
      </w:pPr>
    </w:p>
    <w:p w:rsidR="00655C06" w:rsidRPr="00655C06" w:rsidRDefault="00655C06" w:rsidP="00655C06">
      <w:pPr>
        <w:rPr>
          <w:rFonts w:ascii="Arial" w:hAnsi="Arial" w:cs="Arial"/>
          <w:sz w:val="22"/>
          <w:szCs w:val="22"/>
        </w:rPr>
      </w:pPr>
    </w:p>
    <w:p w:rsidR="00655C06" w:rsidRPr="00655C06" w:rsidRDefault="00712872" w:rsidP="00655C0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655C06" w:rsidRPr="00655C06">
        <w:rPr>
          <w:rFonts w:ascii="Arial" w:hAnsi="Arial" w:cs="Arial"/>
          <w:b/>
          <w:sz w:val="22"/>
          <w:szCs w:val="22"/>
        </w:rPr>
        <w:t>. Herausragende Stärken der Schule (Fremdeinschätzung „A“):</w:t>
      </w:r>
    </w:p>
    <w:p w:rsidR="00655C06" w:rsidRPr="00655C06" w:rsidRDefault="003E745D" w:rsidP="00655C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655C06" w:rsidRPr="00655C06" w:rsidRDefault="00655C06" w:rsidP="00655C06">
      <w:pPr>
        <w:rPr>
          <w:rFonts w:ascii="Arial" w:hAnsi="Arial" w:cs="Arial"/>
          <w:sz w:val="22"/>
          <w:szCs w:val="22"/>
        </w:rPr>
      </w:pPr>
    </w:p>
    <w:p w:rsidR="00655C06" w:rsidRPr="00655C06" w:rsidRDefault="00712872" w:rsidP="00655C0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</w:t>
      </w:r>
      <w:r w:rsidR="00655C06" w:rsidRPr="00655C06">
        <w:rPr>
          <w:rFonts w:ascii="Arial" w:hAnsi="Arial" w:cs="Arial"/>
          <w:b/>
          <w:sz w:val="22"/>
          <w:szCs w:val="22"/>
        </w:rPr>
        <w:t>. Organisation des Audittages:</w:t>
      </w:r>
    </w:p>
    <w:p w:rsidR="00655C06" w:rsidRPr="00655C06" w:rsidRDefault="00F44B36" w:rsidP="00655C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655C06" w:rsidRPr="00655C06" w:rsidRDefault="00655C06" w:rsidP="00655C06">
      <w:pPr>
        <w:rPr>
          <w:rFonts w:ascii="Arial" w:hAnsi="Arial" w:cs="Arial"/>
          <w:sz w:val="22"/>
          <w:szCs w:val="22"/>
        </w:rPr>
      </w:pPr>
    </w:p>
    <w:p w:rsidR="00655C06" w:rsidRPr="00655C06" w:rsidRDefault="00712872" w:rsidP="00655C0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655C06" w:rsidRPr="00655C06">
        <w:rPr>
          <w:rFonts w:ascii="Arial" w:hAnsi="Arial" w:cs="Arial"/>
          <w:b/>
          <w:sz w:val="22"/>
          <w:szCs w:val="22"/>
        </w:rPr>
        <w:t>. Weitere Angaben (optional):</w:t>
      </w:r>
    </w:p>
    <w:p w:rsidR="00047D93" w:rsidRPr="00655C06" w:rsidRDefault="00F44B36" w:rsidP="00655C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655C06" w:rsidRPr="00CB6152" w:rsidRDefault="00655C06" w:rsidP="00655C06">
      <w:pPr>
        <w:rPr>
          <w:rFonts w:ascii="Arial" w:hAnsi="Arial" w:cs="Arial"/>
          <w:sz w:val="22"/>
          <w:szCs w:val="22"/>
        </w:rPr>
      </w:pPr>
    </w:p>
    <w:p w:rsidR="00655C06" w:rsidRPr="00CB6152" w:rsidRDefault="00655C06" w:rsidP="00655C06">
      <w:pPr>
        <w:rPr>
          <w:rFonts w:ascii="Arial" w:hAnsi="Arial" w:cs="Arial"/>
          <w:sz w:val="22"/>
          <w:szCs w:val="22"/>
        </w:rPr>
      </w:pPr>
    </w:p>
    <w:p w:rsidR="00655C06" w:rsidRPr="00655C06" w:rsidRDefault="00655C06" w:rsidP="00655C06">
      <w:pPr>
        <w:rPr>
          <w:rFonts w:ascii="Arial" w:hAnsi="Arial" w:cs="Arial"/>
          <w:b/>
          <w:sz w:val="22"/>
          <w:szCs w:val="22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655C06" w:rsidRPr="00655C06" w:rsidTr="001334E2">
        <w:tc>
          <w:tcPr>
            <w:tcW w:w="9568" w:type="dxa"/>
            <w:shd w:val="clear" w:color="auto" w:fill="D9D9D9"/>
          </w:tcPr>
          <w:p w:rsidR="00655C06" w:rsidRPr="00655C06" w:rsidRDefault="00655C06" w:rsidP="00655C06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655C0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Empfehlungen für die Weiterentwicklung mit Blick auf die </w:t>
            </w:r>
            <w:r w:rsidR="007D03A4" w:rsidRPr="00047D9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nächste </w:t>
            </w:r>
            <w:r w:rsidRPr="00655C0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Rezertifizierung: </w:t>
            </w:r>
          </w:p>
        </w:tc>
      </w:tr>
    </w:tbl>
    <w:p w:rsidR="00EB672C" w:rsidRDefault="00EB672C" w:rsidP="00EB672C">
      <w:pPr>
        <w:rPr>
          <w:rFonts w:ascii="Arial" w:hAnsi="Arial" w:cs="Arial"/>
          <w:bCs/>
          <w:sz w:val="22"/>
          <w:szCs w:val="22"/>
        </w:rPr>
      </w:pPr>
    </w:p>
    <w:p w:rsidR="00EB672C" w:rsidRPr="00655C06" w:rsidRDefault="00F41A1F" w:rsidP="00EB672C">
      <w:pPr>
        <w:rPr>
          <w:rFonts w:ascii="Arial" w:hAnsi="Arial" w:cs="Arial"/>
          <w:bCs/>
          <w:sz w:val="22"/>
          <w:szCs w:val="22"/>
        </w:rPr>
      </w:pPr>
      <w:sdt>
        <w:sdtPr>
          <w:rPr>
            <w:rFonts w:ascii="Arial" w:hAnsi="Arial" w:cs="Arial"/>
            <w:bCs/>
            <w:sz w:val="22"/>
            <w:szCs w:val="22"/>
            <w:shd w:val="pct20" w:color="auto" w:fill="auto"/>
          </w:rPr>
          <w:id w:val="1459767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03BF">
            <w:rPr>
              <w:rFonts w:ascii="MS Gothic" w:eastAsia="MS Gothic" w:hAnsi="MS Gothic" w:cs="Arial" w:hint="eastAsia"/>
              <w:bCs/>
              <w:sz w:val="22"/>
              <w:szCs w:val="22"/>
              <w:shd w:val="pct20" w:color="auto" w:fill="auto"/>
            </w:rPr>
            <w:t>☐</w:t>
          </w:r>
        </w:sdtContent>
      </w:sdt>
      <w:r w:rsidR="00EB672C">
        <w:rPr>
          <w:rFonts w:ascii="Arial" w:hAnsi="Arial" w:cs="Arial"/>
          <w:bCs/>
          <w:sz w:val="22"/>
          <w:szCs w:val="22"/>
        </w:rPr>
        <w:t xml:space="preserve"> </w:t>
      </w:r>
      <w:r w:rsidR="00B57823">
        <w:rPr>
          <w:rFonts w:ascii="Arial" w:hAnsi="Arial" w:cs="Arial"/>
          <w:bCs/>
          <w:sz w:val="22"/>
          <w:szCs w:val="22"/>
        </w:rPr>
        <w:t>keine</w:t>
      </w:r>
      <w:r w:rsidR="00B57823">
        <w:rPr>
          <w:rFonts w:ascii="Arial" w:hAnsi="Arial" w:cs="Arial"/>
          <w:bCs/>
          <w:sz w:val="22"/>
          <w:szCs w:val="22"/>
        </w:rPr>
        <w:tab/>
        <w:t xml:space="preserve">          </w:t>
      </w:r>
      <w:sdt>
        <w:sdtPr>
          <w:rPr>
            <w:rFonts w:ascii="Arial" w:hAnsi="Arial" w:cs="Arial"/>
            <w:bCs/>
            <w:sz w:val="22"/>
            <w:szCs w:val="22"/>
            <w:shd w:val="pct20" w:color="auto" w:fill="auto"/>
          </w:rPr>
          <w:id w:val="111181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7823">
            <w:rPr>
              <w:rFonts w:ascii="MS Gothic" w:eastAsia="MS Gothic" w:hAnsi="MS Gothic" w:cs="Arial" w:hint="eastAsia"/>
              <w:bCs/>
              <w:sz w:val="22"/>
              <w:szCs w:val="22"/>
              <w:shd w:val="pct20" w:color="auto" w:fill="auto"/>
            </w:rPr>
            <w:t>☐</w:t>
          </w:r>
        </w:sdtContent>
      </w:sdt>
      <w:r w:rsidR="00B57823">
        <w:rPr>
          <w:rFonts w:ascii="Arial" w:hAnsi="Arial" w:cs="Arial"/>
          <w:bCs/>
          <w:sz w:val="22"/>
          <w:szCs w:val="22"/>
        </w:rPr>
        <w:t xml:space="preserve"> folgende Empfehlungen werden gegeben:</w:t>
      </w:r>
    </w:p>
    <w:p w:rsidR="00655C06" w:rsidRPr="00655C06" w:rsidRDefault="00655C06" w:rsidP="00655C06">
      <w:pPr>
        <w:rPr>
          <w:rFonts w:ascii="Arial" w:hAnsi="Arial" w:cs="Arial"/>
          <w:bCs/>
          <w:sz w:val="22"/>
          <w:szCs w:val="22"/>
        </w:rPr>
      </w:pPr>
    </w:p>
    <w:p w:rsidR="00655C06" w:rsidRPr="00655C06" w:rsidRDefault="00655C06" w:rsidP="00655C06">
      <w:pPr>
        <w:rPr>
          <w:rFonts w:ascii="Arial" w:hAnsi="Arial" w:cs="Arial"/>
          <w:sz w:val="22"/>
          <w:szCs w:val="22"/>
        </w:rPr>
      </w:pPr>
      <w:r w:rsidRPr="00655C06">
        <w:rPr>
          <w:rFonts w:ascii="Arial" w:hAnsi="Arial" w:cs="Arial"/>
          <w:sz w:val="22"/>
          <w:szCs w:val="22"/>
        </w:rPr>
        <w:t xml:space="preserve">1. </w:t>
      </w:r>
      <w:r w:rsidR="00F44B36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10" w:name="Text23"/>
      <w:r w:rsidR="00F44B36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="00F44B36">
        <w:rPr>
          <w:rFonts w:ascii="Arial" w:hAnsi="Arial" w:cs="Arial"/>
          <w:sz w:val="22"/>
          <w:szCs w:val="22"/>
          <w:lang w:val="en-GB"/>
        </w:rPr>
      </w:r>
      <w:r w:rsidR="00F44B36">
        <w:rPr>
          <w:rFonts w:ascii="Arial" w:hAnsi="Arial" w:cs="Arial"/>
          <w:sz w:val="22"/>
          <w:szCs w:val="22"/>
          <w:lang w:val="en-GB"/>
        </w:rPr>
        <w:fldChar w:fldCharType="separate"/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sz w:val="22"/>
          <w:szCs w:val="22"/>
          <w:lang w:val="en-GB"/>
        </w:rPr>
        <w:fldChar w:fldCharType="end"/>
      </w:r>
      <w:bookmarkEnd w:id="10"/>
    </w:p>
    <w:p w:rsidR="00655C06" w:rsidRPr="00655C06" w:rsidRDefault="00655C06" w:rsidP="00655C06">
      <w:pPr>
        <w:rPr>
          <w:rFonts w:ascii="Arial" w:hAnsi="Arial" w:cs="Arial"/>
          <w:sz w:val="22"/>
          <w:szCs w:val="22"/>
        </w:rPr>
      </w:pPr>
    </w:p>
    <w:p w:rsidR="00655C06" w:rsidRPr="00655C06" w:rsidRDefault="00655C06" w:rsidP="00655C06">
      <w:pPr>
        <w:rPr>
          <w:rFonts w:ascii="Arial" w:hAnsi="Arial" w:cs="Arial"/>
          <w:sz w:val="22"/>
          <w:szCs w:val="22"/>
        </w:rPr>
      </w:pPr>
      <w:r w:rsidRPr="00655C06">
        <w:rPr>
          <w:rFonts w:ascii="Arial" w:hAnsi="Arial" w:cs="Arial"/>
          <w:sz w:val="22"/>
          <w:szCs w:val="22"/>
        </w:rPr>
        <w:t xml:space="preserve">2. </w:t>
      </w:r>
      <w:r w:rsidR="00F44B36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44B36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="00F44B36">
        <w:rPr>
          <w:rFonts w:ascii="Arial" w:hAnsi="Arial" w:cs="Arial"/>
          <w:sz w:val="22"/>
          <w:szCs w:val="22"/>
          <w:lang w:val="en-GB"/>
        </w:rPr>
      </w:r>
      <w:r w:rsidR="00F44B36">
        <w:rPr>
          <w:rFonts w:ascii="Arial" w:hAnsi="Arial" w:cs="Arial"/>
          <w:sz w:val="22"/>
          <w:szCs w:val="22"/>
          <w:lang w:val="en-GB"/>
        </w:rPr>
        <w:fldChar w:fldCharType="separate"/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655C06" w:rsidRPr="00655C06" w:rsidRDefault="00655C06" w:rsidP="00655C06">
      <w:pPr>
        <w:rPr>
          <w:rFonts w:ascii="Arial" w:hAnsi="Arial" w:cs="Arial"/>
          <w:sz w:val="22"/>
          <w:szCs w:val="22"/>
        </w:rPr>
      </w:pPr>
    </w:p>
    <w:p w:rsidR="00655C06" w:rsidRPr="00B57823" w:rsidRDefault="00655C06" w:rsidP="00655C06">
      <w:pPr>
        <w:rPr>
          <w:rFonts w:ascii="Arial" w:hAnsi="Arial" w:cs="Arial"/>
          <w:sz w:val="22"/>
          <w:szCs w:val="22"/>
        </w:rPr>
      </w:pPr>
      <w:r w:rsidRPr="00B57823">
        <w:rPr>
          <w:rFonts w:ascii="Arial" w:hAnsi="Arial" w:cs="Arial"/>
          <w:sz w:val="22"/>
          <w:szCs w:val="22"/>
        </w:rPr>
        <w:t xml:space="preserve">3. </w:t>
      </w:r>
      <w:r w:rsidR="00F44B36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44B36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="00F44B36">
        <w:rPr>
          <w:rFonts w:ascii="Arial" w:hAnsi="Arial" w:cs="Arial"/>
          <w:sz w:val="22"/>
          <w:szCs w:val="22"/>
          <w:lang w:val="en-GB"/>
        </w:rPr>
      </w:r>
      <w:r w:rsidR="00F44B36">
        <w:rPr>
          <w:rFonts w:ascii="Arial" w:hAnsi="Arial" w:cs="Arial"/>
          <w:sz w:val="22"/>
          <w:szCs w:val="22"/>
          <w:lang w:val="en-GB"/>
        </w:rPr>
        <w:fldChar w:fldCharType="separate"/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655C06" w:rsidRPr="00655C06" w:rsidRDefault="00655C06" w:rsidP="00655C06">
      <w:pPr>
        <w:rPr>
          <w:rFonts w:ascii="Arial" w:hAnsi="Arial" w:cs="Arial"/>
          <w:sz w:val="22"/>
          <w:szCs w:val="22"/>
        </w:rPr>
      </w:pPr>
    </w:p>
    <w:p w:rsidR="00655C06" w:rsidRPr="00655C06" w:rsidRDefault="00655C06" w:rsidP="00655C06">
      <w:pPr>
        <w:rPr>
          <w:rFonts w:ascii="Arial" w:hAnsi="Arial" w:cs="Arial"/>
          <w:sz w:val="22"/>
          <w:szCs w:val="22"/>
        </w:rPr>
      </w:pPr>
    </w:p>
    <w:p w:rsidR="00655C06" w:rsidRPr="00655C06" w:rsidRDefault="00655C06" w:rsidP="00655C06">
      <w:pPr>
        <w:rPr>
          <w:rFonts w:ascii="Arial" w:hAnsi="Arial" w:cs="Arial"/>
          <w:sz w:val="22"/>
          <w:szCs w:val="22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655C06" w:rsidRPr="00655C06" w:rsidTr="001334E2">
        <w:tc>
          <w:tcPr>
            <w:tcW w:w="9568" w:type="dxa"/>
            <w:shd w:val="clear" w:color="auto" w:fill="D9D9D9"/>
          </w:tcPr>
          <w:p w:rsidR="00655C06" w:rsidRPr="00655C06" w:rsidRDefault="00655C06" w:rsidP="00655C06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655C0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Empfehlung an die Jury: </w:t>
            </w:r>
          </w:p>
        </w:tc>
      </w:tr>
    </w:tbl>
    <w:p w:rsidR="00655C06" w:rsidRPr="00655C06" w:rsidRDefault="00655C06" w:rsidP="00655C06">
      <w:pPr>
        <w:rPr>
          <w:rFonts w:ascii="Arial" w:hAnsi="Arial" w:cs="Arial"/>
          <w:sz w:val="22"/>
          <w:szCs w:val="22"/>
        </w:rPr>
      </w:pPr>
    </w:p>
    <w:bookmarkStart w:id="11" w:name="Dropdown2"/>
    <w:p w:rsidR="00655C06" w:rsidRPr="00655C06" w:rsidRDefault="00655C06" w:rsidP="00655C06">
      <w:pPr>
        <w:rPr>
          <w:rFonts w:ascii="Arial" w:hAnsi="Arial" w:cs="Arial"/>
          <w:sz w:val="20"/>
          <w:szCs w:val="20"/>
        </w:rPr>
      </w:pPr>
      <w:r w:rsidRPr="00655C06">
        <w:rPr>
          <w:rFonts w:ascii="Arial" w:hAnsi="Arial" w:cs="Arial"/>
          <w:sz w:val="20"/>
          <w:szCs w:val="20"/>
        </w:rPr>
        <w:fldChar w:fldCharType="begin">
          <w:ffData>
            <w:name w:val="Dropdown2"/>
            <w:enabled/>
            <w:calcOnExit w:val="0"/>
            <w:ddList>
              <w:listEntry w:val="&lt;&lt; Bitte Empfehlung auswählen &gt;&gt;"/>
              <w:listEntry w:val="Vergabe empfohlen."/>
              <w:listEntry w:val="Vergabe noch nicht empfohlen."/>
            </w:ddList>
          </w:ffData>
        </w:fldChar>
      </w:r>
      <w:r w:rsidRPr="00655C06">
        <w:rPr>
          <w:rFonts w:ascii="Arial" w:hAnsi="Arial" w:cs="Arial"/>
          <w:sz w:val="20"/>
          <w:szCs w:val="20"/>
        </w:rPr>
        <w:instrText xml:space="preserve"> FORMDROPDOWN </w:instrText>
      </w:r>
      <w:r w:rsidR="00F41A1F">
        <w:rPr>
          <w:rFonts w:ascii="Arial" w:hAnsi="Arial" w:cs="Arial"/>
          <w:sz w:val="20"/>
          <w:szCs w:val="20"/>
        </w:rPr>
      </w:r>
      <w:r w:rsidR="00F41A1F">
        <w:rPr>
          <w:rFonts w:ascii="Arial" w:hAnsi="Arial" w:cs="Arial"/>
          <w:sz w:val="20"/>
          <w:szCs w:val="20"/>
        </w:rPr>
        <w:fldChar w:fldCharType="separate"/>
      </w:r>
      <w:r w:rsidRPr="00655C06">
        <w:rPr>
          <w:rFonts w:ascii="Arial" w:hAnsi="Arial" w:cs="Arial"/>
          <w:sz w:val="20"/>
          <w:szCs w:val="20"/>
        </w:rPr>
        <w:fldChar w:fldCharType="end"/>
      </w:r>
      <w:bookmarkEnd w:id="11"/>
    </w:p>
    <w:p w:rsidR="00655C06" w:rsidRPr="00655C06" w:rsidRDefault="00655C06" w:rsidP="00655C06">
      <w:pPr>
        <w:rPr>
          <w:rFonts w:ascii="Arial" w:hAnsi="Arial" w:cs="Arial"/>
          <w:sz w:val="20"/>
          <w:szCs w:val="20"/>
        </w:rPr>
      </w:pPr>
    </w:p>
    <w:p w:rsidR="00655C06" w:rsidRPr="00B57823" w:rsidRDefault="00655C06" w:rsidP="00655C06">
      <w:pPr>
        <w:rPr>
          <w:rFonts w:ascii="Arial" w:hAnsi="Arial" w:cs="Arial"/>
          <w:b/>
          <w:bCs/>
          <w:sz w:val="22"/>
          <w:szCs w:val="22"/>
        </w:rPr>
      </w:pPr>
    </w:p>
    <w:p w:rsidR="00655C06" w:rsidRPr="00655C06" w:rsidRDefault="00655C06" w:rsidP="00655C06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4607F5">
        <w:rPr>
          <w:rFonts w:ascii="Arial" w:hAnsi="Arial" w:cs="Arial"/>
          <w:b/>
          <w:bCs/>
          <w:sz w:val="22"/>
          <w:szCs w:val="22"/>
          <w:lang w:val="en-US"/>
        </w:rPr>
        <w:t xml:space="preserve">Name </w:t>
      </w:r>
      <w:r w:rsidRPr="00655C06">
        <w:rPr>
          <w:rFonts w:ascii="Arial" w:hAnsi="Arial" w:cs="Arial"/>
          <w:b/>
          <w:bCs/>
          <w:sz w:val="22"/>
          <w:szCs w:val="22"/>
          <w:lang w:val="en-GB"/>
        </w:rPr>
        <w:t>Auditor/in I:</w:t>
      </w:r>
      <w:r w:rsidRPr="00655C06">
        <w:rPr>
          <w:rFonts w:ascii="Arial" w:hAnsi="Arial" w:cs="Arial"/>
          <w:b/>
          <w:bCs/>
          <w:sz w:val="22"/>
          <w:szCs w:val="22"/>
          <w:lang w:val="en-GB"/>
        </w:rPr>
        <w:tab/>
        <w:t xml:space="preserve"> </w:t>
      </w:r>
      <w:r w:rsidR="00F44B36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12" w:name="Text27"/>
      <w:r w:rsidR="00F44B36">
        <w:rPr>
          <w:rFonts w:ascii="Arial" w:hAnsi="Arial" w:cs="Arial"/>
          <w:bCs/>
          <w:sz w:val="22"/>
          <w:szCs w:val="22"/>
          <w:lang w:val="en-GB"/>
        </w:rPr>
        <w:instrText xml:space="preserve"> FORMTEXT </w:instrText>
      </w:r>
      <w:r w:rsidR="00F44B36">
        <w:rPr>
          <w:rFonts w:ascii="Arial" w:hAnsi="Arial" w:cs="Arial"/>
          <w:bCs/>
          <w:sz w:val="22"/>
          <w:szCs w:val="22"/>
          <w:lang w:val="en-GB"/>
        </w:rPr>
      </w:r>
      <w:r w:rsidR="00F44B36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sz w:val="22"/>
          <w:szCs w:val="22"/>
          <w:lang w:val="en-GB"/>
        </w:rPr>
        <w:fldChar w:fldCharType="end"/>
      </w:r>
      <w:bookmarkEnd w:id="12"/>
    </w:p>
    <w:p w:rsidR="00655C06" w:rsidRPr="00655C06" w:rsidRDefault="00655C06" w:rsidP="00655C06">
      <w:pPr>
        <w:rPr>
          <w:rFonts w:ascii="Arial" w:hAnsi="Arial" w:cs="Arial"/>
          <w:b/>
          <w:bCs/>
          <w:sz w:val="22"/>
          <w:szCs w:val="22"/>
          <w:lang w:val="en-GB"/>
        </w:rPr>
      </w:pPr>
    </w:p>
    <w:p w:rsidR="00655C06" w:rsidRPr="00655C06" w:rsidRDefault="00655C06" w:rsidP="00655C06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655C06">
        <w:rPr>
          <w:rFonts w:ascii="Arial" w:hAnsi="Arial" w:cs="Arial"/>
          <w:b/>
          <w:bCs/>
          <w:sz w:val="22"/>
          <w:szCs w:val="22"/>
          <w:lang w:val="en-GB"/>
        </w:rPr>
        <w:t>Name Auditor/in II:</w:t>
      </w:r>
      <w:r w:rsidRPr="00655C06">
        <w:rPr>
          <w:rFonts w:ascii="Arial" w:hAnsi="Arial" w:cs="Arial"/>
          <w:b/>
          <w:bCs/>
          <w:sz w:val="22"/>
          <w:szCs w:val="22"/>
          <w:lang w:val="en-GB"/>
        </w:rPr>
        <w:tab/>
        <w:t xml:space="preserve"> </w:t>
      </w:r>
      <w:r w:rsidR="00F44B36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13" w:name="Text28"/>
      <w:r w:rsidR="00F44B36">
        <w:rPr>
          <w:rFonts w:ascii="Arial" w:hAnsi="Arial" w:cs="Arial"/>
          <w:bCs/>
          <w:sz w:val="22"/>
          <w:szCs w:val="22"/>
          <w:lang w:val="en-GB"/>
        </w:rPr>
        <w:instrText xml:space="preserve"> FORMTEXT </w:instrText>
      </w:r>
      <w:r w:rsidR="00F44B36">
        <w:rPr>
          <w:rFonts w:ascii="Arial" w:hAnsi="Arial" w:cs="Arial"/>
          <w:bCs/>
          <w:sz w:val="22"/>
          <w:szCs w:val="22"/>
          <w:lang w:val="en-GB"/>
        </w:rPr>
      </w:r>
      <w:r w:rsidR="00F44B36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sz w:val="22"/>
          <w:szCs w:val="22"/>
          <w:lang w:val="en-GB"/>
        </w:rPr>
        <w:fldChar w:fldCharType="end"/>
      </w:r>
      <w:bookmarkEnd w:id="13"/>
    </w:p>
    <w:p w:rsidR="00655C06" w:rsidRPr="00655C06" w:rsidRDefault="00655C06" w:rsidP="00655C06">
      <w:pPr>
        <w:tabs>
          <w:tab w:val="left" w:pos="6208"/>
        </w:tabs>
        <w:rPr>
          <w:rFonts w:ascii="Arial" w:hAnsi="Arial" w:cs="Arial"/>
          <w:b/>
          <w:bCs/>
          <w:sz w:val="22"/>
          <w:szCs w:val="22"/>
          <w:lang w:val="en-GB"/>
        </w:rPr>
      </w:pPr>
    </w:p>
    <w:p w:rsidR="00655C06" w:rsidRPr="00F44B36" w:rsidRDefault="00655C06" w:rsidP="00B51236">
      <w:pPr>
        <w:rPr>
          <w:lang w:val="en-US"/>
        </w:rPr>
      </w:pPr>
      <w:r w:rsidRPr="00F44B36">
        <w:rPr>
          <w:rFonts w:ascii="Arial" w:hAnsi="Arial" w:cs="Arial"/>
          <w:b/>
          <w:bCs/>
          <w:sz w:val="22"/>
          <w:szCs w:val="22"/>
          <w:lang w:val="en-US"/>
        </w:rPr>
        <w:t>Name Auditor/in III:</w:t>
      </w:r>
      <w:r w:rsidRPr="00F44B36">
        <w:rPr>
          <w:rFonts w:ascii="Arial" w:hAnsi="Arial" w:cs="Arial"/>
          <w:b/>
          <w:bCs/>
          <w:sz w:val="22"/>
          <w:szCs w:val="22"/>
          <w:lang w:val="en-US"/>
        </w:rPr>
        <w:tab/>
        <w:t xml:space="preserve"> </w:t>
      </w:r>
      <w:r w:rsidR="00F44B36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14" w:name="Text29"/>
      <w:r w:rsidR="00F44B36">
        <w:rPr>
          <w:rFonts w:ascii="Arial" w:hAnsi="Arial" w:cs="Arial"/>
          <w:bCs/>
          <w:sz w:val="22"/>
          <w:szCs w:val="22"/>
          <w:lang w:val="en-GB"/>
        </w:rPr>
        <w:instrText xml:space="preserve"> FORMTEXT </w:instrText>
      </w:r>
      <w:r w:rsidR="00F44B36">
        <w:rPr>
          <w:rFonts w:ascii="Arial" w:hAnsi="Arial" w:cs="Arial"/>
          <w:bCs/>
          <w:sz w:val="22"/>
          <w:szCs w:val="22"/>
          <w:lang w:val="en-GB"/>
        </w:rPr>
      </w:r>
      <w:r w:rsidR="00F44B36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="00F44B36">
        <w:rPr>
          <w:rFonts w:ascii="Arial" w:hAnsi="Arial" w:cs="Arial"/>
          <w:bCs/>
          <w:sz w:val="22"/>
          <w:szCs w:val="22"/>
          <w:lang w:val="en-GB"/>
        </w:rPr>
        <w:fldChar w:fldCharType="end"/>
      </w:r>
      <w:bookmarkEnd w:id="14"/>
    </w:p>
    <w:sectPr w:rsidR="00655C06" w:rsidRPr="00F44B36" w:rsidSect="00425D1B">
      <w:footerReference w:type="default" r:id="rId20"/>
      <w:pgSz w:w="11906" w:h="16838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35C" w:rsidRDefault="00C0235C" w:rsidP="00E45A11">
      <w:r>
        <w:separator/>
      </w:r>
    </w:p>
  </w:endnote>
  <w:endnote w:type="continuationSeparator" w:id="0">
    <w:p w:rsidR="00C0235C" w:rsidRDefault="00C0235C" w:rsidP="00E45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</w:rPr>
      <w:id w:val="196091897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C0235C" w:rsidRDefault="00C0235C" w:rsidP="00E64D6E">
        <w:pPr>
          <w:pStyle w:val="Fuzeile"/>
          <w:rPr>
            <w:sz w:val="22"/>
          </w:rPr>
        </w:pPr>
      </w:p>
      <w:p w:rsidR="00C0235C" w:rsidRPr="00425D1B" w:rsidRDefault="00F41A1F" w:rsidP="00E64D6E">
        <w:pPr>
          <w:pStyle w:val="Fuzeile"/>
          <w:rPr>
            <w:rFonts w:ascii="Arial" w:hAnsi="Arial" w:cs="Arial"/>
            <w:sz w:val="14"/>
          </w:rPr>
        </w:pPr>
      </w:p>
    </w:sdtContent>
  </w:sdt>
  <w:p w:rsidR="00C0235C" w:rsidRPr="00425D1B" w:rsidRDefault="00C0235C" w:rsidP="00425D1B">
    <w:pPr>
      <w:pStyle w:val="Fuzeile"/>
      <w:jc w:val="right"/>
      <w:rPr>
        <w:sz w:val="36"/>
      </w:rPr>
    </w:pPr>
    <w:r w:rsidRPr="00425D1B">
      <w:rPr>
        <w:rFonts w:ascii="Arial" w:hAnsi="Arial" w:cs="Arial"/>
        <w:sz w:val="20"/>
      </w:rPr>
      <w:fldChar w:fldCharType="begin"/>
    </w:r>
    <w:r w:rsidRPr="00425D1B">
      <w:rPr>
        <w:rFonts w:ascii="Arial" w:hAnsi="Arial" w:cs="Arial"/>
        <w:sz w:val="20"/>
      </w:rPr>
      <w:instrText>PAGE   \* MERGEFORMAT</w:instrText>
    </w:r>
    <w:r w:rsidRPr="00425D1B">
      <w:rPr>
        <w:rFonts w:ascii="Arial" w:hAnsi="Arial" w:cs="Arial"/>
        <w:sz w:val="20"/>
      </w:rPr>
      <w:fldChar w:fldCharType="separate"/>
    </w:r>
    <w:r w:rsidR="00F41A1F">
      <w:rPr>
        <w:rFonts w:ascii="Arial" w:hAnsi="Arial" w:cs="Arial"/>
        <w:noProof/>
        <w:sz w:val="20"/>
      </w:rPr>
      <w:t>3</w:t>
    </w:r>
    <w:r w:rsidRPr="00425D1B">
      <w:rPr>
        <w:rFonts w:ascii="Arial" w:hAnsi="Arial" w:cs="Aria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35C" w:rsidRDefault="00C0235C">
    <w:pPr>
      <w:pStyle w:val="Fuzeile"/>
      <w:jc w:val="right"/>
      <w:rPr>
        <w:rFonts w:ascii="Arial" w:hAnsi="Arial" w:cs="Arial"/>
        <w:sz w:val="16"/>
        <w:szCs w:val="16"/>
      </w:rPr>
    </w:pPr>
  </w:p>
  <w:p w:rsidR="005358DC" w:rsidRDefault="005358DC">
    <w:pPr>
      <w:pStyle w:val="Fuzeile"/>
      <w:jc w:val="right"/>
      <w:rPr>
        <w:rFonts w:ascii="Arial" w:hAnsi="Arial" w:cs="Arial"/>
        <w:sz w:val="16"/>
        <w:szCs w:val="16"/>
      </w:rPr>
    </w:pPr>
  </w:p>
  <w:p w:rsidR="005358DC" w:rsidRDefault="005358DC">
    <w:pPr>
      <w:pStyle w:val="Fuzeile"/>
      <w:jc w:val="right"/>
      <w:rPr>
        <w:rFonts w:ascii="Arial" w:hAnsi="Arial" w:cs="Arial"/>
        <w:sz w:val="16"/>
        <w:szCs w:val="16"/>
      </w:rPr>
    </w:pPr>
    <w:r w:rsidRPr="008B2751">
      <w:rPr>
        <w:rFonts w:ascii="Arial" w:hAnsi="Arial" w:cs="Arial"/>
        <w:b/>
        <w:i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F021F0" wp14:editId="2A52B71A">
              <wp:simplePos x="0" y="0"/>
              <wp:positionH relativeFrom="column">
                <wp:posOffset>-325120</wp:posOffset>
              </wp:positionH>
              <wp:positionV relativeFrom="paragraph">
                <wp:posOffset>64135</wp:posOffset>
              </wp:positionV>
              <wp:extent cx="6316980" cy="1521460"/>
              <wp:effectExtent l="0" t="0" r="7620" b="254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6980" cy="1521460"/>
                        <a:chOff x="0" y="0"/>
                        <a:chExt cx="6317112" cy="1521725"/>
                      </a:xfrm>
                    </wpg:grpSpPr>
                    <wps:wsp>
                      <wps:cNvPr id="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525439"/>
                          <a:ext cx="5324582" cy="3187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8DC" w:rsidRPr="00D416FF" w:rsidRDefault="005358DC" w:rsidP="005358DC">
                            <w:pPr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D416FF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>Das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 Projekt ist Bestandteil </w:t>
                            </w:r>
                            <w:r w:rsidRPr="00D416FF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der hessenweiten Strategie OloV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>und wird</w:t>
                            </w:r>
                            <w:r w:rsidRPr="00D416FF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 aus Mitteln des Hessischen Ministeriums für Wirtschaft, Energie, Verkehr und Landesentwicklung, des Hessischen Kultusministeriums und de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>s Europäischen</w:t>
                            </w:r>
                            <w:r w:rsidRPr="00D416FF">
                              <w:rPr>
                                <w:rFonts w:ascii="Arial" w:hAnsi="Arial" w:cs="Arial"/>
                                <w:bCs/>
                                <w:sz w:val="14"/>
                                <w:szCs w:val="14"/>
                              </w:rPr>
                              <w:t xml:space="preserve"> Sozialfonds gefördert.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7" name="Rechteck 17"/>
                      <wps:cNvSpPr>
                        <a:spLocks noChangeArrowheads="1"/>
                      </wps:cNvSpPr>
                      <wps:spPr bwMode="auto">
                        <a:xfrm>
                          <a:off x="47767" y="0"/>
                          <a:ext cx="1048841" cy="22185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58DC" w:rsidRPr="00450835" w:rsidRDefault="005358DC" w:rsidP="005358DC">
                            <w:pP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450835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Kooperationspartner:</w:t>
                            </w:r>
                          </w:p>
                          <w:p w:rsidR="005358DC" w:rsidRPr="00F57DB7" w:rsidRDefault="005358DC" w:rsidP="005358DC">
                            <w:pPr>
                              <w:rPr>
                                <w:color w:val="000000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57607" tIns="28804" rIns="57607" bIns="28804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Grafik 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886" y="211540"/>
                          <a:ext cx="975815" cy="21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Grafik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2764" y="238836"/>
                          <a:ext cx="1173707" cy="1364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Grafik 23" descr="D:\Users\Ras\AppData\Local\Microsoft\Windows\Temporary Internet Files\Content.Word\nbs_logo_v_p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6053" y="27295"/>
                          <a:ext cx="511791" cy="73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4" name="Rechteck 24"/>
                      <wps:cNvSpPr>
                        <a:spLocks noChangeArrowheads="1"/>
                      </wps:cNvSpPr>
                      <wps:spPr bwMode="auto">
                        <a:xfrm>
                          <a:off x="5561462" y="1016758"/>
                          <a:ext cx="755650" cy="15455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58DC" w:rsidRPr="00450835" w:rsidRDefault="005358DC" w:rsidP="005358DC">
                            <w:pP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450835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Projektbüro  bei:</w:t>
                            </w:r>
                          </w:p>
                          <w:p w:rsidR="005358DC" w:rsidRPr="00F57DB7" w:rsidRDefault="005358DC" w:rsidP="005358DC">
                            <w:pPr>
                              <w:rPr>
                                <w:color w:val="000000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57607" tIns="28804" rIns="57607" bIns="28804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Grafik 25" descr="G:\Logos\INBAS\logo-inbas-name-rgb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6053" y="1241946"/>
                          <a:ext cx="593678" cy="232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Grafik 26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71098" y="866633"/>
                          <a:ext cx="552734" cy="6550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Grafik 27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2358" y="928048"/>
                          <a:ext cx="423080" cy="5527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Grafik 28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42197" y="900752"/>
                          <a:ext cx="655092" cy="5936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Grafik 29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22477" y="1146412"/>
                          <a:ext cx="1917511" cy="3275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Grafik 30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4710" y="232012"/>
                          <a:ext cx="955343" cy="2456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Grafik 31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76215" y="238836"/>
                          <a:ext cx="1044053" cy="1774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Grafik 32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5116" y="204716"/>
                          <a:ext cx="709684" cy="2729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en 3" o:spid="_x0000_s1026" style="position:absolute;left:0;text-align:left;margin-left:-25.6pt;margin-top:5.05pt;width:497.4pt;height:119.8pt;z-index:251659264" coordsize="63171,15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top:5254;width:53245;height:3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5358DC" w:rsidRPr="00D416FF" w:rsidRDefault="005358DC" w:rsidP="005358DC">
                      <w:pPr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D416FF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>Das</w:t>
                      </w:r>
                      <w:r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 Projekt ist Bestandteil </w:t>
                      </w:r>
                      <w:r w:rsidRPr="00D416FF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der hessenweiten Strategie OloV </w:t>
                      </w:r>
                      <w:r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>und wird</w:t>
                      </w:r>
                      <w:r w:rsidRPr="00D416FF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 aus Mitteln des Hessischen Ministeriums für Wirtschaft, Energie, Verkehr und Landesentwicklung, des Hessischen Kultusministeriums und de</w:t>
                      </w:r>
                      <w:r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>s Europäischen</w:t>
                      </w:r>
                      <w:r w:rsidRPr="00D416FF">
                        <w:rPr>
                          <w:rFonts w:ascii="Arial" w:hAnsi="Arial" w:cs="Arial"/>
                          <w:bCs/>
                          <w:sz w:val="14"/>
                          <w:szCs w:val="14"/>
                        </w:rPr>
                        <w:t xml:space="preserve"> Sozialfonds gefördert.</w:t>
                      </w:r>
                    </w:p>
                  </w:txbxContent>
                </v:textbox>
              </v:shape>
              <v:rect id="Rechteck 17" o:spid="_x0000_s1028" style="position:absolute;left:477;width:10489;height:22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jCMEA&#10;AADbAAAADwAAAGRycy9kb3ducmV2LnhtbERPPWvDMBDdC/kP4gLZGjkd7OJGCcFQ6iVD4wY6HtbF&#10;NpFOjqQ67r+vCoVu93ift93P1oiJfBgcK9isMxDErdMDdwo+mtfHZxAhIms0jknBNwXY7xYPWyy1&#10;u/M7TafYiRTCoUQFfYxjKWVoe7IY1m4kTtzFeYsxQd9J7fGewq2RT1mWS4sDp4YeR6p6aq+nL6uA&#10;3j5nf75Rkx/1YaryzBSmPiu1Ws6HFxCR5vgv/nPXOs0v4PeXd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A4wjBAAAA2wAAAA8AAAAAAAAAAAAAAAAAmAIAAGRycy9kb3du&#10;cmV2LnhtbFBLBQYAAAAABAAEAPUAAACGAwAAAAA=&#10;" stroked="f">
                <v:fill focus="100%" type="gradient"/>
                <v:textbox inset="1.60019mm,.80011mm,1.60019mm,.80011mm">
                  <w:txbxContent>
                    <w:p w:rsidR="005358DC" w:rsidRPr="00450835" w:rsidRDefault="005358DC" w:rsidP="005358DC">
                      <w:pPr>
                        <w:rPr>
                          <w:rFonts w:ascii="Arial" w:hAnsi="Arial" w:cs="Arial"/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450835">
                        <w:rPr>
                          <w:rFonts w:ascii="Arial" w:hAnsi="Arial" w:cs="Arial"/>
                          <w:color w:val="000000"/>
                          <w:spacing w:val="-4"/>
                          <w:sz w:val="14"/>
                          <w:szCs w:val="14"/>
                        </w:rPr>
                        <w:t>Kooperationspartner:</w:t>
                      </w:r>
                    </w:p>
                    <w:p w:rsidR="005358DC" w:rsidRPr="00F57DB7" w:rsidRDefault="005358DC" w:rsidP="005358DC">
                      <w:pPr>
                        <w:rPr>
                          <w:color w:val="000000"/>
                          <w:sz w:val="15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9" o:spid="_x0000_s1029" type="#_x0000_t75" style="position:absolute;left:818;top:2115;width:9759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RJ7BAAAA2wAAAA8AAABkcnMvZG93bnJldi54bWxET81Kw0AQvgu+wzJCL2I29iAauy0lGEhv&#10;te0DjNlpEpKdDdlpk759VxC8zcf3O6vN7Hp1pTG0ng28Jiko4srblmsDp2Px8g4qCLLF3jMZuFGA&#10;zfrxYYWZ9RN/0/UgtYohHDI00IgMmdahashhSPxAHLmzHx1KhGOt7YhTDHe9Xqbpm3bYcmxocKC8&#10;oao7XJwBOWGxl33Z55X72bVy+eqeb6kxi6d5+wlKaJZ/8Z+7tHH+B/z+Eg/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fRJ7BAAAA2wAAAA8AAAAAAAAAAAAAAAAAnwIA&#10;AGRycy9kb3ducmV2LnhtbFBLBQYAAAAABAAEAPcAAACNAwAAAAA=&#10;">
                <v:imagedata r:id="rId12" o:title=""/>
                <v:path arrowok="t"/>
              </v:shape>
              <v:shape id="Grafik 21" o:spid="_x0000_s1030" type="#_x0000_t75" style="position:absolute;left:11327;top:2388;width:11737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YfibDAAAA2wAAAA8AAABkcnMvZG93bnJldi54bWxEj0FrAjEUhO8F/0N4Qm81UVDKahRRCisU&#10;bNWDx8fmubu6eVmSdN3++6YgeBxm5htmseptIzryoXasYTxSIIgLZ2ouNZyOH2/vIEJENtg4Jg2/&#10;FGC1HLwsMDPuzt/UHWIpEoRDhhqqGNtMylBUZDGMXEucvIvzFmOSvpTG4z3BbSMnSs2kxZrTQoUt&#10;bSoqbocfq+GqprjOt1/H4ro7+0595nvXnbV+HfbrOYhIfXyGH+3caJiM4f9L+g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9h+JsMAAADbAAAADwAAAAAAAAAAAAAAAACf&#10;AgAAZHJzL2Rvd25yZXYueG1sUEsFBgAAAAAEAAQA9wAAAI8DAAAAAA==&#10;">
                <v:imagedata r:id="rId13" o:title=""/>
                <v:path arrowok="t"/>
              </v:shape>
              <v:shape id="Grafik 23" o:spid="_x0000_s1031" type="#_x0000_t75" style="position:absolute;left:56160;top:272;width:5118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K9XEAAAA2wAAAA8AAABkcnMvZG93bnJldi54bWxEj0FrAjEUhO8F/0N4greadUuL3RpFFMFb&#10;qa2lx8fmuVncvCxJurv66xtB6HGYmW+YxWqwjejIh9qxgtk0A0FcOl1zpeDrc/c4BxEissbGMSm4&#10;UIDVcvSwwEK7nj+oO8RKJAiHAhWYGNtCylAashimriVO3sl5izFJX0ntsU9w28g8y16kxZrTgsGW&#10;NobK8+HXKthezfE0fP+E2a7LX+31ufP9/l2pyXhYv4GINMT/8L291wryJ7h9S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qK9XEAAAA2wAAAA8AAAAAAAAAAAAAAAAA&#10;nwIAAGRycy9kb3ducmV2LnhtbFBLBQYAAAAABAAEAPcAAACQAwAAAAA=&#10;">
                <v:imagedata r:id="rId14" o:title="nbs_logo_v_p_RGB"/>
                <v:path arrowok="t"/>
              </v:shape>
              <v:rect id="Rechteck 24" o:spid="_x0000_s1032" style="position:absolute;left:55614;top:10167;width:7557;height:1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3wsMA&#10;AADbAAAADwAAAGRycy9kb3ducmV2LnhtbESPT2sCMRTE74V+h/AKvdWsUlbZGkUE0UsP/gOPj83r&#10;7mLysiZx3X57Iwgeh5n5DTOd99aIjnxoHCsYDjIQxKXTDVcKDvvV1wREiMgajWNS8E8B5rP3tykW&#10;2t14S90uViJBOBSooI6xLaQMZU0Ww8C1xMn7c95iTNJXUnu8Jbg1cpRlubTYcFqosaVlTeV5d7UK&#10;aH3q/fFC+/xXL7plnpmx2RyV+vzoFz8gIvXxFX62N1rB6BseX9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63wsMAAADbAAAADwAAAAAAAAAAAAAAAACYAgAAZHJzL2Rv&#10;d25yZXYueG1sUEsFBgAAAAAEAAQA9QAAAIgDAAAAAA==&#10;" stroked="f">
                <v:fill focus="100%" type="gradient"/>
                <v:textbox inset="1.60019mm,.80011mm,1.60019mm,.80011mm">
                  <w:txbxContent>
                    <w:p w:rsidR="005358DC" w:rsidRPr="00450835" w:rsidRDefault="005358DC" w:rsidP="005358DC">
                      <w:pPr>
                        <w:rPr>
                          <w:rFonts w:ascii="Arial" w:hAnsi="Arial" w:cs="Arial"/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450835">
                        <w:rPr>
                          <w:rFonts w:ascii="Arial" w:hAnsi="Arial" w:cs="Arial"/>
                          <w:color w:val="000000"/>
                          <w:spacing w:val="-4"/>
                          <w:sz w:val="14"/>
                          <w:szCs w:val="14"/>
                        </w:rPr>
                        <w:t>Projektbüro  bei:</w:t>
                      </w:r>
                    </w:p>
                    <w:p w:rsidR="005358DC" w:rsidRPr="00F57DB7" w:rsidRDefault="005358DC" w:rsidP="005358DC">
                      <w:pPr>
                        <w:rPr>
                          <w:color w:val="000000"/>
                          <w:sz w:val="15"/>
                        </w:rPr>
                      </w:pPr>
                    </w:p>
                  </w:txbxContent>
                </v:textbox>
              </v:rect>
              <v:shape id="Grafik 25" o:spid="_x0000_s1033" type="#_x0000_t75" style="position:absolute;left:56160;top:12419;width:5937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sgXFAAAA2wAAAA8AAABkcnMvZG93bnJldi54bWxEj81rAjEUxO+F/g/hFbwUzfqJrEYRl1Jv&#10;9evg8bF53WzdvCybqKt/vSkUehxm5jfMfNnaSlyp8aVjBf1eAoI4d7rkQsHx8NGdgvABWWPlmBTc&#10;ycNy8foyx1S7G+/oug+FiBD2KSowIdSplD43ZNH3XE0cvW/XWAxRNoXUDd4i3FZykCQTabHkuGCw&#10;prWh/Ly/WAXl6ZC9n7PPY9Z/fE1+zGizHcqRUp23djUDEagN/+G/9kYrGIzh90v8AX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FrIFxQAAANsAAAAPAAAAAAAAAAAAAAAA&#10;AJ8CAABkcnMvZG93bnJldi54bWxQSwUGAAAAAAQABAD3AAAAkQMAAAAA&#10;">
                <v:imagedata r:id="rId15" o:title="logo-inbas-name-rgb"/>
                <v:path arrowok="t"/>
              </v:shape>
              <v:shape id="Grafik 26" o:spid="_x0000_s1034" type="#_x0000_t75" style="position:absolute;left:7710;top:8666;width:5528;height:6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AXaHEAAAA2wAAAA8AAABkcnMvZG93bnJldi54bWxEj0FrAjEUhO8F/0N4gpdSs3rQsjWKLZRa&#10;b9peenvdPDdbNy/L5qlbf70RBI/DzHzDzBadr9WR2lgFNjAaZqCIi2ArLg18f70/PYOKgmyxDkwG&#10;/inCYt57mGFuw4k3dNxKqRKEY44GnEiTax0LRx7jMDTEyduF1qMk2ZbatnhKcF/rcZZNtMeK04LD&#10;ht4cFfvtwRv4nJ7/7O/o53X9eKh2JX2Is2sxZtDvli+ghDq5h2/tlTUwnsD1S/oBe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AXaHEAAAA2wAAAA8AAAAAAAAAAAAAAAAA&#10;nwIAAGRycy9kb3ducmV2LnhtbFBLBQYAAAAABAAEAPcAAACQAwAAAAA=&#10;">
                <v:imagedata r:id="rId16" o:title=""/>
                <v:path arrowok="t"/>
              </v:shape>
              <v:shape id="Grafik 27" o:spid="_x0000_s1035" type="#_x0000_t75" style="position:absolute;left:1023;top:9280;width:4231;height: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+7/CAAAA2wAAAA8AAABkcnMvZG93bnJldi54bWxEj0+LwjAUxO/CfofwFrxpqqy6W40iyype&#10;/QNen82zLTYvJcm29dsbQfA4zMxvmMWqM5VoyPnSsoLRMAFBnFldcq7gdNwMvkH4gKyxskwK7uRh&#10;tfzoLTDVtuU9NYeQiwhhn6KCIoQ6ldJnBRn0Q1sTR+9qncEQpculdthGuKnkOEmm0mDJcaHAmn4L&#10;ym6Hf6NgcmvM6XL+Ki9b+XdMOteOfmitVP+zW89BBOrCO/xq77SC8QyeX+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KPu/wgAAANsAAAAPAAAAAAAAAAAAAAAAAJ8C&#10;AABkcnMvZG93bnJldi54bWxQSwUGAAAAAAQABAD3AAAAjgMAAAAA&#10;">
                <v:imagedata r:id="rId17" o:title=""/>
                <v:path arrowok="t"/>
              </v:shape>
              <v:shape id="Grafik 28" o:spid="_x0000_s1036" type="#_x0000_t75" style="position:absolute;left:15421;top:9007;width:6551;height: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urfvAAAAA2wAAAA8AAABkcnMvZG93bnJldi54bWxET02LwjAQvQv+hzCCF1lTRWXpGkVWhD2I&#10;YPXibWhm02Iz6TZRs//eHASPj/e9XEfbiDt1vnasYDLOQBCXTtdsFJxPu49PED4ga2wck4J/8rBe&#10;9XtLzLV78JHuRTAihbDPUUEVQptL6cuKLPqxa4kT9+s6iyHBzkjd4SOF20ZOs2whLdacGips6bui&#10;8lrcrAIZ97uriTS6nDbbmbnw4lDO/5QaDuLmC0SgGN7il/tHK5imselL+g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i6t+8AAAADbAAAADwAAAAAAAAAAAAAAAACfAgAA&#10;ZHJzL2Rvd25yZXYueG1sUEsFBgAAAAAEAAQA9wAAAIwDAAAAAA==&#10;">
                <v:imagedata r:id="rId18" o:title=""/>
                <v:path arrowok="t"/>
              </v:shape>
              <v:shape id="Grafik 29" o:spid="_x0000_s1037" type="#_x0000_t75" style="position:absolute;left:24224;top:11464;width:19175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kvzFAAAA2wAAAA8AAABkcnMvZG93bnJldi54bWxEj0FrAjEUhO8F/0N4Qi9FsxXa6rpRpCBY&#10;eihVwetz83Y3uHlZkriu/74pFHocZuYbplgPthU9+WAcK3ieZiCIS6cN1wqOh+1kDiJEZI2tY1Jw&#10;pwDr1eihwFy7G39Tv4+1SBAOOSpoYuxyKUPZkMUwdR1x8irnLcYkfS21x1uC21bOsuxVWjScFhrs&#10;6L2h8rK/WgVDZepTad6ePg6f+NXv7v4kX85KPY6HzRJEpCH+h//aO61gtoDfL+k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LJL8xQAAANsAAAAPAAAAAAAAAAAAAAAA&#10;AJ8CAABkcnMvZG93bnJldi54bWxQSwUGAAAAAAQABAD3AAAAkQMAAAAA&#10;">
                <v:imagedata r:id="rId19" o:title=""/>
                <v:path arrowok="t"/>
              </v:shape>
              <v:shape id="Grafik 30" o:spid="_x0000_s1038" type="#_x0000_t75" style="position:absolute;left:23747;top:2320;width:9553;height:2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UXZHBAAAA2wAAAA8AAABkcnMvZG93bnJldi54bWxET8tqAjEU3Qv9h3AL3WmmCiKjUUpBEaEF&#10;X0h3t5PbyeDkZkxSZ/x7sxBcHs57tuhsLa7kQ+VYwfsgA0FcOF1xqeCwX/YnIEJE1lg7JgU3CrCY&#10;v/RmmGvX8pauu1iKFMIhRwUmxiaXMhSGLIaBa4gT9+e8xZigL6X22KZwW8thlo2lxYpTg8GGPg0V&#10;592/VbD62QzbY7zg6Xv7ZdbN0p+N+1Xq7bX7mIKI1MWn+OFeawWjtD59ST9Az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UXZHBAAAA2wAAAA8AAAAAAAAAAAAAAAAAnwIA&#10;AGRycy9kb3ducmV2LnhtbFBLBQYAAAAABAAEAPcAAACNAwAAAAA=&#10;">
                <v:imagedata r:id="rId20" o:title=""/>
                <v:path arrowok="t"/>
              </v:shape>
              <v:shape id="Grafik 31" o:spid="_x0000_s1039" type="#_x0000_t75" style="position:absolute;left:41762;top:2388;width:10440;height: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YG9HFAAAA2wAAAA8AAABkcnMvZG93bnJldi54bWxEj0FrwkAUhO8F/8PyhN6aTdoikroGWyso&#10;nhpb6vGZfSbB7NuQ3Wry711B6HGYmW+YWdabRpypc7VlBUkUgyAurK65VPC9Wz1NQTiPrLGxTAoG&#10;cpDNRw8zTLW98Bedc1+KAGGXooLK+zaV0hUVGXSRbYmDd7SdQR9kV0rd4SXATSOf43giDdYcFips&#10;6aOi4pT/GQXvZvO7bcrXxecy368PP/mwGpa1Uo/jfvEGwlPv/8P39loreEng9iX8AD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GBvRxQAAANsAAAAPAAAAAAAAAAAAAAAA&#10;AJ8CAABkcnMvZG93bnJldi54bWxQSwUGAAAAAAQABAD3AAAAkQMAAAAA&#10;">
                <v:imagedata r:id="rId21" o:title=""/>
                <v:path arrowok="t"/>
              </v:shape>
              <v:shape id="Grafik 32" o:spid="_x0000_s1040" type="#_x0000_t75" style="position:absolute;left:34051;top:2047;width:7097;height:2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3/JvFAAAA2wAAAA8AAABkcnMvZG93bnJldi54bWxEj81qwzAQhO+FvIPYQG+N3LgNwYkSQiBQ&#10;6KHU8SHHjbW1TayVsBT/9OmrQqHHYWa+Ybb70bSip843lhU8LxIQxKXVDVcKivPpaQ3CB2SNrWVS&#10;MJGH/W72sMVM24E/qc9DJSKEfYYK6hBcJqUvazLoF9YRR+/LdgZDlF0ldYdDhJtWLpNkJQ02HBdq&#10;dHSsqbzld6PASOc+jq8vzeXUy6uf3ov0G29KPc7HwwZEoDH8h//ab1pBuoTfL/EH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d/ybxQAAANsAAAAPAAAAAAAAAAAAAAAA&#10;AJ8CAABkcnMvZG93bnJldi54bWxQSwUGAAAAAAQABAD3AAAAkQMAAAAA&#10;">
                <v:imagedata r:id="rId22" o:title=""/>
                <v:path arrowok="t"/>
              </v:shape>
            </v:group>
          </w:pict>
        </mc:Fallback>
      </mc:AlternateContent>
    </w:r>
  </w:p>
  <w:p w:rsidR="005358DC" w:rsidRDefault="005358DC">
    <w:pPr>
      <w:pStyle w:val="Fuzeile"/>
      <w:jc w:val="right"/>
      <w:rPr>
        <w:rFonts w:ascii="Arial" w:hAnsi="Arial" w:cs="Arial"/>
        <w:sz w:val="16"/>
        <w:szCs w:val="16"/>
      </w:rPr>
    </w:pPr>
  </w:p>
  <w:p w:rsidR="005358DC" w:rsidRDefault="005358DC">
    <w:pPr>
      <w:pStyle w:val="Fuzeile"/>
      <w:jc w:val="right"/>
      <w:rPr>
        <w:rFonts w:ascii="Arial" w:hAnsi="Arial" w:cs="Arial"/>
        <w:sz w:val="16"/>
        <w:szCs w:val="16"/>
      </w:rPr>
    </w:pPr>
  </w:p>
  <w:p w:rsidR="005358DC" w:rsidRDefault="005358DC">
    <w:pPr>
      <w:pStyle w:val="Fuzeile"/>
      <w:jc w:val="right"/>
      <w:rPr>
        <w:rFonts w:ascii="Arial" w:hAnsi="Arial" w:cs="Arial"/>
        <w:sz w:val="16"/>
        <w:szCs w:val="16"/>
      </w:rPr>
    </w:pPr>
  </w:p>
  <w:p w:rsidR="005358DC" w:rsidRDefault="005358DC">
    <w:pPr>
      <w:pStyle w:val="Fuzeile"/>
      <w:jc w:val="right"/>
      <w:rPr>
        <w:rFonts w:ascii="Arial" w:hAnsi="Arial" w:cs="Arial"/>
        <w:sz w:val="16"/>
        <w:szCs w:val="16"/>
      </w:rPr>
    </w:pPr>
  </w:p>
  <w:p w:rsidR="005358DC" w:rsidRDefault="005358DC">
    <w:pPr>
      <w:pStyle w:val="Fuzeile"/>
      <w:jc w:val="right"/>
      <w:rPr>
        <w:rFonts w:ascii="Arial" w:hAnsi="Arial" w:cs="Arial"/>
        <w:sz w:val="16"/>
        <w:szCs w:val="16"/>
      </w:rPr>
    </w:pPr>
  </w:p>
  <w:p w:rsidR="005358DC" w:rsidRDefault="005358DC">
    <w:pPr>
      <w:pStyle w:val="Fuzeile"/>
      <w:jc w:val="right"/>
      <w:rPr>
        <w:rFonts w:ascii="Arial" w:hAnsi="Arial" w:cs="Arial"/>
        <w:sz w:val="16"/>
        <w:szCs w:val="16"/>
      </w:rPr>
    </w:pPr>
  </w:p>
  <w:p w:rsidR="005358DC" w:rsidRDefault="005358DC">
    <w:pPr>
      <w:pStyle w:val="Fuzeile"/>
      <w:jc w:val="right"/>
      <w:rPr>
        <w:rFonts w:ascii="Arial" w:hAnsi="Arial" w:cs="Arial"/>
        <w:sz w:val="16"/>
        <w:szCs w:val="16"/>
      </w:rPr>
    </w:pPr>
  </w:p>
  <w:p w:rsidR="005358DC" w:rsidRDefault="005358DC">
    <w:pPr>
      <w:pStyle w:val="Fuzeile"/>
      <w:jc w:val="right"/>
      <w:rPr>
        <w:rFonts w:ascii="Arial" w:hAnsi="Arial" w:cs="Arial"/>
        <w:sz w:val="16"/>
        <w:szCs w:val="16"/>
      </w:rPr>
    </w:pPr>
  </w:p>
  <w:p w:rsidR="005358DC" w:rsidRDefault="005358DC">
    <w:pPr>
      <w:pStyle w:val="Fuzeile"/>
      <w:jc w:val="right"/>
      <w:rPr>
        <w:rFonts w:ascii="Arial" w:hAnsi="Arial" w:cs="Arial"/>
        <w:sz w:val="16"/>
        <w:szCs w:val="16"/>
      </w:rPr>
    </w:pPr>
  </w:p>
  <w:p w:rsidR="005358DC" w:rsidRDefault="005358DC">
    <w:pPr>
      <w:pStyle w:val="Fuzeile"/>
      <w:jc w:val="right"/>
      <w:rPr>
        <w:rFonts w:ascii="Arial" w:hAnsi="Arial" w:cs="Arial"/>
        <w:sz w:val="16"/>
        <w:szCs w:val="16"/>
      </w:rPr>
    </w:pPr>
  </w:p>
  <w:p w:rsidR="005358DC" w:rsidRPr="00F77AF8" w:rsidRDefault="005358DC">
    <w:pPr>
      <w:pStyle w:val="Fuzeile"/>
      <w:jc w:val="right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35C" w:rsidRPr="00425D1B" w:rsidRDefault="00F41A1F" w:rsidP="0041557C">
    <w:pPr>
      <w:pStyle w:val="Fuzeile"/>
      <w:jc w:val="right"/>
      <w:rPr>
        <w:rFonts w:ascii="Arial" w:hAnsi="Arial" w:cs="Arial"/>
        <w:sz w:val="14"/>
      </w:rPr>
    </w:pPr>
    <w:sdt>
      <w:sdtPr>
        <w:id w:val="-1753731663"/>
        <w:docPartObj>
          <w:docPartGallery w:val="Page Numbers (Bottom of Page)"/>
          <w:docPartUnique/>
        </w:docPartObj>
      </w:sdtPr>
      <w:sdtEndPr/>
      <w:sdtContent>
        <w:r w:rsidR="00C0235C" w:rsidRPr="00425D1B">
          <w:rPr>
            <w:rFonts w:ascii="Arial" w:hAnsi="Arial" w:cs="Arial"/>
            <w:sz w:val="20"/>
          </w:rPr>
          <w:fldChar w:fldCharType="begin"/>
        </w:r>
        <w:r w:rsidR="00C0235C" w:rsidRPr="00425D1B">
          <w:rPr>
            <w:rFonts w:ascii="Arial" w:hAnsi="Arial" w:cs="Arial"/>
            <w:sz w:val="20"/>
          </w:rPr>
          <w:instrText>PAGE   \* MERGEFORMAT</w:instrText>
        </w:r>
        <w:r w:rsidR="00C0235C" w:rsidRPr="00425D1B">
          <w:rPr>
            <w:rFonts w:ascii="Arial" w:hAnsi="Arial" w:cs="Arial"/>
            <w:sz w:val="20"/>
          </w:rPr>
          <w:fldChar w:fldCharType="separate"/>
        </w:r>
        <w:r>
          <w:rPr>
            <w:rFonts w:ascii="Arial" w:hAnsi="Arial" w:cs="Arial"/>
            <w:noProof/>
            <w:sz w:val="20"/>
          </w:rPr>
          <w:t>2</w:t>
        </w:r>
        <w:r w:rsidR="00C0235C" w:rsidRPr="00425D1B">
          <w:rPr>
            <w:rFonts w:ascii="Arial" w:hAnsi="Arial" w:cs="Arial"/>
            <w:sz w:val="20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8363937"/>
      <w:docPartObj>
        <w:docPartGallery w:val="Page Numbers (Bottom of Page)"/>
        <w:docPartUnique/>
      </w:docPartObj>
    </w:sdtPr>
    <w:sdtEndPr/>
    <w:sdtContent>
      <w:p w:rsidR="00C0235C" w:rsidRDefault="00C0235C">
        <w:pPr>
          <w:pStyle w:val="Fuzeile"/>
          <w:jc w:val="right"/>
        </w:pPr>
      </w:p>
      <w:p w:rsidR="00C0235C" w:rsidRDefault="00C0235C">
        <w:pPr>
          <w:pStyle w:val="Fuzeile"/>
          <w:jc w:val="right"/>
        </w:pPr>
        <w:r w:rsidRPr="00425D1B">
          <w:rPr>
            <w:rFonts w:ascii="Arial" w:hAnsi="Arial" w:cs="Arial"/>
            <w:sz w:val="20"/>
          </w:rPr>
          <w:fldChar w:fldCharType="begin"/>
        </w:r>
        <w:r w:rsidRPr="00425D1B">
          <w:rPr>
            <w:rFonts w:ascii="Arial" w:hAnsi="Arial" w:cs="Arial"/>
            <w:sz w:val="20"/>
          </w:rPr>
          <w:instrText>PAGE   \* MERGEFORMAT</w:instrText>
        </w:r>
        <w:r w:rsidRPr="00425D1B">
          <w:rPr>
            <w:rFonts w:ascii="Arial" w:hAnsi="Arial" w:cs="Arial"/>
            <w:sz w:val="20"/>
          </w:rPr>
          <w:fldChar w:fldCharType="separate"/>
        </w:r>
        <w:r w:rsidR="00F41A1F">
          <w:rPr>
            <w:rFonts w:ascii="Arial" w:hAnsi="Arial" w:cs="Arial"/>
            <w:noProof/>
            <w:sz w:val="20"/>
          </w:rPr>
          <w:t>16</w:t>
        </w:r>
        <w:r w:rsidRPr="00425D1B">
          <w:rPr>
            <w:rFonts w:ascii="Arial" w:hAnsi="Arial" w:cs="Arial"/>
            <w:sz w:val="20"/>
          </w:rPr>
          <w:fldChar w:fldCharType="end"/>
        </w:r>
      </w:p>
    </w:sdtContent>
  </w:sdt>
  <w:p w:rsidR="00C0235C" w:rsidRDefault="00C0235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35C" w:rsidRDefault="00C0235C" w:rsidP="00E45A11">
      <w:r>
        <w:separator/>
      </w:r>
    </w:p>
  </w:footnote>
  <w:footnote w:type="continuationSeparator" w:id="0">
    <w:p w:rsidR="00C0235C" w:rsidRDefault="00C0235C" w:rsidP="00E45A11">
      <w:r>
        <w:continuationSeparator/>
      </w:r>
    </w:p>
  </w:footnote>
  <w:footnote w:id="1">
    <w:p w:rsidR="00C0235C" w:rsidRDefault="00C0235C">
      <w:pPr>
        <w:pStyle w:val="Funotentext"/>
      </w:pPr>
      <w:r w:rsidRPr="003722A4">
        <w:rPr>
          <w:rStyle w:val="Funotenzeichen"/>
        </w:rPr>
        <w:sym w:font="Symbol" w:char="F02A"/>
      </w:r>
      <w:r>
        <w:t xml:space="preserve"> </w:t>
      </w:r>
      <w:r w:rsidRPr="00A238EA">
        <w:t>siehe Vorgaben für Schulen zum Ausfüllen der Bewerbung</w:t>
      </w:r>
      <w:r>
        <w:t xml:space="preserve"> ab der zweiten Rezertifizierung</w:t>
      </w:r>
    </w:p>
  </w:footnote>
  <w:footnote w:id="2">
    <w:p w:rsidR="00C0235C" w:rsidRDefault="00C0235C">
      <w:pPr>
        <w:pStyle w:val="Funotentext"/>
      </w:pPr>
    </w:p>
  </w:footnote>
  <w:footnote w:id="3">
    <w:p w:rsidR="00C0235C" w:rsidRDefault="00C0235C">
      <w:pPr>
        <w:pStyle w:val="Funotentext"/>
      </w:pPr>
      <w:r w:rsidRPr="003722A4">
        <w:rPr>
          <w:rStyle w:val="Funotenzeichen"/>
        </w:rPr>
        <w:sym w:font="Symbol" w:char="F02A"/>
      </w:r>
      <w:r>
        <w:t xml:space="preserve"> </w:t>
      </w:r>
      <w:r w:rsidRPr="00A238EA">
        <w:t>siehe Vorgaben für Schulen zum Ausfüllen der Bewerbung</w:t>
      </w:r>
      <w:r>
        <w:t xml:space="preserve"> ab der zweiten Rezertifizierung</w:t>
      </w:r>
    </w:p>
  </w:footnote>
  <w:footnote w:id="4">
    <w:p w:rsidR="00C0235C" w:rsidRDefault="00C0235C">
      <w:pPr>
        <w:pStyle w:val="Funotentext"/>
      </w:pPr>
    </w:p>
  </w:footnote>
  <w:footnote w:id="5">
    <w:p w:rsidR="00C0235C" w:rsidRDefault="00C0235C">
      <w:pPr>
        <w:pStyle w:val="Funotentext"/>
      </w:pPr>
      <w:r w:rsidRPr="003722A4">
        <w:rPr>
          <w:rStyle w:val="Funotenzeichen"/>
        </w:rPr>
        <w:sym w:font="Symbol" w:char="F02A"/>
      </w:r>
      <w:r>
        <w:t xml:space="preserve"> BSO-Curriculum muss in der Anlage als pdf-Datei beigefügt werden (siehe Vorgaben für Schulen zum Ausfüllen der Bewerbung ab der zweiten Rezertifizierung).</w:t>
      </w:r>
    </w:p>
  </w:footnote>
  <w:footnote w:id="6">
    <w:p w:rsidR="00C0235C" w:rsidRDefault="00C0235C">
      <w:pPr>
        <w:pStyle w:val="Funotentext"/>
      </w:pPr>
      <w:r w:rsidRPr="00662CF2">
        <w:rPr>
          <w:rStyle w:val="Funotenzeichen"/>
        </w:rPr>
        <w:sym w:font="Symbol" w:char="F02A"/>
      </w:r>
      <w:r>
        <w:t xml:space="preserve"> </w:t>
      </w:r>
      <w:r w:rsidRPr="00A238EA">
        <w:t>siehe Vorgaben für Schulen zum Ausfüllen der Bewerbung</w:t>
      </w:r>
      <w:r>
        <w:t xml:space="preserve"> ab der zweiten Rezertifizierung</w:t>
      </w:r>
    </w:p>
  </w:footnote>
  <w:footnote w:id="7">
    <w:p w:rsidR="00C0235C" w:rsidRDefault="00C0235C">
      <w:pPr>
        <w:pStyle w:val="Funotentext"/>
      </w:pPr>
      <w:r w:rsidRPr="00662CF2">
        <w:rPr>
          <w:rStyle w:val="Funotenzeichen"/>
        </w:rPr>
        <w:sym w:font="Symbol" w:char="F02A"/>
      </w:r>
      <w:r>
        <w:t xml:space="preserve"> </w:t>
      </w:r>
      <w:r w:rsidRPr="00A238EA">
        <w:t>siehe Vorgaben für Schulen zum Ausfüllen der Bewerbung</w:t>
      </w:r>
      <w:r>
        <w:t xml:space="preserve"> ab der zweiten Rezertifizierung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35C" w:rsidRDefault="00C0235C" w:rsidP="001334E2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15</w:t>
    </w:r>
    <w:r>
      <w:rPr>
        <w:rStyle w:val="Seitenzahl"/>
      </w:rPr>
      <w:fldChar w:fldCharType="end"/>
    </w:r>
  </w:p>
  <w:p w:rsidR="00C0235C" w:rsidRDefault="00C0235C" w:rsidP="001334E2">
    <w:pPr>
      <w:pStyle w:val="Kopfzeil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B4553"/>
    <w:multiLevelType w:val="hybridMultilevel"/>
    <w:tmpl w:val="5D584F4A"/>
    <w:lvl w:ilvl="0" w:tplc="2F44D384">
      <w:start w:val="1"/>
      <w:numFmt w:val="decimal"/>
      <w:pStyle w:val="berschrift2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cumentProtection w:edit="forms" w:enforcement="1" w:cryptProviderType="rsaFull" w:cryptAlgorithmClass="hash" w:cryptAlgorithmType="typeAny" w:cryptAlgorithmSid="4" w:cryptSpinCount="100000" w:hash="goB/P6RkYiom9eQHMRyBQ4go7CY=" w:salt="uz/SB2BiOCluhEakmyDq7Q==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BA3"/>
    <w:rsid w:val="00022DEA"/>
    <w:rsid w:val="0002582C"/>
    <w:rsid w:val="000348A2"/>
    <w:rsid w:val="00044633"/>
    <w:rsid w:val="00047D93"/>
    <w:rsid w:val="000509E3"/>
    <w:rsid w:val="00051249"/>
    <w:rsid w:val="00052025"/>
    <w:rsid w:val="00052AEA"/>
    <w:rsid w:val="0006089D"/>
    <w:rsid w:val="00071AD2"/>
    <w:rsid w:val="00071EBF"/>
    <w:rsid w:val="000863EF"/>
    <w:rsid w:val="000B03A8"/>
    <w:rsid w:val="000C69F6"/>
    <w:rsid w:val="00105401"/>
    <w:rsid w:val="0012541B"/>
    <w:rsid w:val="00127107"/>
    <w:rsid w:val="001334E2"/>
    <w:rsid w:val="0013515A"/>
    <w:rsid w:val="0016111A"/>
    <w:rsid w:val="00162FB7"/>
    <w:rsid w:val="001654CD"/>
    <w:rsid w:val="00166FBD"/>
    <w:rsid w:val="00175D7B"/>
    <w:rsid w:val="00180977"/>
    <w:rsid w:val="001B4DA9"/>
    <w:rsid w:val="001D014E"/>
    <w:rsid w:val="001E170B"/>
    <w:rsid w:val="001F08A6"/>
    <w:rsid w:val="001F23B0"/>
    <w:rsid w:val="001F41FB"/>
    <w:rsid w:val="001F732C"/>
    <w:rsid w:val="001F738A"/>
    <w:rsid w:val="00213768"/>
    <w:rsid w:val="002234A0"/>
    <w:rsid w:val="0028762D"/>
    <w:rsid w:val="002A6FF8"/>
    <w:rsid w:val="002B001B"/>
    <w:rsid w:val="002B2D51"/>
    <w:rsid w:val="002C18ED"/>
    <w:rsid w:val="002E3004"/>
    <w:rsid w:val="002E5075"/>
    <w:rsid w:val="002F4CD1"/>
    <w:rsid w:val="00305C93"/>
    <w:rsid w:val="00315324"/>
    <w:rsid w:val="00322A7A"/>
    <w:rsid w:val="003319D7"/>
    <w:rsid w:val="003378F1"/>
    <w:rsid w:val="003423D8"/>
    <w:rsid w:val="00347780"/>
    <w:rsid w:val="00350B38"/>
    <w:rsid w:val="00354153"/>
    <w:rsid w:val="00356FDA"/>
    <w:rsid w:val="003722A4"/>
    <w:rsid w:val="00390437"/>
    <w:rsid w:val="003914B9"/>
    <w:rsid w:val="00396681"/>
    <w:rsid w:val="003A134E"/>
    <w:rsid w:val="003A54E7"/>
    <w:rsid w:val="003B096B"/>
    <w:rsid w:val="003B0F8B"/>
    <w:rsid w:val="003B2CD1"/>
    <w:rsid w:val="003C03BF"/>
    <w:rsid w:val="003C616B"/>
    <w:rsid w:val="003E0082"/>
    <w:rsid w:val="003E568E"/>
    <w:rsid w:val="003E745D"/>
    <w:rsid w:val="00404BC1"/>
    <w:rsid w:val="00413137"/>
    <w:rsid w:val="0041557C"/>
    <w:rsid w:val="00420E95"/>
    <w:rsid w:val="00425D1B"/>
    <w:rsid w:val="0043002D"/>
    <w:rsid w:val="00433071"/>
    <w:rsid w:val="00436114"/>
    <w:rsid w:val="00442E7C"/>
    <w:rsid w:val="0044763D"/>
    <w:rsid w:val="00450F95"/>
    <w:rsid w:val="0045608C"/>
    <w:rsid w:val="004607F5"/>
    <w:rsid w:val="00466E98"/>
    <w:rsid w:val="00471555"/>
    <w:rsid w:val="00474FEC"/>
    <w:rsid w:val="00482B45"/>
    <w:rsid w:val="0048346E"/>
    <w:rsid w:val="00484650"/>
    <w:rsid w:val="00490C7D"/>
    <w:rsid w:val="004A0152"/>
    <w:rsid w:val="004B6F92"/>
    <w:rsid w:val="004F0D94"/>
    <w:rsid w:val="005050E9"/>
    <w:rsid w:val="00512279"/>
    <w:rsid w:val="00513170"/>
    <w:rsid w:val="00533205"/>
    <w:rsid w:val="005349B9"/>
    <w:rsid w:val="005358DC"/>
    <w:rsid w:val="005412B4"/>
    <w:rsid w:val="00544D4C"/>
    <w:rsid w:val="00557673"/>
    <w:rsid w:val="00561E24"/>
    <w:rsid w:val="00562514"/>
    <w:rsid w:val="0056464F"/>
    <w:rsid w:val="00570E11"/>
    <w:rsid w:val="00576DAA"/>
    <w:rsid w:val="00596395"/>
    <w:rsid w:val="005A34E0"/>
    <w:rsid w:val="005B7178"/>
    <w:rsid w:val="005B72FB"/>
    <w:rsid w:val="005C010B"/>
    <w:rsid w:val="005C2D28"/>
    <w:rsid w:val="005C5D38"/>
    <w:rsid w:val="005D2497"/>
    <w:rsid w:val="005D2536"/>
    <w:rsid w:val="005D33FB"/>
    <w:rsid w:val="005D5BF2"/>
    <w:rsid w:val="005D7E8A"/>
    <w:rsid w:val="005E3BA3"/>
    <w:rsid w:val="00607CFE"/>
    <w:rsid w:val="006234A0"/>
    <w:rsid w:val="006278B5"/>
    <w:rsid w:val="00627BD1"/>
    <w:rsid w:val="00633EB2"/>
    <w:rsid w:val="0064031F"/>
    <w:rsid w:val="00641FAC"/>
    <w:rsid w:val="006427DC"/>
    <w:rsid w:val="006456CD"/>
    <w:rsid w:val="00655AD0"/>
    <w:rsid w:val="00655C06"/>
    <w:rsid w:val="00657D80"/>
    <w:rsid w:val="00662CF2"/>
    <w:rsid w:val="00664DBE"/>
    <w:rsid w:val="00676243"/>
    <w:rsid w:val="00681107"/>
    <w:rsid w:val="00695D6B"/>
    <w:rsid w:val="00696154"/>
    <w:rsid w:val="006A280A"/>
    <w:rsid w:val="006C3E84"/>
    <w:rsid w:val="00712872"/>
    <w:rsid w:val="007147E1"/>
    <w:rsid w:val="0071562D"/>
    <w:rsid w:val="007235A1"/>
    <w:rsid w:val="00725DB2"/>
    <w:rsid w:val="00727145"/>
    <w:rsid w:val="00736B19"/>
    <w:rsid w:val="00746AD4"/>
    <w:rsid w:val="00747C34"/>
    <w:rsid w:val="007522B0"/>
    <w:rsid w:val="00753910"/>
    <w:rsid w:val="00754EA4"/>
    <w:rsid w:val="00754FAE"/>
    <w:rsid w:val="007665D0"/>
    <w:rsid w:val="007764F3"/>
    <w:rsid w:val="00786371"/>
    <w:rsid w:val="007976B2"/>
    <w:rsid w:val="007B797D"/>
    <w:rsid w:val="007C0E33"/>
    <w:rsid w:val="007C78DA"/>
    <w:rsid w:val="007D03A4"/>
    <w:rsid w:val="007E6E23"/>
    <w:rsid w:val="007F4A3A"/>
    <w:rsid w:val="00813A07"/>
    <w:rsid w:val="008147E7"/>
    <w:rsid w:val="00820F53"/>
    <w:rsid w:val="00825E20"/>
    <w:rsid w:val="00832651"/>
    <w:rsid w:val="008375EF"/>
    <w:rsid w:val="0084384A"/>
    <w:rsid w:val="0085455E"/>
    <w:rsid w:val="00872A56"/>
    <w:rsid w:val="00886BD8"/>
    <w:rsid w:val="008931BA"/>
    <w:rsid w:val="00894DF3"/>
    <w:rsid w:val="008B3EE5"/>
    <w:rsid w:val="008B5475"/>
    <w:rsid w:val="00900E14"/>
    <w:rsid w:val="009076E6"/>
    <w:rsid w:val="00921246"/>
    <w:rsid w:val="00921FB9"/>
    <w:rsid w:val="009248DF"/>
    <w:rsid w:val="00932F84"/>
    <w:rsid w:val="00941090"/>
    <w:rsid w:val="00943638"/>
    <w:rsid w:val="009702B4"/>
    <w:rsid w:val="00971545"/>
    <w:rsid w:val="009A451E"/>
    <w:rsid w:val="009B2A3F"/>
    <w:rsid w:val="009B2F06"/>
    <w:rsid w:val="009B4F2F"/>
    <w:rsid w:val="009C37E7"/>
    <w:rsid w:val="009D4F04"/>
    <w:rsid w:val="009D7490"/>
    <w:rsid w:val="009E1383"/>
    <w:rsid w:val="009E2C58"/>
    <w:rsid w:val="009E4763"/>
    <w:rsid w:val="009F2427"/>
    <w:rsid w:val="00A0076D"/>
    <w:rsid w:val="00A06504"/>
    <w:rsid w:val="00A072BA"/>
    <w:rsid w:val="00A171F0"/>
    <w:rsid w:val="00A3038E"/>
    <w:rsid w:val="00A33006"/>
    <w:rsid w:val="00A34190"/>
    <w:rsid w:val="00A37DDE"/>
    <w:rsid w:val="00A477EC"/>
    <w:rsid w:val="00A672F2"/>
    <w:rsid w:val="00A74D7C"/>
    <w:rsid w:val="00A74F1D"/>
    <w:rsid w:val="00A857EF"/>
    <w:rsid w:val="00A96876"/>
    <w:rsid w:val="00A978EA"/>
    <w:rsid w:val="00AA01AA"/>
    <w:rsid w:val="00AA3928"/>
    <w:rsid w:val="00AA3C97"/>
    <w:rsid w:val="00AA5284"/>
    <w:rsid w:val="00AB619B"/>
    <w:rsid w:val="00AB784A"/>
    <w:rsid w:val="00AC4D44"/>
    <w:rsid w:val="00AE15CA"/>
    <w:rsid w:val="00AF2474"/>
    <w:rsid w:val="00AF7547"/>
    <w:rsid w:val="00B1023C"/>
    <w:rsid w:val="00B14B32"/>
    <w:rsid w:val="00B21261"/>
    <w:rsid w:val="00B2289C"/>
    <w:rsid w:val="00B34FC2"/>
    <w:rsid w:val="00B36D7D"/>
    <w:rsid w:val="00B51236"/>
    <w:rsid w:val="00B57823"/>
    <w:rsid w:val="00B61B59"/>
    <w:rsid w:val="00B639E5"/>
    <w:rsid w:val="00B82DE0"/>
    <w:rsid w:val="00B8570A"/>
    <w:rsid w:val="00B860E5"/>
    <w:rsid w:val="00B9193D"/>
    <w:rsid w:val="00B94044"/>
    <w:rsid w:val="00BC7AB0"/>
    <w:rsid w:val="00BE608E"/>
    <w:rsid w:val="00C01840"/>
    <w:rsid w:val="00C0235C"/>
    <w:rsid w:val="00C16958"/>
    <w:rsid w:val="00C274D1"/>
    <w:rsid w:val="00C27A57"/>
    <w:rsid w:val="00C50AE9"/>
    <w:rsid w:val="00C75B02"/>
    <w:rsid w:val="00C84D71"/>
    <w:rsid w:val="00C86C8F"/>
    <w:rsid w:val="00C919FB"/>
    <w:rsid w:val="00C95859"/>
    <w:rsid w:val="00CA2C98"/>
    <w:rsid w:val="00CB02E4"/>
    <w:rsid w:val="00CB2DE0"/>
    <w:rsid w:val="00CB38B4"/>
    <w:rsid w:val="00CB6152"/>
    <w:rsid w:val="00CB70AA"/>
    <w:rsid w:val="00CC0196"/>
    <w:rsid w:val="00CC0A0D"/>
    <w:rsid w:val="00CC0AEA"/>
    <w:rsid w:val="00CD789D"/>
    <w:rsid w:val="00D075ED"/>
    <w:rsid w:val="00D26142"/>
    <w:rsid w:val="00D32495"/>
    <w:rsid w:val="00D3444E"/>
    <w:rsid w:val="00D358DD"/>
    <w:rsid w:val="00D6027C"/>
    <w:rsid w:val="00D610C4"/>
    <w:rsid w:val="00D7055F"/>
    <w:rsid w:val="00D82E39"/>
    <w:rsid w:val="00D94B85"/>
    <w:rsid w:val="00DA2F94"/>
    <w:rsid w:val="00DB700C"/>
    <w:rsid w:val="00DE1D6F"/>
    <w:rsid w:val="00DF2FD0"/>
    <w:rsid w:val="00E00E49"/>
    <w:rsid w:val="00E4009C"/>
    <w:rsid w:val="00E45A11"/>
    <w:rsid w:val="00E64D6E"/>
    <w:rsid w:val="00E8315B"/>
    <w:rsid w:val="00E90F0C"/>
    <w:rsid w:val="00E966C5"/>
    <w:rsid w:val="00EA553D"/>
    <w:rsid w:val="00EB6228"/>
    <w:rsid w:val="00EB672C"/>
    <w:rsid w:val="00EB7E67"/>
    <w:rsid w:val="00EC0905"/>
    <w:rsid w:val="00EC5DD0"/>
    <w:rsid w:val="00ED311B"/>
    <w:rsid w:val="00ED35A1"/>
    <w:rsid w:val="00ED457D"/>
    <w:rsid w:val="00EE7726"/>
    <w:rsid w:val="00EE77B6"/>
    <w:rsid w:val="00F26A18"/>
    <w:rsid w:val="00F409DC"/>
    <w:rsid w:val="00F41A1F"/>
    <w:rsid w:val="00F44B36"/>
    <w:rsid w:val="00F77AF8"/>
    <w:rsid w:val="00F829AC"/>
    <w:rsid w:val="00F938F2"/>
    <w:rsid w:val="00F964DF"/>
    <w:rsid w:val="00FB6FD6"/>
    <w:rsid w:val="00FB79A1"/>
    <w:rsid w:val="00FC6377"/>
    <w:rsid w:val="00FD7706"/>
    <w:rsid w:val="00FE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71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AF754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semiHidden/>
    <w:unhideWhenUsed/>
    <w:qFormat/>
    <w:rsid w:val="00AF7547"/>
    <w:pPr>
      <w:keepNext/>
      <w:numPr>
        <w:numId w:val="1"/>
      </w:numPr>
      <w:tabs>
        <w:tab w:val="num" w:pos="426"/>
      </w:tabs>
      <w:ind w:left="426" w:hanging="426"/>
      <w:outlineLvl w:val="1"/>
    </w:pPr>
    <w:rPr>
      <w:rFonts w:ascii="Arial" w:hAnsi="Arial" w:cs="Arial"/>
      <w:b/>
      <w:b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5A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5A1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45A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5A1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rsid w:val="00EA553D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55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553D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99"/>
    <w:rsid w:val="00655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AF7547"/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AF7547"/>
    <w:rPr>
      <w:rFonts w:ascii="Arial" w:eastAsia="Times New Roman" w:hAnsi="Arial" w:cs="Arial"/>
      <w:b/>
      <w:bCs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AF7547"/>
    <w:rPr>
      <w:rFonts w:ascii="Times New Roman" w:hAnsi="Times New Roman" w:cs="Times New Roman" w:hint="default"/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AF7547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F7547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B8570A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99"/>
    <w:rsid w:val="00EB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CC01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C019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C0196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C01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0196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B578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E00E4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71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AF754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semiHidden/>
    <w:unhideWhenUsed/>
    <w:qFormat/>
    <w:rsid w:val="00AF7547"/>
    <w:pPr>
      <w:keepNext/>
      <w:numPr>
        <w:numId w:val="1"/>
      </w:numPr>
      <w:tabs>
        <w:tab w:val="num" w:pos="426"/>
      </w:tabs>
      <w:ind w:left="426" w:hanging="426"/>
      <w:outlineLvl w:val="1"/>
    </w:pPr>
    <w:rPr>
      <w:rFonts w:ascii="Arial" w:hAnsi="Arial" w:cs="Arial"/>
      <w:b/>
      <w:b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5A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5A1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45A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5A1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rsid w:val="00EA553D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55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553D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99"/>
    <w:rsid w:val="00655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AF7547"/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AF7547"/>
    <w:rPr>
      <w:rFonts w:ascii="Arial" w:eastAsia="Times New Roman" w:hAnsi="Arial" w:cs="Arial"/>
      <w:b/>
      <w:bCs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AF7547"/>
    <w:rPr>
      <w:rFonts w:ascii="Times New Roman" w:hAnsi="Times New Roman" w:cs="Times New Roman" w:hint="default"/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AF7547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F7547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B8570A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99"/>
    <w:rsid w:val="00EB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CC01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C019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C0196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C01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0196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B578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E00E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5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guetesiegel@olov-hessen.de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jpeg"/><Relationship Id="rId18" Type="http://schemas.openxmlformats.org/officeDocument/2006/relationships/image" Target="media/image22.jpeg"/><Relationship Id="rId3" Type="http://schemas.openxmlformats.org/officeDocument/2006/relationships/image" Target="media/image7.jpeg"/><Relationship Id="rId21" Type="http://schemas.openxmlformats.org/officeDocument/2006/relationships/image" Target="media/image25.jpeg"/><Relationship Id="rId7" Type="http://schemas.openxmlformats.org/officeDocument/2006/relationships/image" Target="media/image11.jpeg"/><Relationship Id="rId12" Type="http://schemas.openxmlformats.org/officeDocument/2006/relationships/image" Target="media/image16.jpeg"/><Relationship Id="rId17" Type="http://schemas.openxmlformats.org/officeDocument/2006/relationships/image" Target="media/image21.jpeg"/><Relationship Id="rId2" Type="http://schemas.openxmlformats.org/officeDocument/2006/relationships/image" Target="media/image6.jpeg"/><Relationship Id="rId16" Type="http://schemas.openxmlformats.org/officeDocument/2006/relationships/image" Target="media/image20.jpeg"/><Relationship Id="rId20" Type="http://schemas.openxmlformats.org/officeDocument/2006/relationships/image" Target="media/image24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10" Type="http://schemas.openxmlformats.org/officeDocument/2006/relationships/image" Target="media/image14.jpeg"/><Relationship Id="rId19" Type="http://schemas.openxmlformats.org/officeDocument/2006/relationships/image" Target="media/image23.jpeg"/><Relationship Id="rId4" Type="http://schemas.openxmlformats.org/officeDocument/2006/relationships/image" Target="media/image8.jpeg"/><Relationship Id="rId9" Type="http://schemas.openxmlformats.org/officeDocument/2006/relationships/image" Target="media/image13.jpeg"/><Relationship Id="rId14" Type="http://schemas.openxmlformats.org/officeDocument/2006/relationships/image" Target="media/image18.jpeg"/><Relationship Id="rId22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2DDFF-E5C9-48D8-93B2-3A14F0BDD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B2C04358.dotm</Template>
  <TotalTime>0</TotalTime>
  <Pages>16</Pages>
  <Words>2415</Words>
  <Characters>15218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17598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Ruhweza, Sascha (HKM)</dc:creator>
  <cp:lastModifiedBy>van Haaren, Sabine</cp:lastModifiedBy>
  <cp:revision>6</cp:revision>
  <cp:lastPrinted>2017-01-27T13:25:00Z</cp:lastPrinted>
  <dcterms:created xsi:type="dcterms:W3CDTF">2017-03-02T12:53:00Z</dcterms:created>
  <dcterms:modified xsi:type="dcterms:W3CDTF">2017-03-10T12:43:00Z</dcterms:modified>
</cp:coreProperties>
</file>