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407" w:rsidRDefault="005A180B" w:rsidP="00DE6407">
      <w:pPr>
        <w:autoSpaceDE w:val="0"/>
        <w:autoSpaceDN w:val="0"/>
        <w:adjustRightInd w:val="0"/>
        <w:rPr>
          <w:rFonts w:ascii="Arial" w:hAnsi="Arial" w:cs="Arial"/>
          <w:iCs/>
          <w:sz w:val="40"/>
          <w:szCs w:val="40"/>
          <w:u w:val="single"/>
        </w:rPr>
      </w:pPr>
      <w:r w:rsidRPr="005A180B">
        <w:rPr>
          <w:rFonts w:ascii="Arial" w:hAnsi="Arial" w:cs="Arial"/>
          <w:iCs/>
          <w:noProof/>
          <w:sz w:val="40"/>
          <w:szCs w:val="40"/>
          <w:u w:val="single"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6628A4AA" wp14:editId="4041EF51">
                <wp:simplePos x="0" y="0"/>
                <wp:positionH relativeFrom="column">
                  <wp:posOffset>4446905</wp:posOffset>
                </wp:positionH>
                <wp:positionV relativeFrom="paragraph">
                  <wp:posOffset>97790</wp:posOffset>
                </wp:positionV>
                <wp:extent cx="1638935" cy="3838575"/>
                <wp:effectExtent l="0" t="0" r="0" b="9525"/>
                <wp:wrapTight wrapText="bothSides">
                  <wp:wrapPolygon edited="0">
                    <wp:start x="3013" y="0"/>
                    <wp:lineTo x="3013" y="12006"/>
                    <wp:lineTo x="0" y="12220"/>
                    <wp:lineTo x="0" y="21546"/>
                    <wp:lineTo x="21341" y="21546"/>
                    <wp:lineTo x="21341" y="12328"/>
                    <wp:lineTo x="20085" y="12006"/>
                    <wp:lineTo x="20085" y="0"/>
                    <wp:lineTo x="3013" y="0"/>
                  </wp:wrapPolygon>
                </wp:wrapTight>
                <wp:docPr id="18" name="Gruppieren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935" cy="3838575"/>
                          <a:chOff x="0" y="0"/>
                          <a:chExt cx="1639018" cy="3838755"/>
                        </a:xfrm>
                      </wpg:grpSpPr>
                      <pic:pic xmlns:pic="http://schemas.openxmlformats.org/drawingml/2006/picture">
                        <pic:nvPicPr>
                          <pic:cNvPr id="20" name="Grafik 2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199736"/>
                            <a:ext cx="1639018" cy="16390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Grafik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990"/>
                          <a:stretch/>
                        </pic:blipFill>
                        <pic:spPr bwMode="auto">
                          <a:xfrm>
                            <a:off x="258792" y="0"/>
                            <a:ext cx="1242204" cy="22428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ieren 18" o:spid="_x0000_s1026" style="position:absolute;margin-left:350.15pt;margin-top:7.7pt;width:129.05pt;height:302.25pt;z-index:-251629568" coordsize="16390,38387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0" o:spid="_x0000_s1027" type="#_x0000_t75" style="position:absolute;top:21997;width:16390;height:16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eCpfBAAAA2wAAAA8AAABkcnMvZG93bnJldi54bWxET8tqwkAU3Qv+w3CF7nTSUETSTEIqlrRd&#10;qS1dXzI3jzZzJ2amGv++sxBcHs47zSfTizONrrOs4HEVgSCurO64UfD1+brcgHAeWWNvmRRcyUGe&#10;zWcpJtpe+EDno29ECGGXoILW+yGR0lUtGXQrOxAHrrajQR/g2Eg94iWEm17GUbSWBjsODS0OtG2p&#10;+j3+GQUf5Xf086Lr8rTZFe/SlfvTU1wo9bCYimcQniZ/F9/cb1pBHNaHL+EHyO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AeCpfBAAAA2wAAAA8AAAAAAAAAAAAAAAAAnwIA&#10;AGRycy9kb3ducmV2LnhtbFBLBQYAAAAABAAEAPcAAACNAwAAAAA=&#10;">
                  <v:imagedata r:id="rId11" o:title=""/>
                  <v:path arrowok="t"/>
                </v:shape>
                <v:shape id="Grafik 22" o:spid="_x0000_s1028" type="#_x0000_t75" style="position:absolute;left:2587;width:12422;height:22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pSQ7DAAAA2wAAAA8AAABkcnMvZG93bnJldi54bWxEj0FrwkAUhO9C/8PyCr2ZjTmEkrqK2pbW&#10;ggdTwesj+0yC2bdhd5vEf98tFDwOM/MNs1xPphMDOd9aVrBIUhDEldUt1wpO3+/zZxA+IGvsLJOC&#10;G3lYrx5mSyy0HflIQxlqESHsC1TQhNAXUvqqIYM+sT1x9C7WGQxRulpqh2OEm05maZpLgy3HhQZ7&#10;2jVUXcsfo4ClHc756xsdRh+2H1/Z/lbne6WeHqfNC4hAU7iH/9ufWkGWwd+X+APk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WlJDsMAAADbAAAADwAAAAAAAAAAAAAAAACf&#10;AgAAZHJzL2Rvd25yZXYueG1sUEsFBgAAAAAEAAQA9wAAAI8DAAAAAA==&#10;">
                  <v:imagedata r:id="rId12" o:title="" cropright="15722f"/>
                  <v:path arrowok="t"/>
                </v:shape>
                <w10:wrap type="tight"/>
              </v:group>
            </w:pict>
          </mc:Fallback>
        </mc:AlternateContent>
      </w:r>
    </w:p>
    <w:p w:rsidR="00DE6407" w:rsidRDefault="00DE6407" w:rsidP="00DE6407">
      <w:pPr>
        <w:autoSpaceDE w:val="0"/>
        <w:autoSpaceDN w:val="0"/>
        <w:adjustRightInd w:val="0"/>
        <w:ind w:left="6372" w:firstLine="708"/>
        <w:rPr>
          <w:rFonts w:ascii="Arial" w:hAnsi="Arial" w:cs="Arial"/>
          <w:iCs/>
          <w:sz w:val="40"/>
          <w:szCs w:val="40"/>
          <w:u w:val="single"/>
        </w:rPr>
      </w:pPr>
    </w:p>
    <w:p w:rsidR="00DE6407" w:rsidRDefault="00DE6407" w:rsidP="00DE6407">
      <w:pPr>
        <w:autoSpaceDE w:val="0"/>
        <w:autoSpaceDN w:val="0"/>
        <w:adjustRightInd w:val="0"/>
        <w:ind w:left="6372" w:firstLine="708"/>
        <w:rPr>
          <w:rFonts w:ascii="Arial" w:hAnsi="Arial" w:cs="Arial"/>
          <w:iCs/>
          <w:sz w:val="40"/>
          <w:szCs w:val="40"/>
          <w:u w:val="single"/>
        </w:rPr>
      </w:pPr>
    </w:p>
    <w:p w:rsidR="00DE6407" w:rsidRDefault="00DE6407" w:rsidP="00DE6407">
      <w:pPr>
        <w:autoSpaceDE w:val="0"/>
        <w:autoSpaceDN w:val="0"/>
        <w:adjustRightInd w:val="0"/>
        <w:ind w:left="6372" w:firstLine="708"/>
        <w:rPr>
          <w:rFonts w:ascii="Arial" w:hAnsi="Arial" w:cs="Arial"/>
          <w:iCs/>
          <w:sz w:val="40"/>
          <w:szCs w:val="40"/>
          <w:u w:val="single"/>
        </w:rPr>
      </w:pPr>
    </w:p>
    <w:p w:rsidR="00DE6407" w:rsidRDefault="00DE6407" w:rsidP="00DE6407">
      <w:pPr>
        <w:autoSpaceDE w:val="0"/>
        <w:autoSpaceDN w:val="0"/>
        <w:adjustRightInd w:val="0"/>
        <w:ind w:left="6372" w:firstLine="708"/>
        <w:rPr>
          <w:rFonts w:ascii="Arial" w:hAnsi="Arial" w:cs="Arial"/>
          <w:iCs/>
          <w:sz w:val="40"/>
          <w:szCs w:val="40"/>
          <w:u w:val="single"/>
        </w:rPr>
      </w:pPr>
    </w:p>
    <w:p w:rsidR="00DE6407" w:rsidRPr="00AB1646" w:rsidRDefault="00DE6407" w:rsidP="00DE6407">
      <w:pPr>
        <w:autoSpaceDE w:val="0"/>
        <w:autoSpaceDN w:val="0"/>
        <w:adjustRightInd w:val="0"/>
        <w:ind w:left="6372" w:firstLine="708"/>
        <w:rPr>
          <w:rFonts w:ascii="Arial" w:hAnsi="Arial" w:cs="Arial"/>
          <w:iCs/>
          <w:sz w:val="40"/>
          <w:szCs w:val="40"/>
          <w:u w:val="single"/>
        </w:rPr>
      </w:pPr>
    </w:p>
    <w:p w:rsidR="00DE6407" w:rsidRDefault="00DE6407" w:rsidP="00DE6407">
      <w:pPr>
        <w:autoSpaceDE w:val="0"/>
        <w:autoSpaceDN w:val="0"/>
        <w:adjustRightInd w:val="0"/>
        <w:jc w:val="right"/>
        <w:rPr>
          <w:rFonts w:ascii="Arial" w:hAnsi="Arial" w:cs="Arial"/>
          <w:iCs/>
          <w:sz w:val="40"/>
          <w:szCs w:val="40"/>
        </w:rPr>
      </w:pPr>
    </w:p>
    <w:p w:rsidR="00DE6407" w:rsidRDefault="00DE6407" w:rsidP="00DE6407">
      <w:pPr>
        <w:autoSpaceDE w:val="0"/>
        <w:autoSpaceDN w:val="0"/>
        <w:adjustRightInd w:val="0"/>
        <w:jc w:val="right"/>
        <w:rPr>
          <w:rFonts w:ascii="Arial" w:hAnsi="Arial" w:cs="Arial"/>
          <w:iCs/>
          <w:sz w:val="40"/>
          <w:szCs w:val="40"/>
        </w:rPr>
      </w:pPr>
    </w:p>
    <w:p w:rsidR="00DE6407" w:rsidRDefault="00DE6407" w:rsidP="00DE6407">
      <w:pPr>
        <w:autoSpaceDE w:val="0"/>
        <w:autoSpaceDN w:val="0"/>
        <w:adjustRightInd w:val="0"/>
        <w:jc w:val="right"/>
        <w:rPr>
          <w:rFonts w:ascii="Arial" w:hAnsi="Arial" w:cs="Arial"/>
          <w:iCs/>
          <w:sz w:val="40"/>
          <w:szCs w:val="40"/>
        </w:rPr>
      </w:pPr>
    </w:p>
    <w:p w:rsidR="00DE6407" w:rsidRDefault="00DE6407" w:rsidP="00DE6407">
      <w:pPr>
        <w:autoSpaceDE w:val="0"/>
        <w:autoSpaceDN w:val="0"/>
        <w:adjustRightInd w:val="0"/>
        <w:jc w:val="right"/>
        <w:rPr>
          <w:rFonts w:ascii="Arial" w:hAnsi="Arial" w:cs="Arial"/>
          <w:iCs/>
          <w:sz w:val="40"/>
          <w:szCs w:val="40"/>
        </w:rPr>
      </w:pPr>
    </w:p>
    <w:p w:rsidR="00DE6407" w:rsidRPr="003D0F6D" w:rsidRDefault="00DE6407" w:rsidP="00DE6407">
      <w:pPr>
        <w:autoSpaceDE w:val="0"/>
        <w:autoSpaceDN w:val="0"/>
        <w:adjustRightInd w:val="0"/>
        <w:jc w:val="right"/>
        <w:rPr>
          <w:rFonts w:ascii="Arial" w:hAnsi="Arial" w:cs="Arial"/>
          <w:iCs/>
          <w:sz w:val="40"/>
          <w:szCs w:val="40"/>
        </w:rPr>
      </w:pPr>
    </w:p>
    <w:p w:rsidR="00DE6407" w:rsidRPr="003D0F6D" w:rsidRDefault="00DE6407" w:rsidP="00DE6407">
      <w:pPr>
        <w:autoSpaceDE w:val="0"/>
        <w:autoSpaceDN w:val="0"/>
        <w:adjustRightInd w:val="0"/>
        <w:jc w:val="right"/>
        <w:rPr>
          <w:rFonts w:ascii="Arial" w:hAnsi="Arial" w:cs="Arial"/>
          <w:iCs/>
          <w:sz w:val="40"/>
          <w:szCs w:val="40"/>
        </w:rPr>
      </w:pPr>
    </w:p>
    <w:p w:rsidR="00DE6407" w:rsidRDefault="00DE6407" w:rsidP="00DE6407">
      <w:pPr>
        <w:tabs>
          <w:tab w:val="left" w:pos="2835"/>
        </w:tabs>
        <w:ind w:left="-993" w:firstLine="993"/>
        <w:jc w:val="center"/>
        <w:rPr>
          <w:rFonts w:ascii="Arial" w:hAnsi="Arial" w:cs="Arial"/>
          <w:sz w:val="36"/>
          <w:szCs w:val="36"/>
        </w:rPr>
      </w:pPr>
    </w:p>
    <w:p w:rsidR="005A180B" w:rsidRDefault="005A180B" w:rsidP="00DE6407">
      <w:pPr>
        <w:tabs>
          <w:tab w:val="left" w:pos="2835"/>
        </w:tabs>
        <w:ind w:left="-993" w:firstLine="993"/>
        <w:jc w:val="center"/>
        <w:rPr>
          <w:rFonts w:ascii="Arial" w:hAnsi="Arial" w:cs="Arial"/>
          <w:sz w:val="36"/>
          <w:szCs w:val="36"/>
        </w:rPr>
      </w:pPr>
    </w:p>
    <w:p w:rsidR="00DE6407" w:rsidRDefault="00DE6407" w:rsidP="00DE6407">
      <w:pPr>
        <w:tabs>
          <w:tab w:val="left" w:pos="2835"/>
        </w:tabs>
        <w:ind w:left="-993" w:firstLine="993"/>
        <w:jc w:val="center"/>
        <w:rPr>
          <w:rFonts w:ascii="Arial" w:hAnsi="Arial" w:cs="Arial"/>
          <w:sz w:val="36"/>
          <w:szCs w:val="36"/>
        </w:rPr>
      </w:pPr>
    </w:p>
    <w:p w:rsidR="005A180B" w:rsidRDefault="005A180B" w:rsidP="00DE6407">
      <w:pPr>
        <w:tabs>
          <w:tab w:val="left" w:pos="2835"/>
        </w:tabs>
        <w:ind w:left="-993" w:firstLine="993"/>
        <w:jc w:val="center"/>
        <w:rPr>
          <w:rFonts w:ascii="Arial" w:hAnsi="Arial" w:cs="Arial"/>
          <w:sz w:val="36"/>
          <w:szCs w:val="36"/>
        </w:rPr>
      </w:pPr>
    </w:p>
    <w:p w:rsidR="005A180B" w:rsidRDefault="005A180B" w:rsidP="00DE6407">
      <w:pPr>
        <w:tabs>
          <w:tab w:val="left" w:pos="2835"/>
        </w:tabs>
        <w:ind w:left="-993" w:firstLine="993"/>
        <w:jc w:val="center"/>
        <w:rPr>
          <w:rFonts w:ascii="Arial" w:hAnsi="Arial" w:cs="Arial"/>
          <w:sz w:val="36"/>
          <w:szCs w:val="36"/>
        </w:rPr>
      </w:pPr>
    </w:p>
    <w:p w:rsidR="00DE6407" w:rsidRPr="00D9290E" w:rsidRDefault="002000F1" w:rsidP="00DE6407">
      <w:pPr>
        <w:tabs>
          <w:tab w:val="left" w:pos="2835"/>
        </w:tabs>
        <w:ind w:left="-993" w:firstLine="993"/>
        <w:jc w:val="center"/>
        <w:rPr>
          <w:b/>
        </w:rPr>
      </w:pPr>
      <w:r>
        <w:rPr>
          <w:rFonts w:ascii="Arial" w:hAnsi="Arial" w:cs="Arial"/>
          <w:b/>
          <w:sz w:val="36"/>
          <w:szCs w:val="36"/>
        </w:rPr>
        <w:t>„</w:t>
      </w:r>
      <w:r w:rsidR="00DE6407" w:rsidRPr="00D9290E">
        <w:rPr>
          <w:rFonts w:ascii="Arial" w:hAnsi="Arial" w:cs="Arial"/>
          <w:b/>
          <w:sz w:val="36"/>
          <w:szCs w:val="36"/>
        </w:rPr>
        <w:t>Gütesiegel Berufs- und Studienorientierung Hessen</w:t>
      </w:r>
      <w:r>
        <w:rPr>
          <w:rFonts w:ascii="Arial" w:hAnsi="Arial" w:cs="Arial"/>
          <w:b/>
          <w:sz w:val="36"/>
          <w:szCs w:val="36"/>
        </w:rPr>
        <w:t>“</w:t>
      </w:r>
    </w:p>
    <w:p w:rsidR="00D9290E" w:rsidRDefault="00D9290E" w:rsidP="00DE6407">
      <w:pPr>
        <w:tabs>
          <w:tab w:val="left" w:pos="5370"/>
        </w:tabs>
        <w:jc w:val="center"/>
        <w:rPr>
          <w:rFonts w:ascii="Arial" w:hAnsi="Arial" w:cs="Arial"/>
          <w:b/>
          <w:sz w:val="36"/>
          <w:szCs w:val="36"/>
        </w:rPr>
      </w:pPr>
    </w:p>
    <w:p w:rsidR="00D9290E" w:rsidRPr="00DC29D4" w:rsidRDefault="00DE6407" w:rsidP="00DE6407">
      <w:pPr>
        <w:tabs>
          <w:tab w:val="left" w:pos="5370"/>
        </w:tabs>
        <w:jc w:val="center"/>
        <w:rPr>
          <w:rFonts w:ascii="Arial" w:hAnsi="Arial" w:cs="Arial"/>
          <w:b/>
          <w:sz w:val="36"/>
          <w:szCs w:val="36"/>
        </w:rPr>
      </w:pPr>
      <w:r w:rsidRPr="00DC29D4">
        <w:rPr>
          <w:rFonts w:ascii="Arial" w:hAnsi="Arial" w:cs="Arial"/>
          <w:b/>
          <w:sz w:val="36"/>
          <w:szCs w:val="36"/>
        </w:rPr>
        <w:t>Bewerbungsbogen Erstzertifizierung</w:t>
      </w:r>
    </w:p>
    <w:p w:rsidR="00D9290E" w:rsidRPr="00DC29D4" w:rsidRDefault="00D9290E" w:rsidP="00DE6407">
      <w:pPr>
        <w:tabs>
          <w:tab w:val="left" w:pos="5370"/>
        </w:tabs>
        <w:jc w:val="center"/>
        <w:rPr>
          <w:rFonts w:ascii="Arial" w:hAnsi="Arial" w:cs="Arial"/>
          <w:b/>
          <w:sz w:val="36"/>
          <w:szCs w:val="36"/>
        </w:rPr>
      </w:pPr>
    </w:p>
    <w:p w:rsidR="00DE6407" w:rsidRPr="00DC29D4" w:rsidRDefault="001C53AE" w:rsidP="00DE6407">
      <w:pPr>
        <w:tabs>
          <w:tab w:val="left" w:pos="5370"/>
        </w:tabs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2017</w:t>
      </w:r>
      <w:r w:rsidR="00DE6407" w:rsidRPr="00DC29D4">
        <w:rPr>
          <w:rFonts w:ascii="Arial" w:hAnsi="Arial" w:cs="Arial"/>
          <w:b/>
          <w:sz w:val="36"/>
          <w:szCs w:val="36"/>
        </w:rPr>
        <w:t>/201</w:t>
      </w:r>
      <w:r>
        <w:rPr>
          <w:rFonts w:ascii="Arial" w:hAnsi="Arial" w:cs="Arial"/>
          <w:b/>
          <w:sz w:val="36"/>
          <w:szCs w:val="36"/>
        </w:rPr>
        <w:t>8</w:t>
      </w:r>
    </w:p>
    <w:p w:rsidR="00DE6407" w:rsidRPr="00A0799F" w:rsidRDefault="00DE6407" w:rsidP="00DE6407">
      <w:pPr>
        <w:tabs>
          <w:tab w:val="left" w:pos="5370"/>
        </w:tabs>
        <w:jc w:val="center"/>
        <w:rPr>
          <w:rFonts w:ascii="Arial" w:hAnsi="Arial" w:cs="Arial"/>
          <w:b/>
          <w:color w:val="1F497D"/>
          <w:sz w:val="36"/>
          <w:szCs w:val="36"/>
          <w:highlight w:val="yellow"/>
        </w:rPr>
      </w:pPr>
    </w:p>
    <w:p w:rsidR="00DE6407" w:rsidRDefault="00DE6407" w:rsidP="00DE6407">
      <w:pPr>
        <w:tabs>
          <w:tab w:val="left" w:pos="5370"/>
        </w:tabs>
        <w:rPr>
          <w:rFonts w:ascii="Arial" w:hAnsi="Arial" w:cs="Arial"/>
          <w:sz w:val="36"/>
          <w:szCs w:val="36"/>
        </w:rPr>
      </w:pPr>
    </w:p>
    <w:p w:rsidR="00DE6407" w:rsidRDefault="00DE6407" w:rsidP="00DE6407">
      <w:pPr>
        <w:tabs>
          <w:tab w:val="left" w:pos="5370"/>
        </w:tabs>
        <w:rPr>
          <w:rFonts w:ascii="Arial" w:hAnsi="Arial" w:cs="Arial"/>
          <w:sz w:val="36"/>
          <w:szCs w:val="36"/>
        </w:rPr>
      </w:pPr>
    </w:p>
    <w:p w:rsidR="00AF637C" w:rsidRDefault="00DE6407" w:rsidP="00D9290E">
      <w:pPr>
        <w:tabs>
          <w:tab w:val="left" w:pos="5370"/>
        </w:tabs>
        <w:jc w:val="center"/>
        <w:rPr>
          <w:rFonts w:ascii="Arial" w:hAnsi="Arial" w:cs="Arial"/>
          <w:sz w:val="36"/>
          <w:szCs w:val="36"/>
        </w:rPr>
      </w:pPr>
      <w:r w:rsidRPr="005F3A12">
        <w:rPr>
          <w:rFonts w:ascii="Arial" w:hAnsi="Arial" w:cs="Arial"/>
          <w:sz w:val="36"/>
          <w:szCs w:val="36"/>
        </w:rPr>
        <w:t xml:space="preserve">Name der Schule, </w:t>
      </w:r>
      <w:r w:rsidRPr="00E64B88">
        <w:rPr>
          <w:rFonts w:ascii="Arial" w:hAnsi="Arial" w:cs="Arial"/>
          <w:sz w:val="36"/>
          <w:szCs w:val="36"/>
        </w:rPr>
        <w:t>Ort</w:t>
      </w:r>
      <w:r w:rsidRPr="005F3A12">
        <w:rPr>
          <w:rFonts w:ascii="Arial" w:hAnsi="Arial" w:cs="Arial"/>
          <w:sz w:val="36"/>
          <w:szCs w:val="36"/>
        </w:rPr>
        <w:t xml:space="preserve">: </w:t>
      </w:r>
    </w:p>
    <w:p w:rsidR="00DE6407" w:rsidRPr="005F3A12" w:rsidRDefault="00DE6407" w:rsidP="00D9290E">
      <w:pPr>
        <w:tabs>
          <w:tab w:val="left" w:pos="5370"/>
        </w:tabs>
        <w:jc w:val="center"/>
        <w:rPr>
          <w:rFonts w:ascii="Arial" w:hAnsi="Arial" w:cs="Arial"/>
          <w:b/>
          <w:sz w:val="36"/>
          <w:szCs w:val="36"/>
        </w:rPr>
      </w:pPr>
      <w:r w:rsidRPr="005F3A12">
        <w:rPr>
          <w:rFonts w:ascii="Arial" w:hAnsi="Arial" w:cs="Arial"/>
          <w:sz w:val="36"/>
          <w:szCs w:val="36"/>
        </w:rPr>
        <w:fldChar w:fldCharType="begin">
          <w:ffData>
            <w:name w:val=""/>
            <w:enabled/>
            <w:calcOnExit w:val="0"/>
            <w:textInput>
              <w:maxLength w:val="500"/>
            </w:textInput>
          </w:ffData>
        </w:fldChar>
      </w:r>
      <w:r w:rsidRPr="005F3A12">
        <w:rPr>
          <w:rFonts w:ascii="Arial" w:hAnsi="Arial" w:cs="Arial"/>
          <w:sz w:val="36"/>
          <w:szCs w:val="36"/>
        </w:rPr>
        <w:instrText xml:space="preserve"> FORMTEXT </w:instrText>
      </w:r>
      <w:r w:rsidRPr="005F3A12">
        <w:rPr>
          <w:rFonts w:ascii="Arial" w:hAnsi="Arial" w:cs="Arial"/>
          <w:sz w:val="36"/>
          <w:szCs w:val="36"/>
        </w:rPr>
      </w:r>
      <w:r w:rsidRPr="005F3A12">
        <w:rPr>
          <w:rFonts w:ascii="Arial" w:hAnsi="Arial" w:cs="Arial"/>
          <w:sz w:val="36"/>
          <w:szCs w:val="36"/>
        </w:rPr>
        <w:fldChar w:fldCharType="separate"/>
      </w:r>
      <w:r w:rsidR="0040490A">
        <w:rPr>
          <w:rFonts w:ascii="Arial" w:hAnsi="Arial" w:cs="Arial"/>
          <w:sz w:val="36"/>
          <w:szCs w:val="36"/>
        </w:rPr>
        <w:t> </w:t>
      </w:r>
      <w:r w:rsidR="0040490A">
        <w:rPr>
          <w:rFonts w:ascii="Arial" w:hAnsi="Arial" w:cs="Arial"/>
          <w:sz w:val="36"/>
          <w:szCs w:val="36"/>
        </w:rPr>
        <w:t> </w:t>
      </w:r>
      <w:r w:rsidR="0040490A">
        <w:rPr>
          <w:rFonts w:ascii="Arial" w:hAnsi="Arial" w:cs="Arial"/>
          <w:sz w:val="36"/>
          <w:szCs w:val="36"/>
        </w:rPr>
        <w:t> </w:t>
      </w:r>
      <w:r w:rsidR="0040490A">
        <w:rPr>
          <w:rFonts w:ascii="Arial" w:hAnsi="Arial" w:cs="Arial"/>
          <w:sz w:val="36"/>
          <w:szCs w:val="36"/>
        </w:rPr>
        <w:t> </w:t>
      </w:r>
      <w:r w:rsidR="0040490A">
        <w:rPr>
          <w:rFonts w:ascii="Arial" w:hAnsi="Arial" w:cs="Arial"/>
          <w:sz w:val="36"/>
          <w:szCs w:val="36"/>
        </w:rPr>
        <w:t> </w:t>
      </w:r>
      <w:r w:rsidRPr="005F3A12">
        <w:rPr>
          <w:rFonts w:ascii="Arial" w:hAnsi="Arial" w:cs="Arial"/>
          <w:sz w:val="36"/>
          <w:szCs w:val="36"/>
        </w:rPr>
        <w:fldChar w:fldCharType="end"/>
      </w:r>
    </w:p>
    <w:p w:rsidR="00DE6407" w:rsidRPr="003D0F6D" w:rsidRDefault="00DE6407" w:rsidP="00DE6407">
      <w:pPr>
        <w:autoSpaceDE w:val="0"/>
        <w:autoSpaceDN w:val="0"/>
        <w:adjustRightInd w:val="0"/>
        <w:rPr>
          <w:rFonts w:ascii="Arial" w:hAnsi="Arial" w:cs="Arial"/>
          <w:iCs/>
          <w:sz w:val="40"/>
          <w:szCs w:val="40"/>
        </w:rPr>
      </w:pPr>
    </w:p>
    <w:p w:rsidR="002C6AF0" w:rsidRDefault="002C6AF0" w:rsidP="00DE6407">
      <w:pPr>
        <w:rPr>
          <w:rFonts w:ascii="Arial" w:hAnsi="Arial" w:cs="Arial"/>
          <w:color w:val="000000"/>
          <w:spacing w:val="-4"/>
          <w:sz w:val="16"/>
          <w:szCs w:val="14"/>
        </w:rPr>
      </w:pPr>
    </w:p>
    <w:p w:rsidR="002C6AF0" w:rsidRDefault="002C6AF0" w:rsidP="00DE6407">
      <w:pPr>
        <w:rPr>
          <w:rFonts w:ascii="Arial" w:hAnsi="Arial" w:cs="Arial"/>
          <w:color w:val="000000"/>
          <w:spacing w:val="-4"/>
          <w:sz w:val="16"/>
          <w:szCs w:val="14"/>
        </w:rPr>
      </w:pPr>
    </w:p>
    <w:p w:rsidR="002C6AF0" w:rsidRDefault="002C6AF0" w:rsidP="00DE6407">
      <w:pPr>
        <w:rPr>
          <w:rFonts w:ascii="Arial" w:hAnsi="Arial" w:cs="Arial"/>
          <w:color w:val="000000"/>
          <w:spacing w:val="-4"/>
          <w:sz w:val="16"/>
          <w:szCs w:val="14"/>
        </w:rPr>
      </w:pPr>
    </w:p>
    <w:p w:rsidR="00DE6407" w:rsidRDefault="00DE6407" w:rsidP="00DE6407">
      <w:pPr>
        <w:rPr>
          <w:rFonts w:ascii="Arial" w:hAnsi="Arial" w:cs="Arial"/>
          <w:color w:val="000000"/>
          <w:spacing w:val="-4"/>
          <w:sz w:val="16"/>
          <w:szCs w:val="14"/>
        </w:rPr>
      </w:pPr>
    </w:p>
    <w:p w:rsidR="005A180B" w:rsidRDefault="005A180B" w:rsidP="00DC29D4">
      <w:pPr>
        <w:jc w:val="center"/>
        <w:rPr>
          <w:rFonts w:ascii="Arial" w:hAnsi="Arial" w:cs="Arial"/>
          <w:b/>
          <w:sz w:val="28"/>
          <w:szCs w:val="28"/>
        </w:rPr>
      </w:pPr>
    </w:p>
    <w:p w:rsidR="005A180B" w:rsidRDefault="005A180B" w:rsidP="00DC29D4">
      <w:pPr>
        <w:jc w:val="center"/>
        <w:rPr>
          <w:rFonts w:ascii="Arial" w:hAnsi="Arial" w:cs="Arial"/>
          <w:b/>
          <w:sz w:val="28"/>
          <w:szCs w:val="28"/>
        </w:rPr>
      </w:pPr>
    </w:p>
    <w:p w:rsidR="00671360" w:rsidRPr="00DE6407" w:rsidRDefault="00366274" w:rsidP="00DC29D4">
      <w:pPr>
        <w:jc w:val="center"/>
        <w:rPr>
          <w:sz w:val="16"/>
          <w:szCs w:val="12"/>
        </w:rPr>
      </w:pPr>
      <w:r>
        <w:rPr>
          <w:noProof/>
          <w:sz w:val="16"/>
          <w:szCs w:val="1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17C2AE4" wp14:editId="23864159">
                <wp:simplePos x="0" y="0"/>
                <wp:positionH relativeFrom="column">
                  <wp:posOffset>3388030</wp:posOffset>
                </wp:positionH>
                <wp:positionV relativeFrom="paragraph">
                  <wp:posOffset>29845</wp:posOffset>
                </wp:positionV>
                <wp:extent cx="1316355" cy="570230"/>
                <wp:effectExtent l="0" t="0" r="0" b="1270"/>
                <wp:wrapNone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6355" cy="570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3FE7" w:rsidRPr="00F664B4" w:rsidRDefault="00873FE7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5" o:spid="_x0000_s1026" type="#_x0000_t202" style="position:absolute;left:0;text-align:left;margin-left:266.75pt;margin-top:2.35pt;width:103.65pt;height:44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" filled="f" stroked="f" strokeweight=".5pt">
                <v:textbox>
                  <w:txbxContent>
                    <w:p w:rsidR="00873FE7" w:rsidRPr="00F664B4" w:rsidRDefault="00873FE7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1360" w:rsidRPr="00E04D00">
        <w:rPr>
          <w:rFonts w:ascii="Arial" w:hAnsi="Arial" w:cs="Arial"/>
          <w:b/>
          <w:sz w:val="28"/>
          <w:szCs w:val="28"/>
        </w:rPr>
        <w:t>Datenblatt Bewerbung</w:t>
      </w:r>
      <w:r w:rsidR="00C86A4A" w:rsidRPr="00E04D00">
        <w:rPr>
          <w:rFonts w:ascii="Arial" w:hAnsi="Arial" w:cs="Arial"/>
          <w:b/>
          <w:sz w:val="28"/>
          <w:szCs w:val="28"/>
        </w:rPr>
        <w:t xml:space="preserve"> Erstzertifizierung</w:t>
      </w:r>
      <w:r w:rsidR="00DC29D4">
        <w:rPr>
          <w:rFonts w:ascii="Arial" w:hAnsi="Arial" w:cs="Arial"/>
          <w:b/>
          <w:sz w:val="28"/>
          <w:szCs w:val="28"/>
        </w:rPr>
        <w:br/>
      </w:r>
      <w:r w:rsidR="00671360" w:rsidRPr="00E04D00">
        <w:rPr>
          <w:rFonts w:ascii="Arial" w:hAnsi="Arial" w:cs="Arial"/>
          <w:b/>
          <w:sz w:val="28"/>
          <w:szCs w:val="28"/>
        </w:rPr>
        <w:t>Gütesiegel Berufs- und Studienorientierung Hessen 201</w:t>
      </w:r>
      <w:r w:rsidR="001C53AE">
        <w:rPr>
          <w:rFonts w:ascii="Arial" w:hAnsi="Arial" w:cs="Arial"/>
          <w:b/>
          <w:sz w:val="28"/>
          <w:szCs w:val="28"/>
        </w:rPr>
        <w:t>7</w:t>
      </w:r>
      <w:r w:rsidR="00411EB2" w:rsidRPr="00E04D00">
        <w:rPr>
          <w:rFonts w:ascii="Arial" w:hAnsi="Arial" w:cs="Arial"/>
          <w:b/>
          <w:sz w:val="28"/>
          <w:szCs w:val="28"/>
        </w:rPr>
        <w:t>/</w:t>
      </w:r>
      <w:r w:rsidR="00C86A4A" w:rsidRPr="00E04D00">
        <w:rPr>
          <w:rFonts w:ascii="Arial" w:hAnsi="Arial" w:cs="Arial"/>
          <w:b/>
          <w:sz w:val="28"/>
          <w:szCs w:val="28"/>
        </w:rPr>
        <w:t>20</w:t>
      </w:r>
      <w:r w:rsidR="00671360" w:rsidRPr="00E04D00">
        <w:rPr>
          <w:rFonts w:ascii="Arial" w:hAnsi="Arial" w:cs="Arial"/>
          <w:b/>
          <w:sz w:val="28"/>
          <w:szCs w:val="28"/>
        </w:rPr>
        <w:t>1</w:t>
      </w:r>
      <w:r w:rsidR="001C53AE">
        <w:rPr>
          <w:rFonts w:ascii="Arial" w:hAnsi="Arial" w:cs="Arial"/>
          <w:b/>
          <w:sz w:val="28"/>
          <w:szCs w:val="28"/>
        </w:rPr>
        <w:t>8</w:t>
      </w:r>
    </w:p>
    <w:p w:rsidR="00671360" w:rsidRPr="00E04D00" w:rsidRDefault="00671360" w:rsidP="00826B8D">
      <w:pPr>
        <w:rPr>
          <w:rFonts w:ascii="Arial" w:hAnsi="Arial" w:cs="Arial"/>
          <w:b/>
          <w:sz w:val="28"/>
          <w:szCs w:val="28"/>
        </w:rPr>
      </w:pPr>
    </w:p>
    <w:tbl>
      <w:tblPr>
        <w:tblW w:w="0" w:type="auto"/>
        <w:tblInd w:w="-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3403"/>
        <w:gridCol w:w="788"/>
        <w:gridCol w:w="788"/>
        <w:gridCol w:w="788"/>
        <w:gridCol w:w="789"/>
        <w:gridCol w:w="788"/>
        <w:gridCol w:w="788"/>
        <w:gridCol w:w="788"/>
        <w:gridCol w:w="789"/>
      </w:tblGrid>
      <w:tr w:rsidR="002000F1" w:rsidRPr="00EA553D" w:rsidTr="00873FE7">
        <w:trPr>
          <w:trHeight w:hRule="exact" w:val="454"/>
        </w:trPr>
        <w:tc>
          <w:tcPr>
            <w:tcW w:w="3403" w:type="dxa"/>
            <w:vAlign w:val="center"/>
          </w:tcPr>
          <w:p w:rsidR="002000F1" w:rsidRPr="00EA553D" w:rsidRDefault="002000F1" w:rsidP="00673D4D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EA553D">
              <w:rPr>
                <w:rFonts w:ascii="Arial" w:hAnsi="Arial" w:cs="Arial"/>
                <w:b/>
                <w:color w:val="000000"/>
                <w:sz w:val="20"/>
                <w:szCs w:val="20"/>
              </w:rPr>
              <w:t>Schuldaten</w:t>
            </w:r>
          </w:p>
        </w:tc>
        <w:tc>
          <w:tcPr>
            <w:tcW w:w="6306" w:type="dxa"/>
            <w:gridSpan w:val="8"/>
            <w:vAlign w:val="center"/>
          </w:tcPr>
          <w:p w:rsidR="002000F1" w:rsidRPr="00EA553D" w:rsidRDefault="002000F1" w:rsidP="00673D4D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  <w:b/>
              </w:rPr>
            </w:pPr>
          </w:p>
        </w:tc>
      </w:tr>
      <w:tr w:rsidR="002000F1" w:rsidRPr="00EA553D" w:rsidTr="00873FE7">
        <w:trPr>
          <w:trHeight w:hRule="exact" w:val="1153"/>
        </w:trPr>
        <w:tc>
          <w:tcPr>
            <w:tcW w:w="3403" w:type="dxa"/>
            <w:vAlign w:val="center"/>
          </w:tcPr>
          <w:p w:rsidR="002000F1" w:rsidRPr="00EA553D" w:rsidRDefault="002000F1" w:rsidP="00673D4D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>Arbeitskreis SCHULEWIRTSCHAFT:</w:t>
            </w:r>
          </w:p>
        </w:tc>
        <w:tc>
          <w:tcPr>
            <w:tcW w:w="6306" w:type="dxa"/>
            <w:gridSpan w:val="8"/>
            <w:vAlign w:val="center"/>
          </w:tcPr>
          <w:p w:rsidR="00E615FF" w:rsidRPr="00A84A30" w:rsidRDefault="002000F1" w:rsidP="00A84A30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</w:rPr>
            </w:pPr>
            <w:r w:rsidRPr="00A84A30">
              <w:rPr>
                <w:rFonts w:ascii="Arial" w:hAnsi="Arial" w:cs="Arial"/>
              </w:rPr>
              <w:t>N</w:t>
            </w:r>
            <w:r w:rsidR="00E615FF" w:rsidRPr="00A84A30">
              <w:rPr>
                <w:rFonts w:ascii="Arial" w:hAnsi="Arial" w:cs="Arial"/>
              </w:rPr>
              <w:t>ordhessen</w:t>
            </w:r>
            <w:r w:rsidRPr="00A84A30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15839100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2122" w:rsidRPr="00A84A30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Pr="00A84A30">
              <w:rPr>
                <w:rFonts w:ascii="Arial" w:hAnsi="Arial" w:cs="Arial"/>
              </w:rPr>
              <w:t xml:space="preserve"> M</w:t>
            </w:r>
            <w:r w:rsidR="00E615FF" w:rsidRPr="00A84A30">
              <w:rPr>
                <w:rFonts w:ascii="Arial" w:hAnsi="Arial" w:cs="Arial"/>
              </w:rPr>
              <w:t xml:space="preserve">ittelhessen </w:t>
            </w:r>
            <w:sdt>
              <w:sdtPr>
                <w:rPr>
                  <w:rFonts w:ascii="Arial" w:hAnsi="Arial" w:cs="Arial"/>
                </w:rPr>
                <w:id w:val="-3545073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15FF" w:rsidRPr="00A84A30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Pr="00A84A30">
              <w:rPr>
                <w:rFonts w:ascii="Arial" w:hAnsi="Arial" w:cs="Arial"/>
              </w:rPr>
              <w:t xml:space="preserve"> </w:t>
            </w:r>
            <w:r w:rsidR="00A84A30" w:rsidRPr="00A84A30">
              <w:rPr>
                <w:rFonts w:ascii="Arial" w:hAnsi="Arial" w:cs="Arial"/>
              </w:rPr>
              <w:t xml:space="preserve">Fulda </w:t>
            </w:r>
            <w:sdt>
              <w:sdtPr>
                <w:rPr>
                  <w:rFonts w:ascii="Arial" w:hAnsi="Arial" w:cs="Arial"/>
                </w:rPr>
                <w:id w:val="886841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4A30" w:rsidRPr="00A84A30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</w:p>
          <w:p w:rsidR="002000F1" w:rsidRPr="00A84A30" w:rsidRDefault="002000F1" w:rsidP="00A84A30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</w:rPr>
            </w:pPr>
            <w:r w:rsidRPr="00A84A30">
              <w:rPr>
                <w:rFonts w:ascii="Arial" w:hAnsi="Arial" w:cs="Arial"/>
              </w:rPr>
              <w:t>R</w:t>
            </w:r>
            <w:r w:rsidR="00E615FF" w:rsidRPr="00A84A30">
              <w:rPr>
                <w:rFonts w:ascii="Arial" w:hAnsi="Arial" w:cs="Arial"/>
              </w:rPr>
              <w:t xml:space="preserve">hein-Main-Taunus </w:t>
            </w:r>
            <w:sdt>
              <w:sdtPr>
                <w:rPr>
                  <w:rFonts w:ascii="Arial" w:hAnsi="Arial" w:cs="Arial"/>
                </w:rPr>
                <w:id w:val="-609548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84A30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Pr="00A84A30">
              <w:rPr>
                <w:rFonts w:ascii="Arial" w:hAnsi="Arial" w:cs="Arial"/>
              </w:rPr>
              <w:t xml:space="preserve"> O</w:t>
            </w:r>
            <w:r w:rsidR="00E615FF" w:rsidRPr="00A84A30">
              <w:rPr>
                <w:rFonts w:ascii="Arial" w:hAnsi="Arial" w:cs="Arial"/>
              </w:rPr>
              <w:t>sthessen</w:t>
            </w:r>
            <w:r w:rsidRPr="00A84A30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12206632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84A30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Pr="00A84A30">
              <w:rPr>
                <w:rFonts w:ascii="Arial" w:hAnsi="Arial" w:cs="Arial"/>
              </w:rPr>
              <w:t xml:space="preserve"> </w:t>
            </w:r>
            <w:r w:rsidR="00A84A30" w:rsidRPr="00A84A30">
              <w:rPr>
                <w:rFonts w:ascii="Arial" w:hAnsi="Arial" w:cs="Arial"/>
              </w:rPr>
              <w:t xml:space="preserve">Südhessen </w:t>
            </w:r>
            <w:sdt>
              <w:sdtPr>
                <w:rPr>
                  <w:rFonts w:ascii="Arial" w:hAnsi="Arial" w:cs="Arial"/>
                </w:rPr>
                <w:id w:val="6056162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4A30" w:rsidRPr="00A84A30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</w:p>
        </w:tc>
      </w:tr>
      <w:tr w:rsidR="002000F1" w:rsidRPr="00EA553D" w:rsidTr="00873FE7">
        <w:trPr>
          <w:trHeight w:hRule="exact" w:val="454"/>
        </w:trPr>
        <w:tc>
          <w:tcPr>
            <w:tcW w:w="3403" w:type="dxa"/>
            <w:vAlign w:val="center"/>
          </w:tcPr>
          <w:p w:rsidR="002000F1" w:rsidRPr="00EA553D" w:rsidRDefault="002000F1" w:rsidP="00673D4D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>Staatliches Schulamt:</w:t>
            </w:r>
          </w:p>
        </w:tc>
        <w:tc>
          <w:tcPr>
            <w:tcW w:w="6306" w:type="dxa"/>
            <w:gridSpan w:val="8"/>
            <w:vAlign w:val="center"/>
          </w:tcPr>
          <w:p w:rsidR="002000F1" w:rsidRPr="00EA553D" w:rsidRDefault="002000F1" w:rsidP="00673D4D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</w:rPr>
            </w:pPr>
            <w:r w:rsidRPr="00EA553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r w:rsidRPr="00EA553D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A553D">
              <w:rPr>
                <w:rFonts w:ascii="Arial" w:hAnsi="Arial" w:cs="Arial"/>
                <w:sz w:val="22"/>
                <w:szCs w:val="22"/>
              </w:rPr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2000F1" w:rsidRPr="00EA553D" w:rsidTr="00873FE7">
        <w:trPr>
          <w:trHeight w:hRule="exact" w:val="454"/>
        </w:trPr>
        <w:tc>
          <w:tcPr>
            <w:tcW w:w="3403" w:type="dxa"/>
            <w:vAlign w:val="center"/>
          </w:tcPr>
          <w:p w:rsidR="002000F1" w:rsidRPr="00EA553D" w:rsidRDefault="002000F1" w:rsidP="00673D4D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>Schulnummer:</w:t>
            </w:r>
            <w:r w:rsidRPr="00EA553D">
              <w:rPr>
                <w:rFonts w:ascii="Arial" w:hAnsi="Arial" w:cs="Arial"/>
                <w:b/>
                <w:color w:val="000080"/>
                <w:sz w:val="18"/>
                <w:szCs w:val="18"/>
              </w:rPr>
              <w:t xml:space="preserve"> </w:t>
            </w:r>
          </w:p>
        </w:tc>
        <w:tc>
          <w:tcPr>
            <w:tcW w:w="6306" w:type="dxa"/>
            <w:gridSpan w:val="8"/>
            <w:vAlign w:val="center"/>
          </w:tcPr>
          <w:p w:rsidR="002000F1" w:rsidRPr="00EA553D" w:rsidRDefault="002000F1" w:rsidP="00673D4D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</w:rPr>
            </w:pPr>
            <w:r w:rsidRPr="00EA553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EA553D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A553D">
              <w:rPr>
                <w:rFonts w:ascii="Arial" w:hAnsi="Arial" w:cs="Arial"/>
                <w:sz w:val="22"/>
                <w:szCs w:val="22"/>
              </w:rPr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2000F1" w:rsidRPr="00EA553D" w:rsidTr="00873FE7">
        <w:trPr>
          <w:trHeight w:hRule="exact" w:val="454"/>
        </w:trPr>
        <w:tc>
          <w:tcPr>
            <w:tcW w:w="3403" w:type="dxa"/>
            <w:vAlign w:val="center"/>
          </w:tcPr>
          <w:p w:rsidR="002000F1" w:rsidRPr="00EA553D" w:rsidRDefault="002000F1" w:rsidP="00673D4D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>Name der Schule:</w:t>
            </w:r>
            <w:r w:rsidRPr="00EA553D">
              <w:rPr>
                <w:rFonts w:ascii="Arial" w:hAnsi="Arial" w:cs="Arial"/>
                <w:b/>
                <w:color w:val="000080"/>
                <w:sz w:val="18"/>
                <w:szCs w:val="18"/>
              </w:rPr>
              <w:t xml:space="preserve"> </w:t>
            </w:r>
          </w:p>
        </w:tc>
        <w:tc>
          <w:tcPr>
            <w:tcW w:w="6306" w:type="dxa"/>
            <w:gridSpan w:val="8"/>
            <w:vAlign w:val="center"/>
          </w:tcPr>
          <w:p w:rsidR="002000F1" w:rsidRPr="00EA553D" w:rsidRDefault="002000F1" w:rsidP="00673D4D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</w:rPr>
            </w:pPr>
            <w:r w:rsidRPr="00EA553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EA553D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A553D">
              <w:rPr>
                <w:rFonts w:ascii="Arial" w:hAnsi="Arial" w:cs="Arial"/>
                <w:sz w:val="22"/>
                <w:szCs w:val="22"/>
              </w:rPr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2000F1" w:rsidRPr="00EA553D" w:rsidTr="00873FE7">
        <w:trPr>
          <w:trHeight w:hRule="exact" w:val="454"/>
        </w:trPr>
        <w:tc>
          <w:tcPr>
            <w:tcW w:w="3403" w:type="dxa"/>
            <w:vAlign w:val="center"/>
          </w:tcPr>
          <w:p w:rsidR="002000F1" w:rsidRPr="00EA553D" w:rsidRDefault="002000F1" w:rsidP="00673D4D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>Straße, Hausnummer:</w:t>
            </w:r>
          </w:p>
        </w:tc>
        <w:tc>
          <w:tcPr>
            <w:tcW w:w="6306" w:type="dxa"/>
            <w:gridSpan w:val="8"/>
            <w:vAlign w:val="center"/>
          </w:tcPr>
          <w:p w:rsidR="002000F1" w:rsidRPr="00EA553D" w:rsidRDefault="002000F1" w:rsidP="00673D4D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</w:rPr>
            </w:pPr>
            <w:r w:rsidRPr="00EA553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EA553D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A553D">
              <w:rPr>
                <w:rFonts w:ascii="Arial" w:hAnsi="Arial" w:cs="Arial"/>
                <w:sz w:val="22"/>
                <w:szCs w:val="22"/>
              </w:rPr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2000F1" w:rsidRPr="00EA553D" w:rsidTr="00873FE7">
        <w:trPr>
          <w:trHeight w:hRule="exact" w:val="454"/>
        </w:trPr>
        <w:tc>
          <w:tcPr>
            <w:tcW w:w="3403" w:type="dxa"/>
            <w:vAlign w:val="center"/>
          </w:tcPr>
          <w:p w:rsidR="002000F1" w:rsidRPr="00EA553D" w:rsidRDefault="002000F1" w:rsidP="00673D4D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>Postleitzahl, Ort:</w:t>
            </w:r>
          </w:p>
        </w:tc>
        <w:tc>
          <w:tcPr>
            <w:tcW w:w="6306" w:type="dxa"/>
            <w:gridSpan w:val="8"/>
            <w:vAlign w:val="center"/>
          </w:tcPr>
          <w:p w:rsidR="002000F1" w:rsidRPr="00EA553D" w:rsidRDefault="002000F1" w:rsidP="00673D4D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</w:rPr>
            </w:pPr>
            <w:r w:rsidRPr="00EA553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EA553D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A553D">
              <w:rPr>
                <w:rFonts w:ascii="Arial" w:hAnsi="Arial" w:cs="Arial"/>
                <w:sz w:val="22"/>
                <w:szCs w:val="22"/>
              </w:rPr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2000F1" w:rsidRPr="00EA553D" w:rsidTr="00873FE7">
        <w:trPr>
          <w:trHeight w:hRule="exact" w:val="454"/>
        </w:trPr>
        <w:tc>
          <w:tcPr>
            <w:tcW w:w="3403" w:type="dxa"/>
            <w:vAlign w:val="center"/>
          </w:tcPr>
          <w:p w:rsidR="002000F1" w:rsidRPr="00EA553D" w:rsidRDefault="002000F1" w:rsidP="00673D4D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 xml:space="preserve">Telefon: </w:t>
            </w:r>
          </w:p>
        </w:tc>
        <w:tc>
          <w:tcPr>
            <w:tcW w:w="6306" w:type="dxa"/>
            <w:gridSpan w:val="8"/>
            <w:vAlign w:val="center"/>
          </w:tcPr>
          <w:p w:rsidR="002000F1" w:rsidRPr="00EA553D" w:rsidRDefault="002000F1" w:rsidP="00673D4D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</w:rPr>
            </w:pPr>
            <w:r w:rsidRPr="00EA553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EA553D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A553D">
              <w:rPr>
                <w:rFonts w:ascii="Arial" w:hAnsi="Arial" w:cs="Arial"/>
                <w:sz w:val="22"/>
                <w:szCs w:val="22"/>
              </w:rPr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2000F1" w:rsidRPr="00EA553D" w:rsidTr="00873FE7">
        <w:trPr>
          <w:trHeight w:hRule="exact" w:val="454"/>
        </w:trPr>
        <w:tc>
          <w:tcPr>
            <w:tcW w:w="3403" w:type="dxa"/>
            <w:vAlign w:val="center"/>
          </w:tcPr>
          <w:p w:rsidR="002000F1" w:rsidRPr="00EA553D" w:rsidRDefault="002000F1" w:rsidP="00673D4D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>Fax:</w:t>
            </w:r>
            <w:r w:rsidRPr="00EA553D">
              <w:rPr>
                <w:rFonts w:ascii="Arial" w:hAnsi="Arial" w:cs="Arial"/>
                <w:b/>
                <w:color w:val="000080"/>
                <w:sz w:val="18"/>
                <w:szCs w:val="18"/>
              </w:rPr>
              <w:t xml:space="preserve"> </w:t>
            </w:r>
          </w:p>
        </w:tc>
        <w:tc>
          <w:tcPr>
            <w:tcW w:w="6306" w:type="dxa"/>
            <w:gridSpan w:val="8"/>
            <w:vAlign w:val="center"/>
          </w:tcPr>
          <w:p w:rsidR="002000F1" w:rsidRPr="00EA553D" w:rsidRDefault="002000F1" w:rsidP="00673D4D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</w:rPr>
            </w:pPr>
            <w:r w:rsidRPr="00EA553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EA553D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A553D">
              <w:rPr>
                <w:rFonts w:ascii="Arial" w:hAnsi="Arial" w:cs="Arial"/>
                <w:sz w:val="22"/>
                <w:szCs w:val="22"/>
              </w:rPr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2000F1" w:rsidRPr="00EA553D" w:rsidTr="00873FE7">
        <w:trPr>
          <w:trHeight w:hRule="exact" w:val="454"/>
        </w:trPr>
        <w:tc>
          <w:tcPr>
            <w:tcW w:w="3403" w:type="dxa"/>
            <w:vAlign w:val="center"/>
          </w:tcPr>
          <w:p w:rsidR="002000F1" w:rsidRPr="00EA553D" w:rsidRDefault="002000F1" w:rsidP="00673D4D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>E-Mail der Schule:</w:t>
            </w:r>
          </w:p>
        </w:tc>
        <w:tc>
          <w:tcPr>
            <w:tcW w:w="6306" w:type="dxa"/>
            <w:gridSpan w:val="8"/>
            <w:vAlign w:val="center"/>
          </w:tcPr>
          <w:p w:rsidR="002000F1" w:rsidRPr="00EA553D" w:rsidRDefault="002000F1" w:rsidP="00673D4D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</w:rPr>
            </w:pPr>
            <w:r w:rsidRPr="00EA553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EA553D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A553D">
              <w:rPr>
                <w:rFonts w:ascii="Arial" w:hAnsi="Arial" w:cs="Arial"/>
                <w:sz w:val="22"/>
                <w:szCs w:val="22"/>
              </w:rPr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2000F1" w:rsidRPr="00EA553D" w:rsidTr="00873FE7">
        <w:trPr>
          <w:trHeight w:hRule="exact" w:val="454"/>
        </w:trPr>
        <w:tc>
          <w:tcPr>
            <w:tcW w:w="3403" w:type="dxa"/>
            <w:vAlign w:val="center"/>
          </w:tcPr>
          <w:p w:rsidR="002000F1" w:rsidRPr="00EA553D" w:rsidRDefault="002000F1" w:rsidP="00673D4D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>Internetadresse:</w:t>
            </w:r>
          </w:p>
        </w:tc>
        <w:tc>
          <w:tcPr>
            <w:tcW w:w="6306" w:type="dxa"/>
            <w:gridSpan w:val="8"/>
            <w:vAlign w:val="center"/>
          </w:tcPr>
          <w:p w:rsidR="002000F1" w:rsidRPr="00EA553D" w:rsidRDefault="002000F1" w:rsidP="00673D4D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</w:rPr>
            </w:pPr>
            <w:r w:rsidRPr="00EA553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EA553D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A553D">
              <w:rPr>
                <w:rFonts w:ascii="Arial" w:hAnsi="Arial" w:cs="Arial"/>
                <w:sz w:val="22"/>
                <w:szCs w:val="22"/>
              </w:rPr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2000F1" w:rsidRPr="00EA553D" w:rsidTr="00873FE7">
        <w:trPr>
          <w:trHeight w:hRule="exact" w:val="1269"/>
        </w:trPr>
        <w:tc>
          <w:tcPr>
            <w:tcW w:w="3403" w:type="dxa"/>
            <w:vAlign w:val="center"/>
          </w:tcPr>
          <w:p w:rsidR="0072339A" w:rsidRPr="00A84A30" w:rsidRDefault="0072339A" w:rsidP="00FC2122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4A30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  <w:r w:rsidR="00FC2122" w:rsidRPr="00A84A30">
              <w:rPr>
                <w:rFonts w:ascii="Arial" w:hAnsi="Arial" w:cs="Arial"/>
                <w:color w:val="000000"/>
                <w:sz w:val="18"/>
                <w:szCs w:val="18"/>
              </w:rPr>
              <w:t>ame</w:t>
            </w:r>
          </w:p>
          <w:p w:rsidR="002000F1" w:rsidRPr="00A84A30" w:rsidRDefault="00FC2122" w:rsidP="00FC2122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4A30">
              <w:rPr>
                <w:rFonts w:ascii="Arial" w:hAnsi="Arial" w:cs="Arial"/>
                <w:color w:val="000000"/>
                <w:sz w:val="18"/>
                <w:szCs w:val="18"/>
              </w:rPr>
              <w:t>der</w:t>
            </w:r>
            <w:r w:rsidR="002000F1" w:rsidRPr="00A84A30">
              <w:rPr>
                <w:rFonts w:ascii="Arial" w:hAnsi="Arial" w:cs="Arial"/>
                <w:color w:val="000000"/>
                <w:sz w:val="18"/>
                <w:szCs w:val="18"/>
              </w:rPr>
              <w:t xml:space="preserve"> Schulleiterin</w:t>
            </w:r>
            <w:r w:rsidRPr="00A84A30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="002000F1" w:rsidRPr="00A84A30"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  <w:r w:rsidR="0072339A" w:rsidRPr="00A84A30">
              <w:rPr>
                <w:rFonts w:ascii="Arial" w:hAnsi="Arial" w:cs="Arial"/>
                <w:color w:val="000000"/>
                <w:sz w:val="18"/>
                <w:szCs w:val="18"/>
              </w:rPr>
              <w:t xml:space="preserve"> des</w:t>
            </w:r>
            <w:r w:rsidRPr="00A84A30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="002000F1" w:rsidRPr="00A84A30">
              <w:rPr>
                <w:rFonts w:ascii="Arial" w:hAnsi="Arial" w:cs="Arial"/>
                <w:color w:val="000000"/>
                <w:sz w:val="18"/>
                <w:szCs w:val="18"/>
              </w:rPr>
              <w:t>Schulleiters:</w:t>
            </w:r>
          </w:p>
        </w:tc>
        <w:tc>
          <w:tcPr>
            <w:tcW w:w="6306" w:type="dxa"/>
            <w:gridSpan w:val="8"/>
            <w:vAlign w:val="center"/>
          </w:tcPr>
          <w:p w:rsidR="00E615FF" w:rsidRPr="00A84A30" w:rsidRDefault="002000F1" w:rsidP="00673D4D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A84A30">
              <w:rPr>
                <w:rFonts w:ascii="Arial" w:hAnsi="Arial" w:cs="Arial"/>
                <w:sz w:val="22"/>
                <w:szCs w:val="22"/>
              </w:rPr>
              <w:t xml:space="preserve">Frau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8729614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84A30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Pr="00A84A30">
              <w:rPr>
                <w:rFonts w:ascii="Arial" w:hAnsi="Arial" w:cs="Arial"/>
                <w:sz w:val="22"/>
                <w:szCs w:val="22"/>
              </w:rPr>
              <w:t xml:space="preserve"> Herr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14552437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84A30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Pr="00A84A30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2000F1" w:rsidRPr="00A84A30" w:rsidRDefault="002000F1" w:rsidP="00673D4D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</w:rPr>
            </w:pPr>
            <w:r w:rsidRPr="00A84A30">
              <w:rPr>
                <w:rFonts w:ascii="Arial" w:hAnsi="Arial" w:cs="Arial"/>
                <w:sz w:val="22"/>
                <w:szCs w:val="22"/>
              </w:rPr>
              <w:t>Vorname Nachname</w:t>
            </w:r>
            <w:r w:rsidR="00E615FF" w:rsidRPr="00A84A30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A84A3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615FF" w:rsidRPr="00A84A30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E615FF" w:rsidRPr="00A84A30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="00E615FF" w:rsidRPr="00A84A30">
              <w:rPr>
                <w:rFonts w:ascii="Arial" w:hAnsi="Arial" w:cs="Arial"/>
                <w:sz w:val="22"/>
                <w:szCs w:val="22"/>
              </w:rPr>
            </w:r>
            <w:r w:rsidR="00E615FF" w:rsidRPr="00A84A30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E615FF" w:rsidRPr="00A84A30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E615FF" w:rsidRPr="00A84A30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E615FF" w:rsidRPr="00A84A30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E615FF" w:rsidRPr="00A84A30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E615FF" w:rsidRPr="00A84A30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E615FF" w:rsidRPr="00A84A30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873FE7" w:rsidRPr="00EA553D" w:rsidTr="00873FE7">
        <w:trPr>
          <w:trHeight w:val="454"/>
        </w:trPr>
        <w:tc>
          <w:tcPr>
            <w:tcW w:w="3403" w:type="dxa"/>
            <w:vAlign w:val="center"/>
          </w:tcPr>
          <w:p w:rsidR="00873FE7" w:rsidRPr="00EA553D" w:rsidRDefault="00873FE7" w:rsidP="00873FE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>Schulen mit Sekundarstufe I:</w:t>
            </w:r>
          </w:p>
        </w:tc>
        <w:tc>
          <w:tcPr>
            <w:tcW w:w="788" w:type="dxa"/>
            <w:vAlign w:val="center"/>
          </w:tcPr>
          <w:p w:rsidR="00873FE7" w:rsidRPr="00EA553D" w:rsidRDefault="00873FE7" w:rsidP="00873FE7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>H</w:t>
            </w: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80"/>
                <w:sz w:val="18"/>
                <w:szCs w:val="18"/>
              </w:rPr>
            </w:r>
            <w:r w:rsidR="0040490A">
              <w:rPr>
                <w:rFonts w:ascii="Arial" w:hAnsi="Arial" w:cs="Arial"/>
                <w:color w:val="000080"/>
                <w:sz w:val="18"/>
                <w:szCs w:val="18"/>
              </w:rPr>
              <w:fldChar w:fldCharType="separate"/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fldChar w:fldCharType="end"/>
            </w:r>
          </w:p>
        </w:tc>
        <w:tc>
          <w:tcPr>
            <w:tcW w:w="788" w:type="dxa"/>
            <w:vAlign w:val="center"/>
          </w:tcPr>
          <w:p w:rsidR="00873FE7" w:rsidRPr="00EA553D" w:rsidRDefault="00873FE7" w:rsidP="00873FE7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>R</w:t>
            </w: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80"/>
                <w:sz w:val="18"/>
                <w:szCs w:val="18"/>
              </w:rPr>
            </w:r>
            <w:r w:rsidR="0040490A">
              <w:rPr>
                <w:rFonts w:ascii="Arial" w:hAnsi="Arial" w:cs="Arial"/>
                <w:color w:val="000080"/>
                <w:sz w:val="18"/>
                <w:szCs w:val="18"/>
              </w:rPr>
              <w:fldChar w:fldCharType="separate"/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fldChar w:fldCharType="end"/>
            </w:r>
          </w:p>
        </w:tc>
        <w:tc>
          <w:tcPr>
            <w:tcW w:w="788" w:type="dxa"/>
            <w:vAlign w:val="center"/>
          </w:tcPr>
          <w:p w:rsidR="00873FE7" w:rsidRPr="00EA553D" w:rsidRDefault="00873FE7" w:rsidP="00873FE7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>HR</w:t>
            </w: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80"/>
                <w:sz w:val="18"/>
                <w:szCs w:val="18"/>
              </w:rPr>
            </w:r>
            <w:r w:rsidR="0040490A">
              <w:rPr>
                <w:rFonts w:ascii="Arial" w:hAnsi="Arial" w:cs="Arial"/>
                <w:color w:val="000080"/>
                <w:sz w:val="18"/>
                <w:szCs w:val="18"/>
              </w:rPr>
              <w:fldChar w:fldCharType="separate"/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fldChar w:fldCharType="end"/>
            </w:r>
          </w:p>
        </w:tc>
        <w:tc>
          <w:tcPr>
            <w:tcW w:w="789" w:type="dxa"/>
            <w:vAlign w:val="center"/>
          </w:tcPr>
          <w:p w:rsidR="00873FE7" w:rsidRPr="00EA553D" w:rsidRDefault="00873FE7" w:rsidP="00873FE7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FE7">
              <w:rPr>
                <w:rFonts w:ascii="Arial" w:hAnsi="Arial" w:cs="Arial"/>
                <w:color w:val="000000"/>
                <w:sz w:val="18"/>
                <w:szCs w:val="18"/>
              </w:rPr>
              <w:t>MSS</w:t>
            </w: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80"/>
                <w:sz w:val="18"/>
                <w:szCs w:val="18"/>
              </w:rPr>
            </w:r>
            <w:r w:rsidR="0040490A">
              <w:rPr>
                <w:rFonts w:ascii="Arial" w:hAnsi="Arial" w:cs="Arial"/>
                <w:color w:val="000080"/>
                <w:sz w:val="18"/>
                <w:szCs w:val="18"/>
              </w:rPr>
              <w:fldChar w:fldCharType="separate"/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fldChar w:fldCharType="end"/>
            </w:r>
          </w:p>
        </w:tc>
        <w:tc>
          <w:tcPr>
            <w:tcW w:w="788" w:type="dxa"/>
            <w:vAlign w:val="center"/>
          </w:tcPr>
          <w:p w:rsidR="00873FE7" w:rsidRPr="00EA553D" w:rsidRDefault="00873FE7" w:rsidP="003F1558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FE7">
              <w:rPr>
                <w:rFonts w:ascii="Arial" w:hAnsi="Arial" w:cs="Arial"/>
                <w:color w:val="000000"/>
                <w:sz w:val="18"/>
                <w:szCs w:val="18"/>
              </w:rPr>
              <w:t>F</w:t>
            </w:r>
            <w:r w:rsidR="003F1558">
              <w:rPr>
                <w:rFonts w:ascii="Arial" w:hAnsi="Arial" w:cs="Arial"/>
                <w:color w:val="000000"/>
                <w:sz w:val="18"/>
                <w:szCs w:val="18"/>
              </w:rPr>
              <w:t>S</w:t>
            </w: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bookmarkStart w:id="0" w:name="Kontrollkästchen15"/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00"/>
                <w:sz w:val="18"/>
                <w:szCs w:val="18"/>
              </w:rPr>
            </w:r>
            <w:r w:rsidR="0040490A"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  <w:bookmarkEnd w:id="0"/>
          </w:p>
        </w:tc>
        <w:tc>
          <w:tcPr>
            <w:tcW w:w="788" w:type="dxa"/>
            <w:vAlign w:val="center"/>
          </w:tcPr>
          <w:p w:rsidR="00873FE7" w:rsidRPr="00EA553D" w:rsidRDefault="00873FE7" w:rsidP="00873FE7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>KGS</w:t>
            </w: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80"/>
                <w:sz w:val="18"/>
                <w:szCs w:val="18"/>
              </w:rPr>
            </w:r>
            <w:r w:rsidR="0040490A">
              <w:rPr>
                <w:rFonts w:ascii="Arial" w:hAnsi="Arial" w:cs="Arial"/>
                <w:color w:val="000080"/>
                <w:sz w:val="18"/>
                <w:szCs w:val="18"/>
              </w:rPr>
              <w:fldChar w:fldCharType="separate"/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fldChar w:fldCharType="end"/>
            </w:r>
          </w:p>
        </w:tc>
        <w:tc>
          <w:tcPr>
            <w:tcW w:w="788" w:type="dxa"/>
            <w:vAlign w:val="center"/>
          </w:tcPr>
          <w:p w:rsidR="00873FE7" w:rsidRPr="00EA553D" w:rsidRDefault="00873FE7" w:rsidP="00873FE7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>Gym</w:t>
            </w: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80"/>
                <w:sz w:val="18"/>
                <w:szCs w:val="18"/>
              </w:rPr>
            </w:r>
            <w:r w:rsidR="0040490A">
              <w:rPr>
                <w:rFonts w:ascii="Arial" w:hAnsi="Arial" w:cs="Arial"/>
                <w:color w:val="000080"/>
                <w:sz w:val="18"/>
                <w:szCs w:val="18"/>
              </w:rPr>
              <w:fldChar w:fldCharType="separate"/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fldChar w:fldCharType="end"/>
            </w:r>
          </w:p>
        </w:tc>
        <w:tc>
          <w:tcPr>
            <w:tcW w:w="789" w:type="dxa"/>
            <w:vAlign w:val="center"/>
          </w:tcPr>
          <w:p w:rsidR="00873FE7" w:rsidRPr="00EA553D" w:rsidRDefault="00873FE7" w:rsidP="00873FE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>IGS</w:t>
            </w: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80"/>
                <w:sz w:val="18"/>
                <w:szCs w:val="18"/>
              </w:rPr>
            </w:r>
            <w:r w:rsidR="0040490A">
              <w:rPr>
                <w:rFonts w:ascii="Arial" w:hAnsi="Arial" w:cs="Arial"/>
                <w:color w:val="000080"/>
                <w:sz w:val="18"/>
                <w:szCs w:val="18"/>
              </w:rPr>
              <w:fldChar w:fldCharType="separate"/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fldChar w:fldCharType="end"/>
            </w:r>
          </w:p>
        </w:tc>
      </w:tr>
      <w:tr w:rsidR="002C600F" w:rsidRPr="00EA553D" w:rsidTr="00873FE7">
        <w:trPr>
          <w:trHeight w:val="454"/>
        </w:trPr>
        <w:tc>
          <w:tcPr>
            <w:tcW w:w="3403" w:type="dxa"/>
            <w:vAlign w:val="center"/>
          </w:tcPr>
          <w:p w:rsidR="002C600F" w:rsidRPr="00EA553D" w:rsidRDefault="002C600F" w:rsidP="00BC7B8D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>Schulen mit Sekundarstufe I und II:</w:t>
            </w:r>
          </w:p>
        </w:tc>
        <w:tc>
          <w:tcPr>
            <w:tcW w:w="788" w:type="dxa"/>
            <w:vAlign w:val="center"/>
          </w:tcPr>
          <w:p w:rsidR="002C600F" w:rsidRPr="00EA553D" w:rsidRDefault="002C600F" w:rsidP="00BC7B8D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>KGS</w:t>
            </w: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80"/>
                <w:sz w:val="18"/>
                <w:szCs w:val="18"/>
              </w:rPr>
            </w:r>
            <w:r w:rsidR="0040490A">
              <w:rPr>
                <w:rFonts w:ascii="Arial" w:hAnsi="Arial" w:cs="Arial"/>
                <w:color w:val="000080"/>
                <w:sz w:val="18"/>
                <w:szCs w:val="18"/>
              </w:rPr>
              <w:fldChar w:fldCharType="separate"/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fldChar w:fldCharType="end"/>
            </w:r>
          </w:p>
        </w:tc>
        <w:tc>
          <w:tcPr>
            <w:tcW w:w="788" w:type="dxa"/>
            <w:vAlign w:val="center"/>
          </w:tcPr>
          <w:p w:rsidR="002C600F" w:rsidRPr="00EA553D" w:rsidRDefault="002C600F" w:rsidP="00BC7B8D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bookmarkStart w:id="1" w:name="OLE_LINK1"/>
            <w:bookmarkStart w:id="2" w:name="OLE_LINK2"/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>Gym</w:t>
            </w: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80"/>
                <w:sz w:val="18"/>
                <w:szCs w:val="18"/>
              </w:rPr>
            </w:r>
            <w:r w:rsidR="0040490A">
              <w:rPr>
                <w:rFonts w:ascii="Arial" w:hAnsi="Arial" w:cs="Arial"/>
                <w:color w:val="000080"/>
                <w:sz w:val="18"/>
                <w:szCs w:val="18"/>
              </w:rPr>
              <w:fldChar w:fldCharType="separate"/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fldChar w:fldCharType="end"/>
            </w:r>
            <w:bookmarkEnd w:id="1"/>
            <w:bookmarkEnd w:id="2"/>
          </w:p>
        </w:tc>
        <w:tc>
          <w:tcPr>
            <w:tcW w:w="788" w:type="dxa"/>
            <w:vAlign w:val="center"/>
          </w:tcPr>
          <w:p w:rsidR="002C600F" w:rsidRPr="00EA553D" w:rsidRDefault="002C600F" w:rsidP="00BC7B8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>IGS</w:t>
            </w: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80"/>
                <w:sz w:val="18"/>
                <w:szCs w:val="18"/>
              </w:rPr>
            </w:r>
            <w:r w:rsidR="0040490A">
              <w:rPr>
                <w:rFonts w:ascii="Arial" w:hAnsi="Arial" w:cs="Arial"/>
                <w:color w:val="000080"/>
                <w:sz w:val="18"/>
                <w:szCs w:val="18"/>
              </w:rPr>
              <w:fldChar w:fldCharType="separate"/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fldChar w:fldCharType="end"/>
            </w:r>
          </w:p>
        </w:tc>
        <w:tc>
          <w:tcPr>
            <w:tcW w:w="789" w:type="dxa"/>
            <w:vAlign w:val="center"/>
          </w:tcPr>
          <w:p w:rsidR="002C600F" w:rsidRPr="00873FE7" w:rsidRDefault="002C600F" w:rsidP="00873FE7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88" w:type="dxa"/>
            <w:vAlign w:val="center"/>
          </w:tcPr>
          <w:p w:rsidR="002C600F" w:rsidRPr="00873FE7" w:rsidRDefault="002C600F" w:rsidP="00873FE7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88" w:type="dxa"/>
            <w:vAlign w:val="center"/>
          </w:tcPr>
          <w:p w:rsidR="002C600F" w:rsidRPr="00EA553D" w:rsidRDefault="002C600F" w:rsidP="00873FE7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88" w:type="dxa"/>
            <w:vAlign w:val="center"/>
          </w:tcPr>
          <w:p w:rsidR="002C600F" w:rsidRPr="00EA553D" w:rsidRDefault="002C600F" w:rsidP="00873FE7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89" w:type="dxa"/>
            <w:vAlign w:val="center"/>
          </w:tcPr>
          <w:p w:rsidR="002C600F" w:rsidRPr="00EA553D" w:rsidRDefault="002C600F" w:rsidP="00873F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2C600F" w:rsidRPr="00EA553D" w:rsidTr="00873FE7">
        <w:trPr>
          <w:trHeight w:val="454"/>
        </w:trPr>
        <w:tc>
          <w:tcPr>
            <w:tcW w:w="3403" w:type="dxa"/>
            <w:vAlign w:val="center"/>
          </w:tcPr>
          <w:p w:rsidR="002C600F" w:rsidRPr="00EA553D" w:rsidRDefault="002C600F" w:rsidP="00BC7B8D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>Schulen nur mit Sekundarstufe II:</w:t>
            </w:r>
          </w:p>
        </w:tc>
        <w:tc>
          <w:tcPr>
            <w:tcW w:w="788" w:type="dxa"/>
            <w:vAlign w:val="center"/>
          </w:tcPr>
          <w:p w:rsidR="002C600F" w:rsidRPr="005C2D28" w:rsidRDefault="002C600F" w:rsidP="00BC7B8D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strike/>
                <w:color w:val="000000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>GOS</w:t>
            </w: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80"/>
                <w:sz w:val="18"/>
                <w:szCs w:val="18"/>
              </w:rPr>
            </w:r>
            <w:r w:rsidR="0040490A">
              <w:rPr>
                <w:rFonts w:ascii="Arial" w:hAnsi="Arial" w:cs="Arial"/>
                <w:color w:val="000080"/>
                <w:sz w:val="18"/>
                <w:szCs w:val="18"/>
              </w:rPr>
              <w:fldChar w:fldCharType="separate"/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fldChar w:fldCharType="end"/>
            </w:r>
          </w:p>
        </w:tc>
        <w:tc>
          <w:tcPr>
            <w:tcW w:w="788" w:type="dxa"/>
            <w:vAlign w:val="center"/>
          </w:tcPr>
          <w:p w:rsidR="002C600F" w:rsidRPr="005C2D28" w:rsidRDefault="002C600F" w:rsidP="00BC7B8D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strike/>
                <w:color w:val="000000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>BGYM</w:t>
            </w: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80"/>
                <w:sz w:val="18"/>
                <w:szCs w:val="18"/>
              </w:rPr>
            </w:r>
            <w:r w:rsidR="0040490A">
              <w:rPr>
                <w:rFonts w:ascii="Arial" w:hAnsi="Arial" w:cs="Arial"/>
                <w:color w:val="000080"/>
                <w:sz w:val="18"/>
                <w:szCs w:val="18"/>
              </w:rPr>
              <w:fldChar w:fldCharType="separate"/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fldChar w:fldCharType="end"/>
            </w:r>
          </w:p>
        </w:tc>
        <w:tc>
          <w:tcPr>
            <w:tcW w:w="788" w:type="dxa"/>
            <w:vAlign w:val="center"/>
          </w:tcPr>
          <w:p w:rsidR="002C600F" w:rsidRPr="00EA553D" w:rsidRDefault="002C600F" w:rsidP="00873FE7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89" w:type="dxa"/>
            <w:vAlign w:val="center"/>
          </w:tcPr>
          <w:p w:rsidR="002C600F" w:rsidRPr="00873FE7" w:rsidRDefault="002C600F" w:rsidP="00873FE7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88" w:type="dxa"/>
            <w:vAlign w:val="center"/>
          </w:tcPr>
          <w:p w:rsidR="002C600F" w:rsidRPr="00873FE7" w:rsidRDefault="002C600F" w:rsidP="00873FE7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88" w:type="dxa"/>
            <w:vAlign w:val="center"/>
          </w:tcPr>
          <w:p w:rsidR="002C600F" w:rsidRPr="00EA553D" w:rsidRDefault="002C600F" w:rsidP="00873FE7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88" w:type="dxa"/>
            <w:vAlign w:val="center"/>
          </w:tcPr>
          <w:p w:rsidR="002C600F" w:rsidRPr="00EA553D" w:rsidRDefault="002C600F" w:rsidP="00873FE7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89" w:type="dxa"/>
            <w:vAlign w:val="center"/>
          </w:tcPr>
          <w:p w:rsidR="002C600F" w:rsidRPr="00EA553D" w:rsidRDefault="002C600F" w:rsidP="00873F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2C600F" w:rsidRPr="00EA553D" w:rsidTr="003B4270">
        <w:trPr>
          <w:trHeight w:val="454"/>
        </w:trPr>
        <w:tc>
          <w:tcPr>
            <w:tcW w:w="3403" w:type="dxa"/>
            <w:vAlign w:val="center"/>
          </w:tcPr>
          <w:p w:rsidR="002C600F" w:rsidRPr="00EA553D" w:rsidRDefault="002C600F" w:rsidP="00BC7B8D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>Schulen in freier Trägerschaft:</w:t>
            </w:r>
          </w:p>
        </w:tc>
        <w:tc>
          <w:tcPr>
            <w:tcW w:w="788" w:type="dxa"/>
            <w:vAlign w:val="center"/>
          </w:tcPr>
          <w:p w:rsidR="002C600F" w:rsidRPr="00EA553D" w:rsidRDefault="002C600F" w:rsidP="00BC7B8D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 xml:space="preserve">Sek I: </w:t>
            </w: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00"/>
                <w:sz w:val="18"/>
                <w:szCs w:val="18"/>
              </w:rPr>
            </w:r>
            <w:r w:rsidR="0040490A"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</w:p>
        </w:tc>
        <w:tc>
          <w:tcPr>
            <w:tcW w:w="788" w:type="dxa"/>
            <w:vAlign w:val="center"/>
          </w:tcPr>
          <w:p w:rsidR="002C600F" w:rsidRPr="00EA553D" w:rsidRDefault="002C600F" w:rsidP="00BC7B8D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 xml:space="preserve">Sek II: </w:t>
            </w:r>
            <w:bookmarkStart w:id="3" w:name="Kontrollkästchen17"/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>
                <w:ffData>
                  <w:name w:val="Kontrollkästchen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00"/>
                <w:sz w:val="18"/>
                <w:szCs w:val="18"/>
              </w:rPr>
            </w:r>
            <w:r w:rsidR="0040490A"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  <w:bookmarkEnd w:id="3"/>
          </w:p>
        </w:tc>
        <w:tc>
          <w:tcPr>
            <w:tcW w:w="4730" w:type="dxa"/>
            <w:gridSpan w:val="6"/>
            <w:vAlign w:val="center"/>
          </w:tcPr>
          <w:p w:rsidR="002C600F" w:rsidRPr="00EA553D" w:rsidRDefault="002C600F" w:rsidP="002C600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 xml:space="preserve">Schulart: </w:t>
            </w:r>
            <w:bookmarkStart w:id="4" w:name="Text48"/>
            <w:r w:rsidRPr="00EA553D">
              <w:rPr>
                <w:rFonts w:ascii="Arial" w:hAnsi="Arial" w:cs="Arial"/>
                <w:color w:val="000000"/>
                <w:sz w:val="22"/>
                <w:szCs w:val="22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r w:rsidRPr="00EA553D">
              <w:rPr>
                <w:rFonts w:ascii="Arial" w:hAnsi="Arial" w:cs="Arial"/>
                <w:color w:val="000000"/>
                <w:sz w:val="22"/>
                <w:szCs w:val="22"/>
              </w:rPr>
              <w:instrText xml:space="preserve"> FORMTEXT </w:instrText>
            </w:r>
            <w:r w:rsidRPr="00EA553D">
              <w:rPr>
                <w:rFonts w:ascii="Arial" w:hAnsi="Arial" w:cs="Arial"/>
                <w:color w:val="000000"/>
                <w:sz w:val="22"/>
                <w:szCs w:val="22"/>
              </w:rPr>
            </w:r>
            <w:r w:rsidRPr="00EA553D">
              <w:rPr>
                <w:rFonts w:ascii="Arial" w:hAnsi="Arial" w:cs="Arial"/>
                <w:color w:val="000000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 </w:t>
            </w:r>
            <w:r w:rsidRPr="00EA553D">
              <w:rPr>
                <w:rFonts w:ascii="Arial" w:hAnsi="Arial" w:cs="Arial"/>
                <w:color w:val="000000"/>
                <w:sz w:val="22"/>
                <w:szCs w:val="22"/>
              </w:rPr>
              <w:fldChar w:fldCharType="end"/>
            </w:r>
            <w:bookmarkEnd w:id="4"/>
          </w:p>
        </w:tc>
      </w:tr>
      <w:tr w:rsidR="002C600F" w:rsidRPr="00EA553D" w:rsidTr="00873FE7">
        <w:trPr>
          <w:trHeight w:val="512"/>
        </w:trPr>
        <w:tc>
          <w:tcPr>
            <w:tcW w:w="9709" w:type="dxa"/>
            <w:gridSpan w:val="9"/>
            <w:vAlign w:val="center"/>
          </w:tcPr>
          <w:p w:rsidR="002C600F" w:rsidRPr="00EA553D" w:rsidRDefault="002C600F" w:rsidP="00673D4D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b/>
                <w:sz w:val="18"/>
                <w:szCs w:val="18"/>
              </w:rPr>
            </w:pPr>
          </w:p>
          <w:p w:rsidR="002C600F" w:rsidRPr="00EA553D" w:rsidRDefault="002C600F" w:rsidP="00673D4D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EA553D">
              <w:rPr>
                <w:rFonts w:ascii="Arial" w:hAnsi="Arial" w:cs="Arial"/>
                <w:b/>
                <w:sz w:val="18"/>
                <w:szCs w:val="18"/>
              </w:rPr>
              <w:t>Ansprechperson für die Bewerbung</w:t>
            </w:r>
          </w:p>
        </w:tc>
      </w:tr>
      <w:tr w:rsidR="002C600F" w:rsidRPr="00EA553D" w:rsidTr="00873FE7">
        <w:trPr>
          <w:trHeight w:hRule="exact" w:val="454"/>
        </w:trPr>
        <w:tc>
          <w:tcPr>
            <w:tcW w:w="3403" w:type="dxa"/>
            <w:vAlign w:val="center"/>
          </w:tcPr>
          <w:p w:rsidR="002C600F" w:rsidRPr="0072339A" w:rsidRDefault="002C600F" w:rsidP="00A84A30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  <w:b/>
                <w:color w:val="000000"/>
                <w:sz w:val="18"/>
                <w:szCs w:val="18"/>
                <w:highlight w:val="yellow"/>
              </w:rPr>
            </w:pPr>
            <w:r w:rsidRPr="00A84A30">
              <w:rPr>
                <w:rFonts w:ascii="Arial" w:hAnsi="Arial" w:cs="Arial"/>
                <w:color w:val="000000"/>
                <w:sz w:val="18"/>
                <w:szCs w:val="18"/>
              </w:rPr>
              <w:t>Vorname Nachname:</w:t>
            </w:r>
          </w:p>
        </w:tc>
        <w:tc>
          <w:tcPr>
            <w:tcW w:w="6306" w:type="dxa"/>
            <w:gridSpan w:val="8"/>
          </w:tcPr>
          <w:p w:rsidR="002C600F" w:rsidRPr="00EA553D" w:rsidRDefault="002C600F" w:rsidP="00673D4D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</w:rPr>
            </w:pPr>
            <w:r w:rsidRPr="00EA553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r w:rsidRPr="00EA553D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A553D">
              <w:rPr>
                <w:rFonts w:ascii="Arial" w:hAnsi="Arial" w:cs="Arial"/>
                <w:sz w:val="22"/>
                <w:szCs w:val="22"/>
              </w:rPr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2C600F" w:rsidRPr="00EA553D" w:rsidTr="00873FE7">
        <w:trPr>
          <w:trHeight w:hRule="exact" w:val="454"/>
        </w:trPr>
        <w:tc>
          <w:tcPr>
            <w:tcW w:w="3403" w:type="dxa"/>
            <w:vAlign w:val="center"/>
          </w:tcPr>
          <w:p w:rsidR="002C600F" w:rsidRPr="00EA553D" w:rsidRDefault="002C600F" w:rsidP="00E615FF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15FF">
              <w:rPr>
                <w:rFonts w:ascii="Arial" w:hAnsi="Arial" w:cs="Arial"/>
                <w:color w:val="000000"/>
                <w:sz w:val="18"/>
                <w:szCs w:val="18"/>
              </w:rPr>
              <w:t>T</w:t>
            </w: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>elefon:</w:t>
            </w:r>
            <w:r w:rsidRPr="00EA553D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6306" w:type="dxa"/>
            <w:gridSpan w:val="8"/>
          </w:tcPr>
          <w:p w:rsidR="002C600F" w:rsidRPr="00EA553D" w:rsidRDefault="002C600F" w:rsidP="00673D4D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</w:rPr>
            </w:pPr>
            <w:r w:rsidRPr="00EA553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r w:rsidRPr="00EA553D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A553D">
              <w:rPr>
                <w:rFonts w:ascii="Arial" w:hAnsi="Arial" w:cs="Arial"/>
                <w:sz w:val="22"/>
                <w:szCs w:val="22"/>
              </w:rPr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t> </w:t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2C600F" w:rsidRPr="00EA553D" w:rsidTr="00873FE7">
        <w:trPr>
          <w:trHeight w:hRule="exact" w:val="454"/>
        </w:trPr>
        <w:tc>
          <w:tcPr>
            <w:tcW w:w="3403" w:type="dxa"/>
            <w:vAlign w:val="center"/>
          </w:tcPr>
          <w:p w:rsidR="002C600F" w:rsidRPr="00EA553D" w:rsidRDefault="002C600F" w:rsidP="00673D4D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>Berufliche E-Mail-Adresse:</w:t>
            </w:r>
          </w:p>
        </w:tc>
        <w:tc>
          <w:tcPr>
            <w:tcW w:w="6306" w:type="dxa"/>
            <w:gridSpan w:val="8"/>
          </w:tcPr>
          <w:p w:rsidR="002C600F" w:rsidRPr="00EA553D" w:rsidRDefault="002C600F" w:rsidP="00673D4D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</w:rPr>
            </w:pPr>
            <w:r w:rsidRPr="00EA553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r w:rsidRPr="00EA553D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A553D">
              <w:rPr>
                <w:rFonts w:ascii="Arial" w:hAnsi="Arial" w:cs="Arial"/>
                <w:sz w:val="22"/>
                <w:szCs w:val="22"/>
              </w:rPr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2C600F" w:rsidRPr="00EA553D" w:rsidTr="001836CC">
        <w:trPr>
          <w:trHeight w:hRule="exact" w:val="1148"/>
        </w:trPr>
        <w:tc>
          <w:tcPr>
            <w:tcW w:w="3403" w:type="dxa"/>
            <w:vAlign w:val="center"/>
          </w:tcPr>
          <w:p w:rsidR="002C600F" w:rsidRPr="002C600F" w:rsidRDefault="002C600F" w:rsidP="00673D4D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600F">
              <w:rPr>
                <w:rFonts w:ascii="Arial" w:hAnsi="Arial" w:cs="Arial"/>
                <w:color w:val="000000"/>
                <w:sz w:val="18"/>
                <w:szCs w:val="18"/>
              </w:rPr>
              <w:t>Zusätzlich:</w:t>
            </w:r>
          </w:p>
          <w:p w:rsidR="002C600F" w:rsidRPr="002C600F" w:rsidRDefault="002C600F" w:rsidP="00673D4D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600F">
              <w:rPr>
                <w:rFonts w:ascii="Arial" w:hAnsi="Arial" w:cs="Arial"/>
                <w:color w:val="000000"/>
                <w:sz w:val="18"/>
                <w:szCs w:val="18"/>
              </w:rPr>
              <w:t xml:space="preserve">Vorname Nachname </w:t>
            </w:r>
          </w:p>
          <w:p w:rsidR="002C600F" w:rsidRPr="00EA553D" w:rsidRDefault="002C600F" w:rsidP="00673D4D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600F">
              <w:rPr>
                <w:rFonts w:ascii="Arial" w:hAnsi="Arial" w:cs="Arial"/>
                <w:color w:val="000000"/>
                <w:sz w:val="18"/>
                <w:szCs w:val="18"/>
              </w:rPr>
              <w:t>der Schulkoordination für die BSO:</w:t>
            </w:r>
          </w:p>
        </w:tc>
        <w:tc>
          <w:tcPr>
            <w:tcW w:w="6306" w:type="dxa"/>
            <w:gridSpan w:val="8"/>
          </w:tcPr>
          <w:p w:rsidR="002C600F" w:rsidRDefault="002C600F" w:rsidP="00673D4D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  <w:sz w:val="22"/>
                <w:szCs w:val="22"/>
              </w:rPr>
            </w:pPr>
          </w:p>
          <w:p w:rsidR="002C600F" w:rsidRPr="00EA553D" w:rsidRDefault="002C600F" w:rsidP="00673D4D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EA553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r w:rsidRPr="00EA553D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A553D">
              <w:rPr>
                <w:rFonts w:ascii="Arial" w:hAnsi="Arial" w:cs="Arial"/>
                <w:sz w:val="22"/>
                <w:szCs w:val="22"/>
              </w:rPr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</w:tbl>
    <w:p w:rsidR="006B3102" w:rsidRDefault="00671360" w:rsidP="00C86A4A">
      <w:pPr>
        <w:pStyle w:val="Funotentext"/>
        <w:tabs>
          <w:tab w:val="left" w:pos="284"/>
        </w:tabs>
        <w:spacing w:after="120"/>
        <w:jc w:val="both"/>
        <w:rPr>
          <w:rFonts w:ascii="Arial" w:hAnsi="Arial" w:cs="Arial"/>
          <w:b/>
          <w:bCs/>
          <w:sz w:val="24"/>
          <w:szCs w:val="24"/>
        </w:rPr>
      </w:pPr>
      <w:r>
        <w:br w:type="page"/>
      </w:r>
    </w:p>
    <w:p w:rsidR="00F00675" w:rsidRPr="00E04D00" w:rsidRDefault="00F00675" w:rsidP="00F00675">
      <w:pPr>
        <w:pStyle w:val="Funotentext"/>
        <w:tabs>
          <w:tab w:val="left" w:pos="284"/>
        </w:tabs>
        <w:spacing w:after="120"/>
        <w:jc w:val="both"/>
        <w:rPr>
          <w:rFonts w:ascii="Arial" w:hAnsi="Arial" w:cs="Arial"/>
          <w:b/>
          <w:bCs/>
          <w:sz w:val="24"/>
          <w:szCs w:val="24"/>
        </w:rPr>
      </w:pPr>
      <w:r w:rsidRPr="00E04D00">
        <w:rPr>
          <w:rFonts w:ascii="Arial" w:hAnsi="Arial" w:cs="Arial"/>
          <w:b/>
          <w:bCs/>
          <w:sz w:val="24"/>
          <w:szCs w:val="24"/>
        </w:rPr>
        <w:lastRenderedPageBreak/>
        <w:t>Angaben zu feststehenden</w:t>
      </w:r>
      <w:r w:rsidR="00CC3091">
        <w:rPr>
          <w:rFonts w:ascii="Arial" w:hAnsi="Arial" w:cs="Arial"/>
          <w:b/>
          <w:bCs/>
          <w:sz w:val="24"/>
          <w:szCs w:val="24"/>
        </w:rPr>
        <w:t xml:space="preserve"> Terminen im Zeitraum 01.03.2018 – 31.05.2018</w:t>
      </w:r>
    </w:p>
    <w:p w:rsidR="00F00675" w:rsidRPr="00E04D00" w:rsidRDefault="00F00675" w:rsidP="00F00675">
      <w:pPr>
        <w:pStyle w:val="Funotentext"/>
        <w:tabs>
          <w:tab w:val="left" w:pos="284"/>
          <w:tab w:val="left" w:pos="1418"/>
        </w:tabs>
        <w:spacing w:after="120" w:line="360" w:lineRule="auto"/>
        <w:ind w:left="1418" w:hanging="1418"/>
        <w:jc w:val="both"/>
        <w:rPr>
          <w:rFonts w:ascii="Arial" w:hAnsi="Arial" w:cs="Arial"/>
          <w:bCs/>
          <w:sz w:val="22"/>
          <w:szCs w:val="22"/>
        </w:rPr>
      </w:pPr>
      <w:r w:rsidRPr="00E04D00">
        <w:rPr>
          <w:rFonts w:ascii="Arial" w:hAnsi="Arial" w:cs="Arial"/>
          <w:bCs/>
          <w:sz w:val="22"/>
          <w:szCs w:val="22"/>
        </w:rPr>
        <w:t>Bitte tragen Sie folgende Termine ein: Betriebspraktika, Konferenzen, sonstige Termine</w:t>
      </w:r>
    </w:p>
    <w:p w:rsidR="00F00675" w:rsidRPr="00E04D00" w:rsidRDefault="00CC3091" w:rsidP="00F00675">
      <w:pPr>
        <w:pStyle w:val="Funotentext"/>
        <w:tabs>
          <w:tab w:val="left" w:pos="284"/>
          <w:tab w:val="left" w:pos="1418"/>
        </w:tabs>
        <w:spacing w:line="360" w:lineRule="auto"/>
        <w:ind w:left="1418" w:hanging="1418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März 2018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6834"/>
      </w:tblGrid>
      <w:tr w:rsidR="002000F1" w:rsidRPr="00EA553D" w:rsidTr="00673D4D">
        <w:trPr>
          <w:trHeight w:hRule="exact" w:val="510"/>
        </w:trPr>
        <w:tc>
          <w:tcPr>
            <w:tcW w:w="2376" w:type="dxa"/>
            <w:shd w:val="clear" w:color="auto" w:fill="F2F2F2" w:themeFill="background1" w:themeFillShade="F2"/>
            <w:vAlign w:val="center"/>
          </w:tcPr>
          <w:p w:rsidR="002000F1" w:rsidRPr="00EA553D" w:rsidRDefault="002000F1" w:rsidP="00673D4D">
            <w:pPr>
              <w:jc w:val="center"/>
              <w:rPr>
                <w:rFonts w:ascii="Arial" w:hAnsi="Arial" w:cs="Arial"/>
              </w:rPr>
            </w:pPr>
            <w:r w:rsidRPr="00EA553D">
              <w:rPr>
                <w:rFonts w:ascii="Arial" w:hAnsi="Arial" w:cs="Arial"/>
              </w:rPr>
              <w:t>Termin / Zeitraum</w:t>
            </w:r>
          </w:p>
        </w:tc>
        <w:tc>
          <w:tcPr>
            <w:tcW w:w="6834" w:type="dxa"/>
            <w:shd w:val="clear" w:color="auto" w:fill="F2F2F2" w:themeFill="background1" w:themeFillShade="F2"/>
            <w:vAlign w:val="center"/>
          </w:tcPr>
          <w:p w:rsidR="002000F1" w:rsidRPr="00EA553D" w:rsidRDefault="002000F1" w:rsidP="00673D4D">
            <w:pPr>
              <w:rPr>
                <w:rFonts w:ascii="Arial" w:hAnsi="Arial" w:cs="Arial"/>
              </w:rPr>
            </w:pPr>
            <w:r w:rsidRPr="00EA553D">
              <w:rPr>
                <w:rFonts w:ascii="Arial" w:hAnsi="Arial" w:cs="Arial"/>
              </w:rPr>
              <w:t>Anlass</w:t>
            </w:r>
          </w:p>
        </w:tc>
      </w:tr>
      <w:tr w:rsidR="002000F1" w:rsidRPr="00EA553D" w:rsidTr="00673D4D">
        <w:trPr>
          <w:trHeight w:hRule="exact" w:val="454"/>
        </w:trPr>
        <w:tc>
          <w:tcPr>
            <w:tcW w:w="2376" w:type="dxa"/>
            <w:vAlign w:val="center"/>
          </w:tcPr>
          <w:p w:rsidR="002000F1" w:rsidRPr="00EA553D" w:rsidRDefault="002000F1" w:rsidP="00673D4D">
            <w:pPr>
              <w:spacing w:before="60" w:after="60"/>
              <w:rPr>
                <w:rFonts w:ascii="Arial" w:hAnsi="Arial" w:cs="Arial"/>
              </w:rPr>
            </w:pPr>
            <w:r w:rsidRPr="00CC0A0D">
              <w:rPr>
                <w:rFonts w:ascii="Arial" w:hAnsi="Arial" w:cs="Arial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C0A0D">
              <w:rPr>
                <w:rFonts w:ascii="Arial" w:hAnsi="Arial" w:cs="Arial"/>
              </w:rPr>
              <w:instrText xml:space="preserve"> FORMTEXT </w:instrText>
            </w:r>
            <w:r w:rsidRPr="00CC0A0D">
              <w:rPr>
                <w:rFonts w:ascii="Arial" w:hAnsi="Arial" w:cs="Arial"/>
              </w:rPr>
            </w:r>
            <w:r w:rsidRPr="00CC0A0D">
              <w:rPr>
                <w:rFonts w:ascii="Arial" w:hAnsi="Arial" w:cs="Arial"/>
              </w:rPr>
              <w:fldChar w:fldCharType="separate"/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fldChar w:fldCharType="end"/>
            </w:r>
          </w:p>
        </w:tc>
        <w:bookmarkStart w:id="5" w:name="Text36"/>
        <w:tc>
          <w:tcPr>
            <w:tcW w:w="6834" w:type="dxa"/>
            <w:vAlign w:val="center"/>
          </w:tcPr>
          <w:p w:rsidR="002000F1" w:rsidRPr="00EA553D" w:rsidRDefault="002000F1" w:rsidP="00673D4D">
            <w:pPr>
              <w:spacing w:before="60" w:after="60"/>
              <w:rPr>
                <w:rFonts w:ascii="Arial" w:hAnsi="Arial" w:cs="Arial"/>
              </w:rPr>
            </w:pPr>
            <w:r w:rsidRPr="00CC0A0D">
              <w:rPr>
                <w:rFonts w:ascii="Arial" w:hAnsi="Arial" w:cs="Arial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C0A0D">
              <w:rPr>
                <w:rFonts w:ascii="Arial" w:hAnsi="Arial" w:cs="Arial"/>
              </w:rPr>
              <w:instrText xml:space="preserve"> FORMTEXT </w:instrText>
            </w:r>
            <w:r w:rsidRPr="00CC0A0D">
              <w:rPr>
                <w:rFonts w:ascii="Arial" w:hAnsi="Arial" w:cs="Arial"/>
              </w:rPr>
            </w:r>
            <w:r w:rsidRPr="00CC0A0D">
              <w:rPr>
                <w:rFonts w:ascii="Arial" w:hAnsi="Arial" w:cs="Arial"/>
              </w:rPr>
              <w:fldChar w:fldCharType="separate"/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fldChar w:fldCharType="end"/>
            </w:r>
            <w:bookmarkEnd w:id="5"/>
          </w:p>
        </w:tc>
      </w:tr>
      <w:tr w:rsidR="002000F1" w:rsidRPr="00EA553D" w:rsidTr="00673D4D">
        <w:trPr>
          <w:trHeight w:hRule="exact" w:val="454"/>
        </w:trPr>
        <w:tc>
          <w:tcPr>
            <w:tcW w:w="2376" w:type="dxa"/>
            <w:vAlign w:val="center"/>
          </w:tcPr>
          <w:p w:rsidR="002000F1" w:rsidRPr="00EA553D" w:rsidRDefault="002000F1" w:rsidP="00673D4D">
            <w:pPr>
              <w:spacing w:before="60" w:after="60"/>
              <w:rPr>
                <w:rFonts w:ascii="Arial" w:hAnsi="Arial" w:cs="Arial"/>
              </w:rPr>
            </w:pPr>
            <w:r w:rsidRPr="00CC0A0D">
              <w:rPr>
                <w:rFonts w:ascii="Arial" w:hAnsi="Arial" w:cs="Arial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 w:rsidRPr="00CC0A0D">
              <w:rPr>
                <w:rFonts w:ascii="Arial" w:hAnsi="Arial" w:cs="Arial"/>
              </w:rPr>
              <w:instrText xml:space="preserve"> FORMTEXT </w:instrText>
            </w:r>
            <w:r w:rsidRPr="00CC0A0D">
              <w:rPr>
                <w:rFonts w:ascii="Arial" w:hAnsi="Arial" w:cs="Arial"/>
              </w:rPr>
            </w:r>
            <w:r w:rsidRPr="00CC0A0D">
              <w:rPr>
                <w:rFonts w:ascii="Arial" w:hAnsi="Arial" w:cs="Arial"/>
              </w:rPr>
              <w:fldChar w:fldCharType="separate"/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fldChar w:fldCharType="end"/>
            </w:r>
          </w:p>
        </w:tc>
        <w:bookmarkStart w:id="6" w:name="Text37"/>
        <w:tc>
          <w:tcPr>
            <w:tcW w:w="6834" w:type="dxa"/>
            <w:vAlign w:val="center"/>
          </w:tcPr>
          <w:p w:rsidR="002000F1" w:rsidRPr="00EA553D" w:rsidRDefault="002000F1" w:rsidP="00673D4D">
            <w:pPr>
              <w:spacing w:before="60" w:after="60"/>
              <w:rPr>
                <w:rFonts w:ascii="Arial" w:hAnsi="Arial" w:cs="Arial"/>
              </w:rPr>
            </w:pPr>
            <w:r w:rsidRPr="00CC0A0D">
              <w:rPr>
                <w:rFonts w:ascii="Arial" w:hAnsi="Arial" w:cs="Arial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 w:rsidRPr="00CC0A0D">
              <w:rPr>
                <w:rFonts w:ascii="Arial" w:hAnsi="Arial" w:cs="Arial"/>
              </w:rPr>
              <w:instrText xml:space="preserve"> FORMTEXT </w:instrText>
            </w:r>
            <w:r w:rsidRPr="00CC0A0D">
              <w:rPr>
                <w:rFonts w:ascii="Arial" w:hAnsi="Arial" w:cs="Arial"/>
              </w:rPr>
            </w:r>
            <w:r w:rsidRPr="00CC0A0D">
              <w:rPr>
                <w:rFonts w:ascii="Arial" w:hAnsi="Arial" w:cs="Arial"/>
              </w:rPr>
              <w:fldChar w:fldCharType="separate"/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fldChar w:fldCharType="end"/>
            </w:r>
            <w:bookmarkEnd w:id="6"/>
          </w:p>
        </w:tc>
      </w:tr>
      <w:tr w:rsidR="002000F1" w:rsidRPr="00EA553D" w:rsidTr="00673D4D">
        <w:trPr>
          <w:trHeight w:hRule="exact" w:val="454"/>
        </w:trPr>
        <w:tc>
          <w:tcPr>
            <w:tcW w:w="2376" w:type="dxa"/>
            <w:vAlign w:val="center"/>
          </w:tcPr>
          <w:p w:rsidR="002000F1" w:rsidRPr="00EA553D" w:rsidRDefault="002000F1" w:rsidP="00673D4D">
            <w:pPr>
              <w:spacing w:before="60" w:after="60"/>
              <w:rPr>
                <w:rFonts w:ascii="Arial" w:hAnsi="Arial" w:cs="Arial"/>
              </w:rPr>
            </w:pPr>
            <w:r w:rsidRPr="00CC0A0D">
              <w:rPr>
                <w:rFonts w:ascii="Arial" w:hAnsi="Arial" w:cs="Arial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 w:rsidRPr="00CC0A0D">
              <w:rPr>
                <w:rFonts w:ascii="Arial" w:hAnsi="Arial" w:cs="Arial"/>
              </w:rPr>
              <w:instrText xml:space="preserve"> FORMTEXT </w:instrText>
            </w:r>
            <w:r w:rsidRPr="00CC0A0D">
              <w:rPr>
                <w:rFonts w:ascii="Arial" w:hAnsi="Arial" w:cs="Arial"/>
              </w:rPr>
            </w:r>
            <w:r w:rsidRPr="00CC0A0D">
              <w:rPr>
                <w:rFonts w:ascii="Arial" w:hAnsi="Arial" w:cs="Arial"/>
              </w:rPr>
              <w:fldChar w:fldCharType="separate"/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fldChar w:fldCharType="end"/>
            </w:r>
          </w:p>
        </w:tc>
        <w:tc>
          <w:tcPr>
            <w:tcW w:w="6834" w:type="dxa"/>
            <w:vAlign w:val="center"/>
          </w:tcPr>
          <w:p w:rsidR="002000F1" w:rsidRPr="00EA553D" w:rsidRDefault="002000F1" w:rsidP="00673D4D">
            <w:pPr>
              <w:spacing w:before="60" w:after="60"/>
              <w:rPr>
                <w:rFonts w:ascii="Arial" w:hAnsi="Arial" w:cs="Arial"/>
              </w:rPr>
            </w:pPr>
            <w:r w:rsidRPr="00CC0A0D">
              <w:rPr>
                <w:rFonts w:ascii="Arial" w:hAnsi="Arial" w:cs="Arial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 w:rsidRPr="00CC0A0D">
              <w:rPr>
                <w:rFonts w:ascii="Arial" w:hAnsi="Arial" w:cs="Arial"/>
              </w:rPr>
              <w:instrText xml:space="preserve"> FORMTEXT </w:instrText>
            </w:r>
            <w:r w:rsidRPr="00CC0A0D">
              <w:rPr>
                <w:rFonts w:ascii="Arial" w:hAnsi="Arial" w:cs="Arial"/>
              </w:rPr>
            </w:r>
            <w:r w:rsidRPr="00CC0A0D">
              <w:rPr>
                <w:rFonts w:ascii="Arial" w:hAnsi="Arial" w:cs="Arial"/>
              </w:rPr>
              <w:fldChar w:fldCharType="separate"/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fldChar w:fldCharType="end"/>
            </w:r>
          </w:p>
        </w:tc>
      </w:tr>
      <w:tr w:rsidR="002000F1" w:rsidRPr="00EA553D" w:rsidTr="00673D4D">
        <w:trPr>
          <w:trHeight w:hRule="exact" w:val="454"/>
        </w:trPr>
        <w:tc>
          <w:tcPr>
            <w:tcW w:w="2376" w:type="dxa"/>
            <w:vAlign w:val="center"/>
          </w:tcPr>
          <w:p w:rsidR="002000F1" w:rsidRPr="00EA553D" w:rsidRDefault="002000F1" w:rsidP="00673D4D">
            <w:pPr>
              <w:spacing w:before="60" w:after="60"/>
              <w:rPr>
                <w:rFonts w:ascii="Arial" w:hAnsi="Arial" w:cs="Arial"/>
              </w:rPr>
            </w:pPr>
            <w:r w:rsidRPr="00CC0A0D">
              <w:rPr>
                <w:rFonts w:ascii="Arial" w:hAnsi="Arial" w:cs="Arial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 w:rsidRPr="00CC0A0D">
              <w:rPr>
                <w:rFonts w:ascii="Arial" w:hAnsi="Arial" w:cs="Arial"/>
              </w:rPr>
              <w:instrText xml:space="preserve"> FORMTEXT </w:instrText>
            </w:r>
            <w:r w:rsidRPr="00CC0A0D">
              <w:rPr>
                <w:rFonts w:ascii="Arial" w:hAnsi="Arial" w:cs="Arial"/>
              </w:rPr>
            </w:r>
            <w:r w:rsidRPr="00CC0A0D">
              <w:rPr>
                <w:rFonts w:ascii="Arial" w:hAnsi="Arial" w:cs="Arial"/>
              </w:rPr>
              <w:fldChar w:fldCharType="separate"/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fldChar w:fldCharType="end"/>
            </w:r>
          </w:p>
        </w:tc>
        <w:tc>
          <w:tcPr>
            <w:tcW w:w="6834" w:type="dxa"/>
            <w:vAlign w:val="center"/>
          </w:tcPr>
          <w:p w:rsidR="002000F1" w:rsidRPr="00EA553D" w:rsidRDefault="002000F1" w:rsidP="00673D4D">
            <w:pPr>
              <w:spacing w:before="60" w:after="60"/>
              <w:rPr>
                <w:rFonts w:ascii="Arial" w:hAnsi="Arial" w:cs="Arial"/>
              </w:rPr>
            </w:pPr>
            <w:r w:rsidRPr="00CC0A0D">
              <w:rPr>
                <w:rFonts w:ascii="Arial" w:hAnsi="Arial" w:cs="Arial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 w:rsidRPr="00CC0A0D">
              <w:rPr>
                <w:rFonts w:ascii="Arial" w:hAnsi="Arial" w:cs="Arial"/>
              </w:rPr>
              <w:instrText xml:space="preserve"> FORMTEXT </w:instrText>
            </w:r>
            <w:r w:rsidRPr="00CC0A0D">
              <w:rPr>
                <w:rFonts w:ascii="Arial" w:hAnsi="Arial" w:cs="Arial"/>
              </w:rPr>
            </w:r>
            <w:r w:rsidRPr="00CC0A0D">
              <w:rPr>
                <w:rFonts w:ascii="Arial" w:hAnsi="Arial" w:cs="Arial"/>
              </w:rPr>
              <w:fldChar w:fldCharType="separate"/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fldChar w:fldCharType="end"/>
            </w:r>
          </w:p>
        </w:tc>
      </w:tr>
      <w:tr w:rsidR="00673D4D" w:rsidRPr="00EA553D" w:rsidTr="00673D4D">
        <w:trPr>
          <w:trHeight w:hRule="exact" w:val="454"/>
        </w:trPr>
        <w:tc>
          <w:tcPr>
            <w:tcW w:w="2376" w:type="dxa"/>
            <w:vAlign w:val="center"/>
          </w:tcPr>
          <w:p w:rsidR="00673D4D" w:rsidRPr="00CC0A0D" w:rsidRDefault="00673D4D" w:rsidP="00673D4D">
            <w:pPr>
              <w:spacing w:before="60" w:after="60"/>
              <w:rPr>
                <w:rFonts w:ascii="Arial" w:hAnsi="Arial" w:cs="Arial"/>
              </w:rPr>
            </w:pPr>
            <w:r w:rsidRPr="00CC0A0D">
              <w:rPr>
                <w:rFonts w:ascii="Arial" w:hAnsi="Arial" w:cs="Arial"/>
              </w:rPr>
              <w:t>08.03.- 22.03.2018</w:t>
            </w:r>
          </w:p>
        </w:tc>
        <w:tc>
          <w:tcPr>
            <w:tcW w:w="6834" w:type="dxa"/>
            <w:vAlign w:val="center"/>
          </w:tcPr>
          <w:p w:rsidR="00673D4D" w:rsidRPr="00CC0A0D" w:rsidRDefault="00673D4D" w:rsidP="00673D4D">
            <w:pPr>
              <w:spacing w:before="60" w:after="60"/>
              <w:rPr>
                <w:rFonts w:ascii="Arial" w:hAnsi="Arial" w:cs="Arial"/>
              </w:rPr>
            </w:pPr>
            <w:r w:rsidRPr="00CC0A0D">
              <w:rPr>
                <w:rFonts w:ascii="Arial" w:hAnsi="Arial" w:cs="Arial"/>
              </w:rPr>
              <w:t>Schriftliche Abiturprüfungen</w:t>
            </w:r>
          </w:p>
        </w:tc>
      </w:tr>
      <w:tr w:rsidR="00673D4D" w:rsidRPr="00825E20" w:rsidTr="00673D4D">
        <w:trPr>
          <w:trHeight w:hRule="exact" w:val="454"/>
        </w:trPr>
        <w:tc>
          <w:tcPr>
            <w:tcW w:w="2376" w:type="dxa"/>
            <w:vAlign w:val="center"/>
          </w:tcPr>
          <w:p w:rsidR="00673D4D" w:rsidRPr="00825E20" w:rsidRDefault="00673D4D" w:rsidP="00673D4D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26.03.- 07.04.2018</w:t>
            </w:r>
          </w:p>
        </w:tc>
        <w:tc>
          <w:tcPr>
            <w:tcW w:w="6834" w:type="dxa"/>
            <w:vAlign w:val="center"/>
          </w:tcPr>
          <w:p w:rsidR="00673D4D" w:rsidRPr="00825E20" w:rsidRDefault="00092E1E" w:rsidP="00673D4D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Osterferien (</w:t>
            </w:r>
            <w:r w:rsidR="00673D4D" w:rsidRPr="00CC0A0D">
              <w:rPr>
                <w:rFonts w:ascii="Arial" w:hAnsi="Arial" w:cs="Arial"/>
              </w:rPr>
              <w:t>Ostern)</w:t>
            </w:r>
          </w:p>
        </w:tc>
      </w:tr>
    </w:tbl>
    <w:p w:rsidR="00F00675" w:rsidRPr="00E04D00" w:rsidRDefault="00F00675" w:rsidP="00F00675">
      <w:pPr>
        <w:pStyle w:val="Funotentext"/>
        <w:tabs>
          <w:tab w:val="left" w:pos="284"/>
          <w:tab w:val="left" w:pos="1418"/>
        </w:tabs>
        <w:spacing w:line="360" w:lineRule="auto"/>
        <w:ind w:left="1418" w:hanging="1418"/>
        <w:jc w:val="both"/>
        <w:rPr>
          <w:rFonts w:ascii="Arial" w:hAnsi="Arial" w:cs="Arial"/>
          <w:bCs/>
          <w:sz w:val="22"/>
          <w:szCs w:val="22"/>
        </w:rPr>
      </w:pPr>
    </w:p>
    <w:p w:rsidR="00F00675" w:rsidRPr="00E04D00" w:rsidRDefault="00941712" w:rsidP="00F00675">
      <w:pPr>
        <w:pStyle w:val="Funotentext"/>
        <w:tabs>
          <w:tab w:val="left" w:pos="284"/>
          <w:tab w:val="left" w:pos="1418"/>
        </w:tabs>
        <w:spacing w:line="360" w:lineRule="auto"/>
        <w:ind w:left="1418" w:hanging="1418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April 2018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6804"/>
      </w:tblGrid>
      <w:tr w:rsidR="002000F1" w:rsidRPr="00825E20" w:rsidTr="00673D4D">
        <w:trPr>
          <w:trHeight w:hRule="exact" w:val="510"/>
        </w:trPr>
        <w:tc>
          <w:tcPr>
            <w:tcW w:w="2376" w:type="dxa"/>
            <w:shd w:val="clear" w:color="auto" w:fill="F2F2F2" w:themeFill="background1" w:themeFillShade="F2"/>
            <w:vAlign w:val="center"/>
          </w:tcPr>
          <w:p w:rsidR="002000F1" w:rsidRPr="00825E20" w:rsidRDefault="002000F1" w:rsidP="00673D4D">
            <w:pPr>
              <w:jc w:val="center"/>
              <w:rPr>
                <w:rFonts w:ascii="Arial" w:hAnsi="Arial" w:cs="Arial"/>
              </w:rPr>
            </w:pPr>
            <w:r w:rsidRPr="00825E20">
              <w:rPr>
                <w:rFonts w:ascii="Arial" w:hAnsi="Arial" w:cs="Arial"/>
              </w:rPr>
              <w:t>Termin / Zeitraum</w:t>
            </w:r>
          </w:p>
        </w:tc>
        <w:tc>
          <w:tcPr>
            <w:tcW w:w="6804" w:type="dxa"/>
            <w:shd w:val="clear" w:color="auto" w:fill="F2F2F2" w:themeFill="background1" w:themeFillShade="F2"/>
            <w:vAlign w:val="center"/>
          </w:tcPr>
          <w:p w:rsidR="002000F1" w:rsidRPr="00825E20" w:rsidRDefault="002000F1" w:rsidP="00673D4D">
            <w:pPr>
              <w:rPr>
                <w:rFonts w:ascii="Arial" w:hAnsi="Arial" w:cs="Arial"/>
              </w:rPr>
            </w:pPr>
            <w:r w:rsidRPr="00825E20">
              <w:rPr>
                <w:rFonts w:ascii="Arial" w:hAnsi="Arial" w:cs="Arial"/>
              </w:rPr>
              <w:t>Anlass</w:t>
            </w:r>
          </w:p>
        </w:tc>
      </w:tr>
      <w:tr w:rsidR="002000F1" w:rsidRPr="00825E20" w:rsidTr="00673D4D">
        <w:trPr>
          <w:trHeight w:hRule="exact" w:val="454"/>
        </w:trPr>
        <w:tc>
          <w:tcPr>
            <w:tcW w:w="2376" w:type="dxa"/>
            <w:vAlign w:val="center"/>
          </w:tcPr>
          <w:p w:rsidR="002000F1" w:rsidRPr="00825E20" w:rsidRDefault="002000F1" w:rsidP="00673D4D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26.03.- 07.04.2018</w:t>
            </w:r>
          </w:p>
        </w:tc>
        <w:tc>
          <w:tcPr>
            <w:tcW w:w="6804" w:type="dxa"/>
            <w:vAlign w:val="center"/>
          </w:tcPr>
          <w:p w:rsidR="002000F1" w:rsidRPr="00825E20" w:rsidRDefault="00092E1E" w:rsidP="00673D4D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Osterferien (</w:t>
            </w:r>
            <w:r w:rsidR="002000F1" w:rsidRPr="00CC0A0D">
              <w:rPr>
                <w:rFonts w:ascii="Arial" w:hAnsi="Arial" w:cs="Arial"/>
              </w:rPr>
              <w:t>Ostern)</w:t>
            </w:r>
          </w:p>
        </w:tc>
      </w:tr>
      <w:tr w:rsidR="002000F1" w:rsidRPr="00825E20" w:rsidTr="00673D4D">
        <w:trPr>
          <w:trHeight w:hRule="exact" w:val="454"/>
        </w:trPr>
        <w:tc>
          <w:tcPr>
            <w:tcW w:w="2376" w:type="dxa"/>
            <w:vAlign w:val="center"/>
          </w:tcPr>
          <w:p w:rsidR="002000F1" w:rsidRPr="00825E20" w:rsidRDefault="002000F1" w:rsidP="00673D4D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16.04.- 27.04.2018</w:t>
            </w:r>
          </w:p>
        </w:tc>
        <w:tc>
          <w:tcPr>
            <w:tcW w:w="6804" w:type="dxa"/>
            <w:vAlign w:val="center"/>
          </w:tcPr>
          <w:p w:rsidR="002000F1" w:rsidRPr="00825E20" w:rsidRDefault="002000F1" w:rsidP="00673D4D">
            <w:pPr>
              <w:spacing w:before="60" w:after="60"/>
              <w:rPr>
                <w:rFonts w:ascii="Arial" w:hAnsi="Arial" w:cs="Arial"/>
              </w:rPr>
            </w:pPr>
            <w:r w:rsidRPr="00CC0A0D">
              <w:rPr>
                <w:rFonts w:ascii="Arial" w:hAnsi="Arial" w:cs="Arial"/>
              </w:rPr>
              <w:t>Nachprüfungen Schriftliche Abiturprüfungen</w:t>
            </w:r>
          </w:p>
        </w:tc>
      </w:tr>
      <w:tr w:rsidR="002000F1" w:rsidRPr="00EA553D" w:rsidTr="00673D4D">
        <w:trPr>
          <w:trHeight w:hRule="exact" w:val="454"/>
        </w:trPr>
        <w:tc>
          <w:tcPr>
            <w:tcW w:w="2376" w:type="dxa"/>
            <w:vAlign w:val="center"/>
          </w:tcPr>
          <w:p w:rsidR="002000F1" w:rsidRPr="003B2CD1" w:rsidRDefault="002000F1" w:rsidP="00673D4D">
            <w:pPr>
              <w:spacing w:before="60" w:after="60"/>
              <w:rPr>
                <w:rFonts w:ascii="Arial" w:hAnsi="Arial" w:cs="Arial"/>
              </w:rPr>
            </w:pPr>
            <w:r w:rsidRPr="003B2CD1">
              <w:rPr>
                <w:rFonts w:ascii="Arial" w:hAnsi="Arial" w:cs="Arial"/>
              </w:rPr>
              <w:t>23.04.-</w:t>
            </w:r>
            <w:r>
              <w:rPr>
                <w:rFonts w:ascii="Arial" w:hAnsi="Arial" w:cs="Arial"/>
              </w:rPr>
              <w:t xml:space="preserve"> </w:t>
            </w:r>
            <w:r w:rsidRPr="003B2CD1">
              <w:rPr>
                <w:rFonts w:ascii="Arial" w:hAnsi="Arial" w:cs="Arial"/>
              </w:rPr>
              <w:t>27.04.2018</w:t>
            </w:r>
          </w:p>
        </w:tc>
        <w:tc>
          <w:tcPr>
            <w:tcW w:w="6804" w:type="dxa"/>
            <w:vAlign w:val="center"/>
          </w:tcPr>
          <w:p w:rsidR="002000F1" w:rsidRPr="003B2CD1" w:rsidRDefault="002000F1" w:rsidP="00673D4D">
            <w:pPr>
              <w:spacing w:before="60" w:after="60"/>
              <w:rPr>
                <w:rFonts w:ascii="Arial" w:hAnsi="Arial" w:cs="Arial"/>
              </w:rPr>
            </w:pPr>
            <w:r w:rsidRPr="003B2CD1">
              <w:rPr>
                <w:rFonts w:ascii="Arial" w:hAnsi="Arial" w:cs="Arial"/>
              </w:rPr>
              <w:t>Zentrale Abschlussarbeiten der SEK I</w:t>
            </w:r>
          </w:p>
        </w:tc>
      </w:tr>
      <w:tr w:rsidR="002000F1" w:rsidRPr="00EA553D" w:rsidTr="00673D4D">
        <w:trPr>
          <w:trHeight w:hRule="exact" w:val="454"/>
        </w:trPr>
        <w:tc>
          <w:tcPr>
            <w:tcW w:w="2376" w:type="dxa"/>
            <w:vAlign w:val="center"/>
          </w:tcPr>
          <w:p w:rsidR="002000F1" w:rsidRPr="00CC0A0D" w:rsidRDefault="002000F1" w:rsidP="00673D4D">
            <w:pPr>
              <w:spacing w:before="60" w:after="60"/>
              <w:rPr>
                <w:rFonts w:ascii="Arial" w:hAnsi="Arial" w:cs="Arial"/>
              </w:rPr>
            </w:pPr>
            <w:r w:rsidRPr="00CC0A0D">
              <w:rPr>
                <w:rFonts w:ascii="Arial" w:hAnsi="Arial" w:cs="Arial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C0A0D">
              <w:rPr>
                <w:rFonts w:ascii="Arial" w:hAnsi="Arial" w:cs="Arial"/>
              </w:rPr>
              <w:instrText xml:space="preserve"> FORMTEXT </w:instrText>
            </w:r>
            <w:r w:rsidRPr="00CC0A0D">
              <w:rPr>
                <w:rFonts w:ascii="Arial" w:hAnsi="Arial" w:cs="Arial"/>
              </w:rPr>
            </w:r>
            <w:r w:rsidRPr="00CC0A0D">
              <w:rPr>
                <w:rFonts w:ascii="Arial" w:hAnsi="Arial" w:cs="Arial"/>
              </w:rPr>
              <w:fldChar w:fldCharType="separate"/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fldChar w:fldCharType="end"/>
            </w:r>
          </w:p>
        </w:tc>
        <w:tc>
          <w:tcPr>
            <w:tcW w:w="6804" w:type="dxa"/>
            <w:vAlign w:val="center"/>
          </w:tcPr>
          <w:p w:rsidR="002000F1" w:rsidRPr="00CC0A0D" w:rsidRDefault="002000F1" w:rsidP="00673D4D">
            <w:pPr>
              <w:spacing w:before="60" w:after="60"/>
              <w:rPr>
                <w:rFonts w:ascii="Arial" w:hAnsi="Arial" w:cs="Arial"/>
              </w:rPr>
            </w:pPr>
            <w:r w:rsidRPr="00CC0A0D">
              <w:rPr>
                <w:rFonts w:ascii="Arial" w:hAnsi="Arial" w:cs="Arial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C0A0D">
              <w:rPr>
                <w:rFonts w:ascii="Arial" w:hAnsi="Arial" w:cs="Arial"/>
              </w:rPr>
              <w:instrText xml:space="preserve"> FORMTEXT </w:instrText>
            </w:r>
            <w:r w:rsidRPr="00CC0A0D">
              <w:rPr>
                <w:rFonts w:ascii="Arial" w:hAnsi="Arial" w:cs="Arial"/>
              </w:rPr>
            </w:r>
            <w:r w:rsidRPr="00CC0A0D">
              <w:rPr>
                <w:rFonts w:ascii="Arial" w:hAnsi="Arial" w:cs="Arial"/>
              </w:rPr>
              <w:fldChar w:fldCharType="separate"/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fldChar w:fldCharType="end"/>
            </w:r>
          </w:p>
        </w:tc>
      </w:tr>
      <w:tr w:rsidR="002000F1" w:rsidRPr="00EA553D" w:rsidTr="00673D4D">
        <w:trPr>
          <w:trHeight w:hRule="exact" w:val="454"/>
        </w:trPr>
        <w:tc>
          <w:tcPr>
            <w:tcW w:w="2376" w:type="dxa"/>
            <w:vAlign w:val="center"/>
          </w:tcPr>
          <w:p w:rsidR="002000F1" w:rsidRPr="00CC0A0D" w:rsidRDefault="002000F1" w:rsidP="00673D4D">
            <w:pPr>
              <w:spacing w:before="60" w:after="60"/>
              <w:rPr>
                <w:rFonts w:ascii="Arial" w:hAnsi="Arial" w:cs="Arial"/>
              </w:rPr>
            </w:pPr>
            <w:r w:rsidRPr="00CC0A0D">
              <w:rPr>
                <w:rFonts w:ascii="Arial" w:hAnsi="Arial" w:cs="Arial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C0A0D">
              <w:rPr>
                <w:rFonts w:ascii="Arial" w:hAnsi="Arial" w:cs="Arial"/>
              </w:rPr>
              <w:instrText xml:space="preserve"> FORMTEXT </w:instrText>
            </w:r>
            <w:r w:rsidRPr="00CC0A0D">
              <w:rPr>
                <w:rFonts w:ascii="Arial" w:hAnsi="Arial" w:cs="Arial"/>
              </w:rPr>
            </w:r>
            <w:r w:rsidRPr="00CC0A0D">
              <w:rPr>
                <w:rFonts w:ascii="Arial" w:hAnsi="Arial" w:cs="Arial"/>
              </w:rPr>
              <w:fldChar w:fldCharType="separate"/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fldChar w:fldCharType="end"/>
            </w:r>
          </w:p>
        </w:tc>
        <w:tc>
          <w:tcPr>
            <w:tcW w:w="6804" w:type="dxa"/>
            <w:vAlign w:val="center"/>
          </w:tcPr>
          <w:p w:rsidR="002000F1" w:rsidRPr="00CC0A0D" w:rsidRDefault="002000F1" w:rsidP="00673D4D">
            <w:pPr>
              <w:spacing w:before="60" w:after="60"/>
              <w:rPr>
                <w:rFonts w:ascii="Arial" w:hAnsi="Arial" w:cs="Arial"/>
              </w:rPr>
            </w:pPr>
            <w:r w:rsidRPr="00CC0A0D">
              <w:rPr>
                <w:rFonts w:ascii="Arial" w:hAnsi="Arial" w:cs="Arial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C0A0D">
              <w:rPr>
                <w:rFonts w:ascii="Arial" w:hAnsi="Arial" w:cs="Arial"/>
              </w:rPr>
              <w:instrText xml:space="preserve"> FORMTEXT </w:instrText>
            </w:r>
            <w:r w:rsidRPr="00CC0A0D">
              <w:rPr>
                <w:rFonts w:ascii="Arial" w:hAnsi="Arial" w:cs="Arial"/>
              </w:rPr>
            </w:r>
            <w:r w:rsidRPr="00CC0A0D">
              <w:rPr>
                <w:rFonts w:ascii="Arial" w:hAnsi="Arial" w:cs="Arial"/>
              </w:rPr>
              <w:fldChar w:fldCharType="separate"/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fldChar w:fldCharType="end"/>
            </w:r>
          </w:p>
        </w:tc>
      </w:tr>
      <w:tr w:rsidR="002000F1" w:rsidRPr="00EA553D" w:rsidTr="00673D4D">
        <w:trPr>
          <w:trHeight w:hRule="exact" w:val="454"/>
        </w:trPr>
        <w:tc>
          <w:tcPr>
            <w:tcW w:w="2376" w:type="dxa"/>
            <w:vAlign w:val="center"/>
          </w:tcPr>
          <w:p w:rsidR="002000F1" w:rsidRPr="00CC0A0D" w:rsidRDefault="002000F1" w:rsidP="00673D4D">
            <w:pPr>
              <w:spacing w:before="60" w:after="60"/>
              <w:rPr>
                <w:rFonts w:ascii="Arial" w:hAnsi="Arial" w:cs="Arial"/>
              </w:rPr>
            </w:pPr>
            <w:r w:rsidRPr="00CC0A0D">
              <w:rPr>
                <w:rFonts w:ascii="Arial" w:hAnsi="Arial" w:cs="Arial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C0A0D">
              <w:rPr>
                <w:rFonts w:ascii="Arial" w:hAnsi="Arial" w:cs="Arial"/>
              </w:rPr>
              <w:instrText xml:space="preserve"> FORMTEXT </w:instrText>
            </w:r>
            <w:r w:rsidRPr="00CC0A0D">
              <w:rPr>
                <w:rFonts w:ascii="Arial" w:hAnsi="Arial" w:cs="Arial"/>
              </w:rPr>
            </w:r>
            <w:r w:rsidRPr="00CC0A0D">
              <w:rPr>
                <w:rFonts w:ascii="Arial" w:hAnsi="Arial" w:cs="Arial"/>
              </w:rPr>
              <w:fldChar w:fldCharType="separate"/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fldChar w:fldCharType="end"/>
            </w:r>
          </w:p>
        </w:tc>
        <w:tc>
          <w:tcPr>
            <w:tcW w:w="6804" w:type="dxa"/>
            <w:vAlign w:val="center"/>
          </w:tcPr>
          <w:p w:rsidR="002000F1" w:rsidRPr="00CC0A0D" w:rsidRDefault="002000F1" w:rsidP="00673D4D">
            <w:pPr>
              <w:spacing w:before="60" w:after="60"/>
              <w:rPr>
                <w:rFonts w:ascii="Arial" w:hAnsi="Arial" w:cs="Arial"/>
              </w:rPr>
            </w:pPr>
            <w:r w:rsidRPr="00CC0A0D">
              <w:rPr>
                <w:rFonts w:ascii="Arial" w:hAnsi="Arial" w:cs="Arial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C0A0D">
              <w:rPr>
                <w:rFonts w:ascii="Arial" w:hAnsi="Arial" w:cs="Arial"/>
              </w:rPr>
              <w:instrText xml:space="preserve"> FORMTEXT </w:instrText>
            </w:r>
            <w:r w:rsidRPr="00CC0A0D">
              <w:rPr>
                <w:rFonts w:ascii="Arial" w:hAnsi="Arial" w:cs="Arial"/>
              </w:rPr>
            </w:r>
            <w:r w:rsidRPr="00CC0A0D">
              <w:rPr>
                <w:rFonts w:ascii="Arial" w:hAnsi="Arial" w:cs="Arial"/>
              </w:rPr>
              <w:fldChar w:fldCharType="separate"/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fldChar w:fldCharType="end"/>
            </w:r>
          </w:p>
        </w:tc>
      </w:tr>
      <w:tr w:rsidR="002000F1" w:rsidRPr="00EA553D" w:rsidTr="00673D4D">
        <w:trPr>
          <w:trHeight w:hRule="exact" w:val="454"/>
        </w:trPr>
        <w:tc>
          <w:tcPr>
            <w:tcW w:w="2376" w:type="dxa"/>
            <w:vAlign w:val="center"/>
          </w:tcPr>
          <w:p w:rsidR="002000F1" w:rsidRPr="00EA553D" w:rsidRDefault="002000F1" w:rsidP="00673D4D">
            <w:pPr>
              <w:spacing w:before="60" w:after="60"/>
              <w:rPr>
                <w:rFonts w:ascii="Arial" w:hAnsi="Arial" w:cs="Arial"/>
              </w:rPr>
            </w:pPr>
            <w:r w:rsidRPr="00CC0A0D">
              <w:rPr>
                <w:rFonts w:ascii="Arial" w:hAnsi="Arial" w:cs="Arial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 w:rsidRPr="00CC0A0D">
              <w:rPr>
                <w:rFonts w:ascii="Arial" w:hAnsi="Arial" w:cs="Arial"/>
              </w:rPr>
              <w:instrText xml:space="preserve"> FORMTEXT </w:instrText>
            </w:r>
            <w:r w:rsidRPr="00CC0A0D">
              <w:rPr>
                <w:rFonts w:ascii="Arial" w:hAnsi="Arial" w:cs="Arial"/>
              </w:rPr>
            </w:r>
            <w:r w:rsidRPr="00CC0A0D">
              <w:rPr>
                <w:rFonts w:ascii="Arial" w:hAnsi="Arial" w:cs="Arial"/>
              </w:rPr>
              <w:fldChar w:fldCharType="separate"/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fldChar w:fldCharType="end"/>
            </w:r>
          </w:p>
        </w:tc>
        <w:tc>
          <w:tcPr>
            <w:tcW w:w="6804" w:type="dxa"/>
            <w:vAlign w:val="center"/>
          </w:tcPr>
          <w:p w:rsidR="002000F1" w:rsidRPr="00EA553D" w:rsidRDefault="002000F1" w:rsidP="00673D4D">
            <w:pPr>
              <w:spacing w:before="60" w:after="60"/>
              <w:rPr>
                <w:rFonts w:ascii="Arial" w:hAnsi="Arial" w:cs="Arial"/>
              </w:rPr>
            </w:pPr>
            <w:r w:rsidRPr="00CC0A0D">
              <w:rPr>
                <w:rFonts w:ascii="Arial" w:hAnsi="Arial" w:cs="Arial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 w:rsidRPr="00CC0A0D">
              <w:rPr>
                <w:rFonts w:ascii="Arial" w:hAnsi="Arial" w:cs="Arial"/>
              </w:rPr>
              <w:instrText xml:space="preserve"> FORMTEXT </w:instrText>
            </w:r>
            <w:r w:rsidRPr="00CC0A0D">
              <w:rPr>
                <w:rFonts w:ascii="Arial" w:hAnsi="Arial" w:cs="Arial"/>
              </w:rPr>
            </w:r>
            <w:r w:rsidRPr="00CC0A0D">
              <w:rPr>
                <w:rFonts w:ascii="Arial" w:hAnsi="Arial" w:cs="Arial"/>
              </w:rPr>
              <w:fldChar w:fldCharType="separate"/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fldChar w:fldCharType="end"/>
            </w:r>
          </w:p>
        </w:tc>
      </w:tr>
      <w:tr w:rsidR="002000F1" w:rsidRPr="00EA553D" w:rsidTr="00673D4D">
        <w:trPr>
          <w:trHeight w:hRule="exact" w:val="454"/>
        </w:trPr>
        <w:tc>
          <w:tcPr>
            <w:tcW w:w="2376" w:type="dxa"/>
            <w:vAlign w:val="center"/>
          </w:tcPr>
          <w:p w:rsidR="002000F1" w:rsidRPr="00EA553D" w:rsidRDefault="002000F1" w:rsidP="00673D4D">
            <w:pPr>
              <w:spacing w:before="60" w:after="60"/>
              <w:rPr>
                <w:rFonts w:ascii="Arial" w:hAnsi="Arial" w:cs="Arial"/>
              </w:rPr>
            </w:pPr>
            <w:r w:rsidRPr="00CC0A0D">
              <w:rPr>
                <w:rFonts w:ascii="Arial" w:hAnsi="Arial" w:cs="Arial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Pr="00CC0A0D">
              <w:rPr>
                <w:rFonts w:ascii="Arial" w:hAnsi="Arial" w:cs="Arial"/>
              </w:rPr>
              <w:instrText xml:space="preserve"> FORMTEXT </w:instrText>
            </w:r>
            <w:r w:rsidRPr="00CC0A0D">
              <w:rPr>
                <w:rFonts w:ascii="Arial" w:hAnsi="Arial" w:cs="Arial"/>
              </w:rPr>
            </w:r>
            <w:r w:rsidRPr="00CC0A0D">
              <w:rPr>
                <w:rFonts w:ascii="Arial" w:hAnsi="Arial" w:cs="Arial"/>
              </w:rPr>
              <w:fldChar w:fldCharType="separate"/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fldChar w:fldCharType="end"/>
            </w:r>
          </w:p>
        </w:tc>
        <w:tc>
          <w:tcPr>
            <w:tcW w:w="6804" w:type="dxa"/>
            <w:vAlign w:val="center"/>
          </w:tcPr>
          <w:p w:rsidR="002000F1" w:rsidRPr="00EA553D" w:rsidRDefault="002000F1" w:rsidP="00673D4D">
            <w:pPr>
              <w:spacing w:before="60" w:after="60"/>
              <w:rPr>
                <w:rFonts w:ascii="Arial" w:hAnsi="Arial" w:cs="Arial"/>
              </w:rPr>
            </w:pPr>
            <w:r w:rsidRPr="00CC0A0D">
              <w:rPr>
                <w:rFonts w:ascii="Arial" w:hAnsi="Arial" w:cs="Arial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Pr="00CC0A0D">
              <w:rPr>
                <w:rFonts w:ascii="Arial" w:hAnsi="Arial" w:cs="Arial"/>
              </w:rPr>
              <w:instrText xml:space="preserve"> FORMTEXT </w:instrText>
            </w:r>
            <w:r w:rsidRPr="00CC0A0D">
              <w:rPr>
                <w:rFonts w:ascii="Arial" w:hAnsi="Arial" w:cs="Arial"/>
              </w:rPr>
            </w:r>
            <w:r w:rsidRPr="00CC0A0D">
              <w:rPr>
                <w:rFonts w:ascii="Arial" w:hAnsi="Arial" w:cs="Arial"/>
              </w:rPr>
              <w:fldChar w:fldCharType="separate"/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fldChar w:fldCharType="end"/>
            </w:r>
          </w:p>
        </w:tc>
      </w:tr>
    </w:tbl>
    <w:p w:rsidR="00F00675" w:rsidRPr="00E04D00" w:rsidRDefault="00F00675" w:rsidP="00F00675">
      <w:pPr>
        <w:pStyle w:val="Funotentext"/>
        <w:tabs>
          <w:tab w:val="left" w:pos="284"/>
          <w:tab w:val="left" w:pos="1418"/>
        </w:tabs>
        <w:spacing w:line="360" w:lineRule="auto"/>
        <w:ind w:left="1418" w:hanging="1418"/>
        <w:jc w:val="both"/>
        <w:rPr>
          <w:rFonts w:ascii="Arial" w:hAnsi="Arial" w:cs="Arial"/>
          <w:bCs/>
          <w:sz w:val="22"/>
          <w:szCs w:val="22"/>
        </w:rPr>
      </w:pPr>
    </w:p>
    <w:p w:rsidR="00F00675" w:rsidRPr="00E04D00" w:rsidRDefault="00941712" w:rsidP="00F00675">
      <w:pPr>
        <w:pStyle w:val="Funotentext"/>
        <w:tabs>
          <w:tab w:val="left" w:pos="284"/>
          <w:tab w:val="left" w:pos="1418"/>
        </w:tabs>
        <w:spacing w:line="360" w:lineRule="auto"/>
        <w:ind w:left="1418" w:hanging="1418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Mai 2018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6834"/>
      </w:tblGrid>
      <w:tr w:rsidR="002000F1" w:rsidRPr="00EA553D" w:rsidTr="00673D4D">
        <w:trPr>
          <w:trHeight w:hRule="exact" w:val="510"/>
        </w:trPr>
        <w:tc>
          <w:tcPr>
            <w:tcW w:w="2376" w:type="dxa"/>
            <w:shd w:val="clear" w:color="auto" w:fill="F2F2F2" w:themeFill="background1" w:themeFillShade="F2"/>
            <w:vAlign w:val="center"/>
          </w:tcPr>
          <w:p w:rsidR="002000F1" w:rsidRPr="00EA553D" w:rsidRDefault="002000F1" w:rsidP="00673D4D">
            <w:pPr>
              <w:jc w:val="center"/>
              <w:rPr>
                <w:rFonts w:ascii="Arial" w:hAnsi="Arial" w:cs="Arial"/>
              </w:rPr>
            </w:pPr>
            <w:r w:rsidRPr="00EA553D">
              <w:rPr>
                <w:rFonts w:ascii="Arial" w:hAnsi="Arial" w:cs="Arial"/>
              </w:rPr>
              <w:t>Termin / Zeitraum</w:t>
            </w:r>
          </w:p>
        </w:tc>
        <w:tc>
          <w:tcPr>
            <w:tcW w:w="6834" w:type="dxa"/>
            <w:shd w:val="clear" w:color="auto" w:fill="F2F2F2" w:themeFill="background1" w:themeFillShade="F2"/>
            <w:vAlign w:val="center"/>
          </w:tcPr>
          <w:p w:rsidR="002000F1" w:rsidRPr="00EA553D" w:rsidRDefault="002000F1" w:rsidP="00673D4D">
            <w:pPr>
              <w:rPr>
                <w:rFonts w:ascii="Arial" w:hAnsi="Arial" w:cs="Arial"/>
              </w:rPr>
            </w:pPr>
            <w:r w:rsidRPr="00EA553D">
              <w:rPr>
                <w:rFonts w:ascii="Arial" w:hAnsi="Arial" w:cs="Arial"/>
              </w:rPr>
              <w:t>Anlass</w:t>
            </w:r>
          </w:p>
        </w:tc>
      </w:tr>
      <w:tr w:rsidR="002000F1" w:rsidRPr="00EA553D" w:rsidTr="00673D4D">
        <w:trPr>
          <w:trHeight w:hRule="exact" w:val="454"/>
        </w:trPr>
        <w:tc>
          <w:tcPr>
            <w:tcW w:w="2376" w:type="dxa"/>
            <w:vAlign w:val="center"/>
          </w:tcPr>
          <w:p w:rsidR="002000F1" w:rsidRPr="00CC0A0D" w:rsidRDefault="002000F1" w:rsidP="00673D4D">
            <w:pPr>
              <w:spacing w:before="60" w:after="60"/>
              <w:rPr>
                <w:rFonts w:ascii="Arial" w:hAnsi="Arial" w:cs="Arial"/>
              </w:rPr>
            </w:pPr>
            <w:r w:rsidRPr="00CC0A0D">
              <w:rPr>
                <w:rFonts w:ascii="Arial" w:hAnsi="Arial" w:cs="Arial"/>
              </w:rPr>
              <w:t>01.05.2017</w:t>
            </w:r>
          </w:p>
        </w:tc>
        <w:tc>
          <w:tcPr>
            <w:tcW w:w="6834" w:type="dxa"/>
            <w:vAlign w:val="center"/>
          </w:tcPr>
          <w:p w:rsidR="002000F1" w:rsidRPr="00CC0A0D" w:rsidRDefault="002000F1" w:rsidP="00673D4D">
            <w:pPr>
              <w:spacing w:before="60" w:after="60"/>
              <w:rPr>
                <w:rFonts w:ascii="Arial" w:hAnsi="Arial" w:cs="Arial"/>
              </w:rPr>
            </w:pPr>
            <w:r w:rsidRPr="00CC0A0D">
              <w:rPr>
                <w:rFonts w:ascii="Arial" w:hAnsi="Arial" w:cs="Arial"/>
              </w:rPr>
              <w:t>Feiertag</w:t>
            </w:r>
          </w:p>
        </w:tc>
      </w:tr>
      <w:tr w:rsidR="002000F1" w:rsidRPr="00EA553D" w:rsidTr="00673D4D">
        <w:trPr>
          <w:trHeight w:hRule="exact" w:val="454"/>
        </w:trPr>
        <w:tc>
          <w:tcPr>
            <w:tcW w:w="2376" w:type="dxa"/>
            <w:vAlign w:val="center"/>
          </w:tcPr>
          <w:p w:rsidR="002000F1" w:rsidRPr="00CC0A0D" w:rsidRDefault="002000F1" w:rsidP="00673D4D">
            <w:pPr>
              <w:spacing w:before="60" w:after="60"/>
              <w:rPr>
                <w:rFonts w:ascii="Arial" w:hAnsi="Arial" w:cs="Arial"/>
              </w:rPr>
            </w:pPr>
            <w:r w:rsidRPr="00CC0A0D">
              <w:rPr>
                <w:rFonts w:ascii="Arial" w:hAnsi="Arial" w:cs="Arial"/>
              </w:rPr>
              <w:t>10.05.-11.05.2018</w:t>
            </w:r>
          </w:p>
        </w:tc>
        <w:tc>
          <w:tcPr>
            <w:tcW w:w="6834" w:type="dxa"/>
            <w:vAlign w:val="center"/>
          </w:tcPr>
          <w:p w:rsidR="002000F1" w:rsidRPr="00CC0A0D" w:rsidRDefault="002000F1" w:rsidP="00673D4D">
            <w:pPr>
              <w:spacing w:before="60" w:after="60"/>
              <w:rPr>
                <w:rFonts w:ascii="Arial" w:hAnsi="Arial" w:cs="Arial"/>
              </w:rPr>
            </w:pPr>
            <w:r w:rsidRPr="00CC0A0D">
              <w:rPr>
                <w:rFonts w:ascii="Arial" w:hAnsi="Arial" w:cs="Arial"/>
              </w:rPr>
              <w:t>Feiertag Christi Himmelfahrt + beweglicher Ferientag</w:t>
            </w:r>
          </w:p>
        </w:tc>
      </w:tr>
      <w:tr w:rsidR="002000F1" w:rsidRPr="00EA553D" w:rsidTr="00673D4D">
        <w:trPr>
          <w:trHeight w:hRule="exact" w:val="454"/>
        </w:trPr>
        <w:tc>
          <w:tcPr>
            <w:tcW w:w="2376" w:type="dxa"/>
            <w:vAlign w:val="center"/>
          </w:tcPr>
          <w:p w:rsidR="002000F1" w:rsidRPr="00EA553D" w:rsidRDefault="002000F1" w:rsidP="00673D4D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15.05.-17.05.2018</w:t>
            </w:r>
          </w:p>
        </w:tc>
        <w:tc>
          <w:tcPr>
            <w:tcW w:w="6834" w:type="dxa"/>
            <w:vAlign w:val="center"/>
          </w:tcPr>
          <w:p w:rsidR="002000F1" w:rsidRPr="00EA553D" w:rsidRDefault="002000F1" w:rsidP="00673D4D">
            <w:pPr>
              <w:spacing w:before="60" w:after="60"/>
              <w:rPr>
                <w:rFonts w:ascii="Arial" w:hAnsi="Arial" w:cs="Arial"/>
              </w:rPr>
            </w:pPr>
            <w:r w:rsidRPr="00CC0A0D">
              <w:rPr>
                <w:rFonts w:ascii="Arial" w:hAnsi="Arial" w:cs="Arial"/>
              </w:rPr>
              <w:t xml:space="preserve">Nachtermine Zentrale Abschlussarbeiten Sek. I </w:t>
            </w:r>
          </w:p>
        </w:tc>
      </w:tr>
      <w:tr w:rsidR="002000F1" w:rsidRPr="00EA553D" w:rsidTr="00673D4D">
        <w:trPr>
          <w:trHeight w:hRule="exact" w:val="454"/>
        </w:trPr>
        <w:tc>
          <w:tcPr>
            <w:tcW w:w="2376" w:type="dxa"/>
            <w:vAlign w:val="center"/>
          </w:tcPr>
          <w:p w:rsidR="002000F1" w:rsidRPr="00EA553D" w:rsidRDefault="002000F1" w:rsidP="00673D4D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21.05.2018</w:t>
            </w:r>
          </w:p>
        </w:tc>
        <w:tc>
          <w:tcPr>
            <w:tcW w:w="6834" w:type="dxa"/>
            <w:vAlign w:val="center"/>
          </w:tcPr>
          <w:p w:rsidR="002000F1" w:rsidRPr="00EA553D" w:rsidRDefault="002000F1" w:rsidP="00673D4D">
            <w:pPr>
              <w:spacing w:before="60" w:after="60"/>
              <w:rPr>
                <w:rFonts w:ascii="Arial" w:hAnsi="Arial" w:cs="Arial"/>
              </w:rPr>
            </w:pPr>
            <w:r w:rsidRPr="00CC0A0D">
              <w:rPr>
                <w:rFonts w:ascii="Arial" w:hAnsi="Arial" w:cs="Arial"/>
              </w:rPr>
              <w:t>Feiertag Pfingstmontag</w:t>
            </w:r>
          </w:p>
        </w:tc>
      </w:tr>
      <w:tr w:rsidR="002000F1" w:rsidRPr="00EA553D" w:rsidTr="00673D4D">
        <w:trPr>
          <w:trHeight w:hRule="exact" w:val="454"/>
        </w:trPr>
        <w:tc>
          <w:tcPr>
            <w:tcW w:w="2376" w:type="dxa"/>
            <w:vAlign w:val="center"/>
          </w:tcPr>
          <w:p w:rsidR="002000F1" w:rsidRDefault="002000F1" w:rsidP="00673D4D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31.05.201</w:t>
            </w:r>
            <w:r w:rsidR="00287445">
              <w:rPr>
                <w:rFonts w:ascii="Arial" w:hAnsi="Arial" w:cs="Arial"/>
              </w:rPr>
              <w:t>8</w:t>
            </w:r>
          </w:p>
        </w:tc>
        <w:tc>
          <w:tcPr>
            <w:tcW w:w="6834" w:type="dxa"/>
            <w:vAlign w:val="center"/>
          </w:tcPr>
          <w:p w:rsidR="002000F1" w:rsidRPr="00CC0A0D" w:rsidRDefault="002000F1" w:rsidP="00673D4D">
            <w:pPr>
              <w:spacing w:before="60" w:after="60"/>
              <w:rPr>
                <w:rFonts w:ascii="Arial" w:hAnsi="Arial" w:cs="Arial"/>
              </w:rPr>
            </w:pPr>
            <w:r w:rsidRPr="00CC0A0D">
              <w:rPr>
                <w:rFonts w:ascii="Arial" w:hAnsi="Arial" w:cs="Arial"/>
              </w:rPr>
              <w:t>Feiertag: Fronleichnam + beweglicher Ferientag</w:t>
            </w:r>
          </w:p>
        </w:tc>
      </w:tr>
      <w:tr w:rsidR="002000F1" w:rsidRPr="00EA553D" w:rsidTr="00673D4D">
        <w:trPr>
          <w:trHeight w:hRule="exact" w:val="454"/>
        </w:trPr>
        <w:tc>
          <w:tcPr>
            <w:tcW w:w="2376" w:type="dxa"/>
            <w:vAlign w:val="center"/>
          </w:tcPr>
          <w:p w:rsidR="002000F1" w:rsidRPr="00EA553D" w:rsidRDefault="002000F1" w:rsidP="00673D4D">
            <w:pPr>
              <w:rPr>
                <w:rFonts w:ascii="Arial" w:hAnsi="Arial" w:cs="Arial"/>
              </w:rPr>
            </w:pPr>
            <w:r w:rsidRPr="00EA553D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EA553D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EA553D">
              <w:rPr>
                <w:rFonts w:ascii="Arial" w:hAnsi="Arial" w:cs="Arial"/>
                <w:b/>
                <w:sz w:val="22"/>
                <w:szCs w:val="22"/>
              </w:rPr>
            </w:r>
            <w:r w:rsidRPr="00EA553D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EA553D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6834" w:type="dxa"/>
            <w:vAlign w:val="center"/>
          </w:tcPr>
          <w:p w:rsidR="002000F1" w:rsidRPr="00EA553D" w:rsidRDefault="002000F1" w:rsidP="00673D4D">
            <w:pPr>
              <w:rPr>
                <w:rFonts w:ascii="Arial" w:hAnsi="Arial" w:cs="Arial"/>
              </w:rPr>
            </w:pPr>
            <w:r w:rsidRPr="00EA553D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EA553D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EA553D">
              <w:rPr>
                <w:rFonts w:ascii="Arial" w:hAnsi="Arial" w:cs="Arial"/>
                <w:b/>
                <w:sz w:val="22"/>
                <w:szCs w:val="22"/>
              </w:rPr>
            </w:r>
            <w:r w:rsidRPr="00EA553D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EA553D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2000F1" w:rsidRPr="00EA553D" w:rsidTr="00673D4D">
        <w:trPr>
          <w:trHeight w:hRule="exact" w:val="454"/>
        </w:trPr>
        <w:tc>
          <w:tcPr>
            <w:tcW w:w="2376" w:type="dxa"/>
            <w:vAlign w:val="center"/>
          </w:tcPr>
          <w:p w:rsidR="002000F1" w:rsidRPr="00EA553D" w:rsidRDefault="002000F1" w:rsidP="00673D4D">
            <w:pPr>
              <w:rPr>
                <w:rFonts w:ascii="Arial" w:hAnsi="Arial" w:cs="Arial"/>
              </w:rPr>
            </w:pPr>
            <w:r w:rsidRPr="00EA553D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EA553D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EA553D">
              <w:rPr>
                <w:rFonts w:ascii="Arial" w:hAnsi="Arial" w:cs="Arial"/>
                <w:b/>
                <w:sz w:val="22"/>
                <w:szCs w:val="22"/>
              </w:rPr>
            </w:r>
            <w:r w:rsidRPr="00EA553D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EA553D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6834" w:type="dxa"/>
            <w:vAlign w:val="center"/>
          </w:tcPr>
          <w:p w:rsidR="002000F1" w:rsidRPr="00EA553D" w:rsidRDefault="002000F1" w:rsidP="00673D4D">
            <w:pPr>
              <w:rPr>
                <w:rFonts w:ascii="Arial" w:hAnsi="Arial" w:cs="Arial"/>
              </w:rPr>
            </w:pPr>
            <w:r w:rsidRPr="00EA553D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EA553D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EA553D">
              <w:rPr>
                <w:rFonts w:ascii="Arial" w:hAnsi="Arial" w:cs="Arial"/>
                <w:b/>
                <w:sz w:val="22"/>
                <w:szCs w:val="22"/>
              </w:rPr>
            </w:r>
            <w:r w:rsidRPr="00EA553D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EA553D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2000F1" w:rsidRPr="00EA553D" w:rsidTr="00673D4D">
        <w:trPr>
          <w:trHeight w:hRule="exact" w:val="454"/>
        </w:trPr>
        <w:tc>
          <w:tcPr>
            <w:tcW w:w="2376" w:type="dxa"/>
            <w:vAlign w:val="center"/>
          </w:tcPr>
          <w:p w:rsidR="002000F1" w:rsidRPr="00EA553D" w:rsidRDefault="002000F1" w:rsidP="00673D4D">
            <w:pPr>
              <w:rPr>
                <w:rFonts w:ascii="Arial" w:hAnsi="Arial" w:cs="Arial"/>
              </w:rPr>
            </w:pPr>
            <w:r w:rsidRPr="00EA553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 w:rsidRPr="00EA553D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A553D">
              <w:rPr>
                <w:rFonts w:ascii="Arial" w:hAnsi="Arial" w:cs="Arial"/>
                <w:sz w:val="22"/>
                <w:szCs w:val="22"/>
              </w:rPr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6834" w:type="dxa"/>
            <w:vAlign w:val="center"/>
          </w:tcPr>
          <w:p w:rsidR="002000F1" w:rsidRPr="00EA553D" w:rsidRDefault="002000F1" w:rsidP="00673D4D">
            <w:pPr>
              <w:rPr>
                <w:rFonts w:ascii="Arial" w:hAnsi="Arial" w:cs="Arial"/>
              </w:rPr>
            </w:pPr>
            <w:r w:rsidRPr="00EA553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 w:rsidRPr="00EA553D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A553D">
              <w:rPr>
                <w:rFonts w:ascii="Arial" w:hAnsi="Arial" w:cs="Arial"/>
                <w:sz w:val="22"/>
                <w:szCs w:val="22"/>
              </w:rPr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2000F1" w:rsidRPr="00EA553D" w:rsidTr="00673D4D">
        <w:trPr>
          <w:trHeight w:hRule="exact" w:val="454"/>
        </w:trPr>
        <w:tc>
          <w:tcPr>
            <w:tcW w:w="2376" w:type="dxa"/>
            <w:vAlign w:val="center"/>
          </w:tcPr>
          <w:p w:rsidR="002000F1" w:rsidRPr="00EA553D" w:rsidRDefault="002000F1" w:rsidP="00673D4D">
            <w:pPr>
              <w:rPr>
                <w:rFonts w:ascii="Arial" w:hAnsi="Arial" w:cs="Arial"/>
              </w:rPr>
            </w:pPr>
            <w:r w:rsidRPr="00EA553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Pr="00EA553D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A553D">
              <w:rPr>
                <w:rFonts w:ascii="Arial" w:hAnsi="Arial" w:cs="Arial"/>
                <w:sz w:val="22"/>
                <w:szCs w:val="22"/>
              </w:rPr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6834" w:type="dxa"/>
            <w:vAlign w:val="center"/>
          </w:tcPr>
          <w:p w:rsidR="002000F1" w:rsidRPr="00EA553D" w:rsidRDefault="002000F1" w:rsidP="00673D4D">
            <w:pPr>
              <w:rPr>
                <w:rFonts w:ascii="Arial" w:hAnsi="Arial" w:cs="Arial"/>
              </w:rPr>
            </w:pPr>
            <w:r w:rsidRPr="00EA553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Pr="00EA553D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A553D">
              <w:rPr>
                <w:rFonts w:ascii="Arial" w:hAnsi="Arial" w:cs="Arial"/>
                <w:sz w:val="22"/>
                <w:szCs w:val="22"/>
              </w:rPr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</w:tbl>
    <w:p w:rsidR="00DE49F7" w:rsidRPr="00DA1E19" w:rsidRDefault="00DE49F7" w:rsidP="00770105">
      <w:pPr>
        <w:pStyle w:val="berschrift1"/>
        <w:spacing w:before="120"/>
        <w:rPr>
          <w:sz w:val="28"/>
          <w:szCs w:val="28"/>
        </w:rPr>
      </w:pPr>
      <w:r w:rsidRPr="00DA1E19">
        <w:rPr>
          <w:sz w:val="28"/>
          <w:szCs w:val="28"/>
        </w:rPr>
        <w:lastRenderedPageBreak/>
        <w:t>Bewerbungsverfahren Erstzer</w:t>
      </w:r>
      <w:r w:rsidR="00B60CE9">
        <w:rPr>
          <w:sz w:val="28"/>
          <w:szCs w:val="28"/>
        </w:rPr>
        <w:t>tifizierung</w:t>
      </w:r>
    </w:p>
    <w:p w:rsidR="00DE49F7" w:rsidRDefault="00DE49F7" w:rsidP="00DE49F7"/>
    <w:p w:rsidR="00DE49F7" w:rsidRPr="00280BF2" w:rsidRDefault="00DE49F7" w:rsidP="00DE49F7">
      <w:pPr>
        <w:pStyle w:val="berschrift2"/>
        <w:numPr>
          <w:ilvl w:val="0"/>
          <w:numId w:val="0"/>
        </w:numPr>
        <w:rPr>
          <w:sz w:val="22"/>
          <w:szCs w:val="22"/>
        </w:rPr>
      </w:pPr>
      <w:r w:rsidRPr="00280BF2">
        <w:rPr>
          <w:sz w:val="22"/>
          <w:szCs w:val="22"/>
        </w:rPr>
        <w:t>Wie gehen Sie bei der Bewerbung vor?</w:t>
      </w:r>
    </w:p>
    <w:p w:rsidR="00DE49F7" w:rsidRDefault="00B60CE9" w:rsidP="00DE49F7">
      <w:pPr>
        <w:spacing w:after="120"/>
        <w:ind w:left="2127" w:hanging="2127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Beachten Sie die Vorgaben für Schulen zum Ausfüllen der Bewerbung.</w:t>
      </w:r>
    </w:p>
    <w:p w:rsidR="00B60CE9" w:rsidRPr="00280BF2" w:rsidRDefault="00B60CE9" w:rsidP="00DE49F7">
      <w:pPr>
        <w:spacing w:after="120"/>
        <w:ind w:left="2127" w:hanging="2127"/>
        <w:rPr>
          <w:rFonts w:ascii="Arial" w:hAnsi="Arial" w:cs="Arial"/>
          <w:b/>
          <w:sz w:val="22"/>
          <w:szCs w:val="22"/>
        </w:rPr>
      </w:pPr>
    </w:p>
    <w:p w:rsidR="00DE49F7" w:rsidRPr="00280BF2" w:rsidRDefault="00DE49F7" w:rsidP="00D9290E">
      <w:pPr>
        <w:spacing w:after="240"/>
        <w:ind w:left="2126" w:hanging="2126"/>
        <w:rPr>
          <w:rFonts w:ascii="Arial" w:hAnsi="Arial" w:cs="Arial"/>
          <w:b/>
          <w:sz w:val="22"/>
          <w:szCs w:val="22"/>
        </w:rPr>
      </w:pPr>
      <w:r w:rsidRPr="00280BF2">
        <w:rPr>
          <w:rFonts w:ascii="Arial" w:hAnsi="Arial" w:cs="Arial"/>
          <w:b/>
          <w:sz w:val="22"/>
          <w:szCs w:val="22"/>
        </w:rPr>
        <w:t>Information</w:t>
      </w:r>
      <w:r w:rsidRPr="00280BF2">
        <w:rPr>
          <w:rFonts w:ascii="Arial" w:hAnsi="Arial" w:cs="Arial"/>
          <w:b/>
          <w:sz w:val="22"/>
          <w:szCs w:val="22"/>
        </w:rPr>
        <w:tab/>
      </w:r>
      <w:r w:rsidRPr="00280BF2">
        <w:rPr>
          <w:rFonts w:ascii="Arial" w:hAnsi="Arial" w:cs="Arial"/>
          <w:sz w:val="22"/>
          <w:szCs w:val="22"/>
        </w:rPr>
        <w:t xml:space="preserve">Auf der Website des Gütesiegels finden Sie alle erforderlichen Dokumente. Der Besuch der jährlich stattfindenden Informationsveranstaltungen </w:t>
      </w:r>
      <w:r>
        <w:rPr>
          <w:rFonts w:ascii="Arial" w:hAnsi="Arial" w:cs="Arial"/>
          <w:sz w:val="22"/>
          <w:szCs w:val="22"/>
        </w:rPr>
        <w:t>f</w:t>
      </w:r>
      <w:r w:rsidRPr="00280BF2">
        <w:rPr>
          <w:rFonts w:ascii="Arial" w:hAnsi="Arial" w:cs="Arial"/>
          <w:sz w:val="22"/>
          <w:szCs w:val="22"/>
        </w:rPr>
        <w:t xml:space="preserve">ür </w:t>
      </w:r>
      <w:r w:rsidR="00B60CE9">
        <w:rPr>
          <w:rFonts w:ascii="Arial" w:hAnsi="Arial" w:cs="Arial"/>
          <w:sz w:val="22"/>
          <w:szCs w:val="22"/>
        </w:rPr>
        <w:t>K</w:t>
      </w:r>
      <w:r w:rsidR="00B60CE9">
        <w:rPr>
          <w:rFonts w:ascii="Arial" w:hAnsi="Arial" w:cs="Arial"/>
          <w:sz w:val="22"/>
          <w:szCs w:val="22"/>
        </w:rPr>
        <w:t>o</w:t>
      </w:r>
      <w:r w:rsidR="00B60CE9">
        <w:rPr>
          <w:rFonts w:ascii="Arial" w:hAnsi="Arial" w:cs="Arial"/>
          <w:sz w:val="22"/>
          <w:szCs w:val="22"/>
        </w:rPr>
        <w:t>ordinatorinnen und Koordinatoren für BSO in</w:t>
      </w:r>
      <w:r w:rsidRPr="00280BF2">
        <w:rPr>
          <w:rFonts w:ascii="Arial" w:hAnsi="Arial" w:cs="Arial"/>
          <w:sz w:val="22"/>
          <w:szCs w:val="22"/>
        </w:rPr>
        <w:t xml:space="preserve"> der Schule </w:t>
      </w:r>
      <w:r>
        <w:rPr>
          <w:rFonts w:ascii="Arial" w:hAnsi="Arial" w:cs="Arial"/>
          <w:sz w:val="22"/>
          <w:szCs w:val="22"/>
        </w:rPr>
        <w:t>wird dringend em</w:t>
      </w:r>
      <w:r>
        <w:rPr>
          <w:rFonts w:ascii="Arial" w:hAnsi="Arial" w:cs="Arial"/>
          <w:sz w:val="22"/>
          <w:szCs w:val="22"/>
        </w:rPr>
        <w:t>p</w:t>
      </w:r>
      <w:r>
        <w:rPr>
          <w:rFonts w:ascii="Arial" w:hAnsi="Arial" w:cs="Arial"/>
          <w:sz w:val="22"/>
          <w:szCs w:val="22"/>
        </w:rPr>
        <w:t>fohlen.</w:t>
      </w:r>
    </w:p>
    <w:p w:rsidR="00DE49F7" w:rsidRPr="00280BF2" w:rsidRDefault="00DE49F7" w:rsidP="00DE49F7">
      <w:pPr>
        <w:pStyle w:val="berschrift2"/>
        <w:numPr>
          <w:ilvl w:val="0"/>
          <w:numId w:val="0"/>
        </w:numPr>
        <w:rPr>
          <w:b w:val="0"/>
          <w:sz w:val="22"/>
          <w:szCs w:val="22"/>
        </w:rPr>
      </w:pPr>
      <w:r w:rsidRPr="00280BF2">
        <w:rPr>
          <w:sz w:val="22"/>
          <w:szCs w:val="22"/>
        </w:rPr>
        <w:t>Themenbereiche</w:t>
      </w:r>
      <w:r w:rsidRPr="00280BF2">
        <w:rPr>
          <w:sz w:val="22"/>
          <w:szCs w:val="22"/>
        </w:rPr>
        <w:tab/>
      </w:r>
      <w:r w:rsidRPr="00280BF2">
        <w:rPr>
          <w:b w:val="0"/>
          <w:bCs w:val="0"/>
          <w:sz w:val="22"/>
          <w:szCs w:val="22"/>
        </w:rPr>
        <w:t>1. Begleitung und Förderung der Jugendlichen im BSO-Prozess</w:t>
      </w:r>
    </w:p>
    <w:p w:rsidR="00DE49F7" w:rsidRPr="00280BF2" w:rsidRDefault="00DE49F7" w:rsidP="00DE49F7">
      <w:pPr>
        <w:pStyle w:val="Funotentext"/>
        <w:tabs>
          <w:tab w:val="left" w:pos="284"/>
        </w:tabs>
        <w:jc w:val="both"/>
        <w:rPr>
          <w:rFonts w:ascii="Arial" w:hAnsi="Arial" w:cs="Arial"/>
          <w:bCs/>
          <w:sz w:val="22"/>
          <w:szCs w:val="22"/>
        </w:rPr>
      </w:pPr>
      <w:r w:rsidRPr="00280BF2">
        <w:rPr>
          <w:rFonts w:ascii="Arial" w:hAnsi="Arial" w:cs="Arial"/>
          <w:bCs/>
          <w:sz w:val="22"/>
          <w:szCs w:val="22"/>
        </w:rPr>
        <w:tab/>
      </w:r>
      <w:r w:rsidRPr="00280BF2">
        <w:rPr>
          <w:rFonts w:ascii="Arial" w:hAnsi="Arial" w:cs="Arial"/>
          <w:bCs/>
          <w:sz w:val="22"/>
          <w:szCs w:val="22"/>
        </w:rPr>
        <w:tab/>
      </w:r>
      <w:r w:rsidRPr="00280BF2">
        <w:rPr>
          <w:rFonts w:ascii="Arial" w:hAnsi="Arial" w:cs="Arial"/>
          <w:bCs/>
          <w:sz w:val="22"/>
          <w:szCs w:val="22"/>
        </w:rPr>
        <w:tab/>
      </w:r>
      <w:r w:rsidRPr="00280BF2">
        <w:rPr>
          <w:rFonts w:ascii="Arial" w:hAnsi="Arial" w:cs="Arial"/>
          <w:bCs/>
          <w:sz w:val="22"/>
          <w:szCs w:val="22"/>
        </w:rPr>
        <w:tab/>
        <w:t>2. Berufs- und Studienorientierung im schulischen Gesamtkonzept</w:t>
      </w:r>
    </w:p>
    <w:p w:rsidR="00DE49F7" w:rsidRPr="00D9290E" w:rsidRDefault="00DE49F7" w:rsidP="00D9290E">
      <w:pPr>
        <w:pStyle w:val="Funotentext"/>
        <w:tabs>
          <w:tab w:val="left" w:pos="284"/>
        </w:tabs>
        <w:spacing w:after="240"/>
        <w:jc w:val="both"/>
        <w:rPr>
          <w:rFonts w:ascii="Arial" w:hAnsi="Arial" w:cs="Arial"/>
          <w:sz w:val="22"/>
          <w:szCs w:val="22"/>
        </w:rPr>
      </w:pPr>
      <w:r w:rsidRPr="00D9290E">
        <w:rPr>
          <w:rFonts w:ascii="Arial" w:hAnsi="Arial" w:cs="Arial"/>
          <w:sz w:val="22"/>
          <w:szCs w:val="22"/>
        </w:rPr>
        <w:tab/>
      </w:r>
      <w:r w:rsidRPr="00D9290E">
        <w:rPr>
          <w:rFonts w:ascii="Arial" w:hAnsi="Arial" w:cs="Arial"/>
          <w:sz w:val="22"/>
          <w:szCs w:val="22"/>
        </w:rPr>
        <w:tab/>
      </w:r>
      <w:r w:rsidRPr="00D9290E">
        <w:rPr>
          <w:rFonts w:ascii="Arial" w:hAnsi="Arial" w:cs="Arial"/>
          <w:sz w:val="22"/>
          <w:szCs w:val="22"/>
        </w:rPr>
        <w:tab/>
      </w:r>
      <w:r w:rsidRPr="00D9290E">
        <w:rPr>
          <w:rFonts w:ascii="Arial" w:hAnsi="Arial" w:cs="Arial"/>
          <w:sz w:val="22"/>
          <w:szCs w:val="22"/>
        </w:rPr>
        <w:tab/>
        <w:t>3. Schule im Netzwerk</w:t>
      </w:r>
    </w:p>
    <w:p w:rsidR="00DE49F7" w:rsidRPr="00331DB2" w:rsidRDefault="00DE49F7" w:rsidP="00D9290E">
      <w:pPr>
        <w:spacing w:after="240"/>
        <w:ind w:left="2126" w:hanging="2126"/>
        <w:rPr>
          <w:rFonts w:ascii="Arial" w:hAnsi="Arial" w:cs="Arial"/>
          <w:sz w:val="22"/>
          <w:szCs w:val="22"/>
        </w:rPr>
      </w:pPr>
      <w:r w:rsidRPr="00280BF2">
        <w:rPr>
          <w:rFonts w:ascii="Arial" w:hAnsi="Arial" w:cs="Arial"/>
          <w:b/>
          <w:sz w:val="22"/>
          <w:szCs w:val="22"/>
        </w:rPr>
        <w:t>Bewerbung</w:t>
      </w:r>
      <w:r w:rsidRPr="00280BF2">
        <w:rPr>
          <w:rFonts w:ascii="Arial" w:hAnsi="Arial" w:cs="Arial"/>
          <w:sz w:val="22"/>
          <w:szCs w:val="22"/>
        </w:rPr>
        <w:tab/>
      </w:r>
      <w:r w:rsidRPr="00331DB2">
        <w:rPr>
          <w:rFonts w:ascii="Arial" w:hAnsi="Arial" w:cs="Arial"/>
          <w:sz w:val="22"/>
          <w:szCs w:val="22"/>
        </w:rPr>
        <w:t>Für die Bewerbung muss der aktuell gültige Bewerbungsbogen verwendet werden. Hilfestellungen für das Ausfüllen der Bewerbungsunterlagen finden Sie im Dokument „</w:t>
      </w:r>
      <w:r w:rsidR="00F91F47" w:rsidRPr="00F91F47">
        <w:rPr>
          <w:rFonts w:ascii="Arial" w:hAnsi="Arial" w:cs="Arial"/>
          <w:sz w:val="22"/>
          <w:szCs w:val="22"/>
        </w:rPr>
        <w:t>Vorgaben für Schulen zum Ausfüllen der Bewerbung</w:t>
      </w:r>
      <w:r w:rsidR="00B4505D">
        <w:rPr>
          <w:rFonts w:ascii="Arial" w:hAnsi="Arial" w:cs="Arial"/>
          <w:sz w:val="22"/>
          <w:szCs w:val="22"/>
        </w:rPr>
        <w:t xml:space="preserve"> </w:t>
      </w:r>
      <w:r w:rsidR="00E30374">
        <w:rPr>
          <w:rFonts w:ascii="Arial" w:hAnsi="Arial" w:cs="Arial"/>
          <w:sz w:val="22"/>
          <w:szCs w:val="22"/>
        </w:rPr>
        <w:t>2016/2017</w:t>
      </w:r>
      <w:r w:rsidRPr="00331DB2">
        <w:rPr>
          <w:rFonts w:ascii="Arial" w:hAnsi="Arial" w:cs="Arial"/>
          <w:sz w:val="22"/>
          <w:szCs w:val="22"/>
        </w:rPr>
        <w:t>“</w:t>
      </w:r>
      <w:r w:rsidR="00256EB4" w:rsidRPr="00331DB2">
        <w:rPr>
          <w:rFonts w:ascii="Arial" w:hAnsi="Arial" w:cs="Arial"/>
          <w:sz w:val="22"/>
          <w:szCs w:val="22"/>
        </w:rPr>
        <w:t>.</w:t>
      </w:r>
    </w:p>
    <w:p w:rsidR="00DE49F7" w:rsidRPr="00331DB2" w:rsidRDefault="00DE49F7" w:rsidP="00D9290E">
      <w:pPr>
        <w:spacing w:after="240"/>
        <w:ind w:left="2126" w:hanging="2126"/>
        <w:rPr>
          <w:rFonts w:ascii="Arial" w:hAnsi="Arial" w:cs="Arial"/>
          <w:sz w:val="22"/>
          <w:szCs w:val="22"/>
        </w:rPr>
      </w:pPr>
      <w:r w:rsidRPr="00331DB2">
        <w:rPr>
          <w:rFonts w:ascii="Arial" w:hAnsi="Arial" w:cs="Arial"/>
          <w:b/>
          <w:bCs/>
          <w:sz w:val="22"/>
          <w:szCs w:val="22"/>
        </w:rPr>
        <w:t>Einschätzung</w:t>
      </w:r>
      <w:r w:rsidRPr="00331DB2">
        <w:rPr>
          <w:rFonts w:ascii="Arial" w:hAnsi="Arial" w:cs="Arial"/>
          <w:bCs/>
          <w:sz w:val="22"/>
          <w:szCs w:val="22"/>
        </w:rPr>
        <w:tab/>
        <w:t>Übertragen Sie Ihre Einschätzungen im „</w:t>
      </w:r>
      <w:r w:rsidR="00B4505D">
        <w:rPr>
          <w:rFonts w:ascii="Arial" w:hAnsi="Arial" w:cs="Arial"/>
          <w:bCs/>
          <w:sz w:val="22"/>
          <w:szCs w:val="22"/>
        </w:rPr>
        <w:t xml:space="preserve">Selbstbewertungsbogen“ auf den </w:t>
      </w:r>
      <w:r w:rsidRPr="00331DB2">
        <w:rPr>
          <w:rFonts w:ascii="Arial" w:hAnsi="Arial" w:cs="Arial"/>
          <w:bCs/>
          <w:sz w:val="22"/>
          <w:szCs w:val="22"/>
        </w:rPr>
        <w:t xml:space="preserve">Bewerbungsbogen. </w:t>
      </w:r>
      <w:r w:rsidRPr="00331DB2">
        <w:rPr>
          <w:rFonts w:ascii="Arial" w:hAnsi="Arial" w:cs="Arial"/>
          <w:sz w:val="22"/>
          <w:szCs w:val="22"/>
        </w:rPr>
        <w:t>Die Definitionen der Bewertungsskala (A</w:t>
      </w:r>
      <w:r w:rsidR="00256EB4" w:rsidRPr="00331DB2">
        <w:rPr>
          <w:rFonts w:ascii="Arial" w:hAnsi="Arial" w:cs="Arial"/>
          <w:sz w:val="22"/>
          <w:szCs w:val="22"/>
        </w:rPr>
        <w:t xml:space="preserve"> </w:t>
      </w:r>
      <w:r w:rsidRPr="00331DB2">
        <w:rPr>
          <w:rFonts w:ascii="Arial" w:hAnsi="Arial" w:cs="Arial"/>
          <w:sz w:val="22"/>
          <w:szCs w:val="22"/>
        </w:rPr>
        <w:t>-</w:t>
      </w:r>
      <w:r w:rsidR="00256EB4" w:rsidRPr="00331DB2">
        <w:rPr>
          <w:rFonts w:ascii="Arial" w:hAnsi="Arial" w:cs="Arial"/>
          <w:sz w:val="22"/>
          <w:szCs w:val="22"/>
        </w:rPr>
        <w:t xml:space="preserve"> </w:t>
      </w:r>
      <w:r w:rsidRPr="00331DB2">
        <w:rPr>
          <w:rFonts w:ascii="Arial" w:hAnsi="Arial" w:cs="Arial"/>
          <w:sz w:val="22"/>
          <w:szCs w:val="22"/>
        </w:rPr>
        <w:t>D) stehen auf der nächsten Seite.</w:t>
      </w:r>
    </w:p>
    <w:p w:rsidR="00DE49F7" w:rsidRPr="00331DB2" w:rsidRDefault="00B60CE9" w:rsidP="00DE49F7">
      <w:pPr>
        <w:spacing w:after="120"/>
        <w:ind w:left="2127" w:hanging="2127"/>
        <w:rPr>
          <w:rFonts w:ascii="Arial" w:hAnsi="Arial" w:cs="Arial"/>
          <w:sz w:val="22"/>
          <w:szCs w:val="22"/>
        </w:rPr>
      </w:pPr>
      <w:r w:rsidRPr="00331DB2">
        <w:rPr>
          <w:rFonts w:ascii="Arial" w:hAnsi="Arial" w:cs="Arial"/>
          <w:b/>
          <w:bCs/>
          <w:sz w:val="22"/>
          <w:szCs w:val="22"/>
        </w:rPr>
        <w:t>Kennzeichnungen</w:t>
      </w:r>
      <w:r w:rsidR="00DE49F7" w:rsidRPr="00331DB2">
        <w:rPr>
          <w:rFonts w:ascii="Arial" w:hAnsi="Arial" w:cs="Arial"/>
          <w:bCs/>
          <w:sz w:val="22"/>
          <w:szCs w:val="22"/>
        </w:rPr>
        <w:tab/>
      </w:r>
      <w:r w:rsidR="005F3A12" w:rsidRPr="00E64B88">
        <w:rPr>
          <w:rFonts w:ascii="Arial" w:hAnsi="Arial" w:cs="Arial"/>
          <w:bCs/>
          <w:sz w:val="22"/>
          <w:szCs w:val="22"/>
        </w:rPr>
        <w:t xml:space="preserve">Grau hinterlegte </w:t>
      </w:r>
      <w:r w:rsidR="00F819F1" w:rsidRPr="00E64B88">
        <w:rPr>
          <w:rFonts w:ascii="Arial" w:hAnsi="Arial" w:cs="Arial"/>
          <w:sz w:val="22"/>
          <w:szCs w:val="22"/>
        </w:rPr>
        <w:t xml:space="preserve">Ausschlusskriterien </w:t>
      </w:r>
      <w:r w:rsidR="00DE49F7" w:rsidRPr="00331DB2">
        <w:rPr>
          <w:rFonts w:ascii="Arial" w:hAnsi="Arial" w:cs="Arial"/>
          <w:sz w:val="22"/>
          <w:szCs w:val="22"/>
        </w:rPr>
        <w:t>sind von besonderer Bedeutung.</w:t>
      </w:r>
      <w:r w:rsidRPr="00331DB2">
        <w:rPr>
          <w:rFonts w:ascii="Arial" w:hAnsi="Arial" w:cs="Arial"/>
          <w:sz w:val="22"/>
          <w:szCs w:val="22"/>
        </w:rPr>
        <w:t xml:space="preserve"> Siehe hierzu </w:t>
      </w:r>
      <w:r w:rsidR="00331DB2" w:rsidRPr="00331DB2">
        <w:rPr>
          <w:rFonts w:ascii="Arial" w:hAnsi="Arial" w:cs="Arial"/>
          <w:sz w:val="22"/>
          <w:szCs w:val="22"/>
        </w:rPr>
        <w:t xml:space="preserve">das </w:t>
      </w:r>
      <w:r w:rsidR="00B4505D">
        <w:rPr>
          <w:rFonts w:ascii="Arial" w:hAnsi="Arial" w:cs="Arial"/>
          <w:sz w:val="22"/>
          <w:szCs w:val="22"/>
        </w:rPr>
        <w:t xml:space="preserve">o.g. </w:t>
      </w:r>
      <w:r w:rsidR="00331DB2" w:rsidRPr="00331DB2">
        <w:rPr>
          <w:rFonts w:ascii="Arial" w:hAnsi="Arial" w:cs="Arial"/>
          <w:sz w:val="22"/>
          <w:szCs w:val="22"/>
        </w:rPr>
        <w:t xml:space="preserve">Dokument </w:t>
      </w:r>
      <w:r w:rsidRPr="00331DB2">
        <w:rPr>
          <w:rFonts w:ascii="Arial" w:hAnsi="Arial" w:cs="Arial"/>
          <w:sz w:val="22"/>
          <w:szCs w:val="22"/>
        </w:rPr>
        <w:t>„Vorgaben für Schulen zum Ausfüllen der Bewe</w:t>
      </w:r>
      <w:r w:rsidRPr="00331DB2">
        <w:rPr>
          <w:rFonts w:ascii="Arial" w:hAnsi="Arial" w:cs="Arial"/>
          <w:sz w:val="22"/>
          <w:szCs w:val="22"/>
        </w:rPr>
        <w:t>r</w:t>
      </w:r>
      <w:r w:rsidRPr="00331DB2">
        <w:rPr>
          <w:rFonts w:ascii="Arial" w:hAnsi="Arial" w:cs="Arial"/>
          <w:sz w:val="22"/>
          <w:szCs w:val="22"/>
        </w:rPr>
        <w:t>bung</w:t>
      </w:r>
      <w:r w:rsidR="00317562">
        <w:rPr>
          <w:rFonts w:ascii="Arial" w:hAnsi="Arial" w:cs="Arial"/>
          <w:sz w:val="22"/>
          <w:szCs w:val="22"/>
        </w:rPr>
        <w:t xml:space="preserve"> </w:t>
      </w:r>
      <w:r w:rsidR="00317562" w:rsidRPr="001836CC">
        <w:rPr>
          <w:rFonts w:ascii="Arial" w:hAnsi="Arial" w:cs="Arial"/>
          <w:sz w:val="22"/>
          <w:szCs w:val="22"/>
        </w:rPr>
        <w:t>2017/2018</w:t>
      </w:r>
      <w:r w:rsidRPr="001836CC">
        <w:rPr>
          <w:rFonts w:ascii="Arial" w:hAnsi="Arial" w:cs="Arial"/>
          <w:sz w:val="22"/>
          <w:szCs w:val="22"/>
        </w:rPr>
        <w:t>“</w:t>
      </w:r>
      <w:r w:rsidR="00DE49F7" w:rsidRPr="001836CC">
        <w:rPr>
          <w:rFonts w:ascii="Arial" w:hAnsi="Arial" w:cs="Arial"/>
          <w:sz w:val="22"/>
          <w:szCs w:val="22"/>
        </w:rPr>
        <w:t>.</w:t>
      </w:r>
    </w:p>
    <w:p w:rsidR="00DE49F7" w:rsidRPr="00280BF2" w:rsidRDefault="00DE49F7" w:rsidP="00D9290E">
      <w:pPr>
        <w:tabs>
          <w:tab w:val="left" w:pos="284"/>
        </w:tabs>
        <w:spacing w:after="240"/>
        <w:ind w:left="2126" w:hanging="2126"/>
        <w:rPr>
          <w:rFonts w:ascii="Arial" w:hAnsi="Arial" w:cs="Arial"/>
          <w:bCs/>
          <w:sz w:val="22"/>
          <w:szCs w:val="22"/>
        </w:rPr>
      </w:pPr>
      <w:r w:rsidRPr="00280BF2">
        <w:rPr>
          <w:rFonts w:ascii="Arial" w:hAnsi="Arial" w:cs="Arial"/>
          <w:bCs/>
          <w:sz w:val="22"/>
          <w:szCs w:val="22"/>
        </w:rPr>
        <w:tab/>
      </w:r>
      <w:r w:rsidRPr="00280BF2">
        <w:rPr>
          <w:rFonts w:ascii="Arial" w:hAnsi="Arial" w:cs="Arial"/>
          <w:bCs/>
          <w:sz w:val="22"/>
          <w:szCs w:val="22"/>
        </w:rPr>
        <w:tab/>
        <w:t xml:space="preserve">Der </w:t>
      </w:r>
      <w:r w:rsidRPr="00280BF2">
        <w:rPr>
          <w:rFonts w:ascii="Arial" w:hAnsi="Arial" w:cs="Arial"/>
          <w:b/>
          <w:bCs/>
          <w:color w:val="0000FF"/>
          <w:sz w:val="22"/>
          <w:szCs w:val="22"/>
        </w:rPr>
        <w:t>blaue</w:t>
      </w:r>
      <w:r w:rsidRPr="00280BF2">
        <w:rPr>
          <w:rFonts w:ascii="Arial" w:hAnsi="Arial" w:cs="Arial"/>
          <w:bCs/>
          <w:sz w:val="22"/>
          <w:szCs w:val="22"/>
        </w:rPr>
        <w:t xml:space="preserve"> Teil ist für die Aussagen der </w:t>
      </w:r>
      <w:r w:rsidRPr="00280BF2">
        <w:rPr>
          <w:rFonts w:ascii="Arial" w:hAnsi="Arial" w:cs="Arial"/>
          <w:b/>
          <w:bCs/>
          <w:color w:val="0000FF"/>
          <w:sz w:val="22"/>
          <w:szCs w:val="22"/>
        </w:rPr>
        <w:t>Schule</w:t>
      </w:r>
      <w:r w:rsidRPr="00280BF2">
        <w:rPr>
          <w:rFonts w:ascii="Arial" w:hAnsi="Arial" w:cs="Arial"/>
          <w:bCs/>
          <w:sz w:val="22"/>
          <w:szCs w:val="22"/>
        </w:rPr>
        <w:t xml:space="preserve"> bestimmt</w:t>
      </w:r>
      <w:r w:rsidR="00256EB4">
        <w:rPr>
          <w:rFonts w:ascii="Arial" w:hAnsi="Arial" w:cs="Arial"/>
          <w:bCs/>
          <w:sz w:val="22"/>
          <w:szCs w:val="22"/>
        </w:rPr>
        <w:t xml:space="preserve">, </w:t>
      </w:r>
      <w:r w:rsidR="00256EB4" w:rsidRPr="00331DB2">
        <w:rPr>
          <w:rFonts w:ascii="Arial" w:hAnsi="Arial" w:cs="Arial"/>
          <w:bCs/>
          <w:sz w:val="22"/>
          <w:szCs w:val="22"/>
        </w:rPr>
        <w:t>d</w:t>
      </w:r>
      <w:r w:rsidRPr="00331DB2">
        <w:rPr>
          <w:rFonts w:ascii="Arial" w:hAnsi="Arial" w:cs="Arial"/>
          <w:bCs/>
          <w:sz w:val="22"/>
          <w:szCs w:val="22"/>
        </w:rPr>
        <w:t xml:space="preserve">er </w:t>
      </w:r>
      <w:r w:rsidRPr="00331DB2">
        <w:rPr>
          <w:rFonts w:ascii="Arial" w:hAnsi="Arial" w:cs="Arial"/>
          <w:b/>
          <w:bCs/>
          <w:color w:val="008000"/>
          <w:sz w:val="22"/>
          <w:szCs w:val="22"/>
        </w:rPr>
        <w:t>grüne</w:t>
      </w:r>
      <w:r w:rsidRPr="00331DB2">
        <w:rPr>
          <w:rFonts w:ascii="Arial" w:hAnsi="Arial" w:cs="Arial"/>
          <w:bCs/>
          <w:sz w:val="22"/>
          <w:szCs w:val="22"/>
        </w:rPr>
        <w:t xml:space="preserve"> Teil </w:t>
      </w:r>
      <w:r w:rsidR="008C3021" w:rsidRPr="00331DB2">
        <w:rPr>
          <w:rFonts w:ascii="Arial" w:hAnsi="Arial" w:cs="Arial"/>
          <w:bCs/>
          <w:sz w:val="22"/>
          <w:szCs w:val="22"/>
        </w:rPr>
        <w:t>für die</w:t>
      </w:r>
      <w:r w:rsidRPr="00331DB2">
        <w:rPr>
          <w:rFonts w:ascii="Arial" w:hAnsi="Arial" w:cs="Arial"/>
          <w:bCs/>
          <w:sz w:val="22"/>
          <w:szCs w:val="22"/>
        </w:rPr>
        <w:t xml:space="preserve"> </w:t>
      </w:r>
      <w:r w:rsidRPr="00331DB2">
        <w:rPr>
          <w:rFonts w:ascii="Arial" w:hAnsi="Arial" w:cs="Arial"/>
          <w:b/>
          <w:bCs/>
          <w:color w:val="008000"/>
          <w:sz w:val="22"/>
          <w:szCs w:val="22"/>
        </w:rPr>
        <w:t>Audit</w:t>
      </w:r>
      <w:r w:rsidR="008C3021" w:rsidRPr="00331DB2">
        <w:rPr>
          <w:rFonts w:ascii="Arial" w:hAnsi="Arial" w:cs="Arial"/>
          <w:b/>
          <w:bCs/>
          <w:color w:val="008000"/>
          <w:sz w:val="22"/>
          <w:szCs w:val="22"/>
        </w:rPr>
        <w:t>or</w:t>
      </w:r>
      <w:r w:rsidR="00B4505D">
        <w:rPr>
          <w:rFonts w:ascii="Arial" w:hAnsi="Arial" w:cs="Arial"/>
          <w:b/>
          <w:bCs/>
          <w:color w:val="008000"/>
          <w:sz w:val="22"/>
          <w:szCs w:val="22"/>
        </w:rPr>
        <w:t>innen und Auditoren</w:t>
      </w:r>
      <w:r w:rsidR="00256EB4" w:rsidRPr="00331DB2">
        <w:rPr>
          <w:rFonts w:ascii="Arial" w:hAnsi="Arial" w:cs="Arial"/>
          <w:b/>
          <w:bCs/>
          <w:color w:val="008000"/>
          <w:sz w:val="22"/>
          <w:szCs w:val="22"/>
        </w:rPr>
        <w:t>.</w:t>
      </w:r>
    </w:p>
    <w:p w:rsidR="00DE49F7" w:rsidRPr="00280BF2" w:rsidRDefault="00DE49F7" w:rsidP="00DE49F7">
      <w:pPr>
        <w:spacing w:after="120"/>
        <w:ind w:left="2127" w:hanging="2127"/>
        <w:rPr>
          <w:rFonts w:ascii="Arial" w:hAnsi="Arial" w:cs="Arial"/>
          <w:sz w:val="22"/>
          <w:szCs w:val="22"/>
        </w:rPr>
      </w:pPr>
      <w:r w:rsidRPr="00280BF2">
        <w:rPr>
          <w:rFonts w:ascii="Arial" w:hAnsi="Arial" w:cs="Arial"/>
          <w:b/>
          <w:sz w:val="22"/>
          <w:szCs w:val="22"/>
        </w:rPr>
        <w:t>Erläuterungen</w:t>
      </w:r>
      <w:r w:rsidRPr="00280BF2">
        <w:rPr>
          <w:rFonts w:ascii="Arial" w:hAnsi="Arial" w:cs="Arial"/>
          <w:sz w:val="22"/>
          <w:szCs w:val="22"/>
        </w:rPr>
        <w:tab/>
        <w:t xml:space="preserve">Zu jedem Kriterium </w:t>
      </w:r>
      <w:r>
        <w:rPr>
          <w:rFonts w:ascii="Arial" w:hAnsi="Arial" w:cs="Arial"/>
          <w:sz w:val="22"/>
          <w:szCs w:val="22"/>
        </w:rPr>
        <w:t xml:space="preserve">ist </w:t>
      </w:r>
      <w:r w:rsidRPr="00280BF2">
        <w:rPr>
          <w:rFonts w:ascii="Arial" w:hAnsi="Arial" w:cs="Arial"/>
          <w:sz w:val="22"/>
          <w:szCs w:val="22"/>
        </w:rPr>
        <w:t>im Feld „</w:t>
      </w:r>
      <w:r w:rsidRPr="00280BF2">
        <w:rPr>
          <w:rFonts w:ascii="Arial" w:hAnsi="Arial" w:cs="Arial"/>
          <w:b/>
          <w:bCs/>
          <w:color w:val="0000FF"/>
          <w:sz w:val="22"/>
          <w:szCs w:val="22"/>
        </w:rPr>
        <w:t>Erläuterung der Schule“</w:t>
      </w:r>
      <w:r w:rsidRPr="00280BF2">
        <w:rPr>
          <w:rFonts w:ascii="Arial" w:hAnsi="Arial" w:cs="Arial"/>
          <w:sz w:val="22"/>
          <w:szCs w:val="22"/>
        </w:rPr>
        <w:t xml:space="preserve"> Raum für eine Kurzdarstellung (max. 500 Zeichen) der schulischen Aktivitäten. </w:t>
      </w:r>
      <w:r w:rsidRPr="00280BF2">
        <w:rPr>
          <w:rFonts w:ascii="Arial" w:hAnsi="Arial" w:cs="Arial"/>
          <w:bCs/>
          <w:sz w:val="22"/>
          <w:szCs w:val="22"/>
        </w:rPr>
        <w:t>Stellen Sie die Angebote der Schule so dar, dass sie für eine Person, die die Schule nicht kennt, nachvollziehbar ist.</w:t>
      </w:r>
    </w:p>
    <w:p w:rsidR="00DE49F7" w:rsidRPr="00280BF2" w:rsidRDefault="00DE49F7" w:rsidP="00D9290E">
      <w:pPr>
        <w:spacing w:after="240"/>
        <w:ind w:left="2126"/>
        <w:rPr>
          <w:rFonts w:ascii="Arial" w:hAnsi="Arial" w:cs="Arial"/>
          <w:sz w:val="22"/>
          <w:szCs w:val="22"/>
        </w:rPr>
      </w:pPr>
      <w:r w:rsidRPr="00280BF2">
        <w:rPr>
          <w:rFonts w:ascii="Arial" w:hAnsi="Arial" w:cs="Arial"/>
          <w:sz w:val="22"/>
          <w:szCs w:val="22"/>
        </w:rPr>
        <w:t>Ja- oder Nein</w:t>
      </w:r>
      <w:r>
        <w:rPr>
          <w:rFonts w:ascii="Arial" w:hAnsi="Arial" w:cs="Arial"/>
          <w:sz w:val="22"/>
          <w:szCs w:val="22"/>
        </w:rPr>
        <w:t>-</w:t>
      </w:r>
      <w:r w:rsidRPr="00280BF2">
        <w:rPr>
          <w:rFonts w:ascii="Arial" w:hAnsi="Arial" w:cs="Arial"/>
          <w:sz w:val="22"/>
          <w:szCs w:val="22"/>
        </w:rPr>
        <w:t>Antworten sind nicht zulässig, auch nicht Verweise auf Erlä</w:t>
      </w:r>
      <w:r w:rsidRPr="00280BF2">
        <w:rPr>
          <w:rFonts w:ascii="Arial" w:hAnsi="Arial" w:cs="Arial"/>
          <w:sz w:val="22"/>
          <w:szCs w:val="22"/>
        </w:rPr>
        <w:t>u</w:t>
      </w:r>
      <w:r w:rsidRPr="00280BF2">
        <w:rPr>
          <w:rFonts w:ascii="Arial" w:hAnsi="Arial" w:cs="Arial"/>
          <w:sz w:val="22"/>
          <w:szCs w:val="22"/>
        </w:rPr>
        <w:t>terungen an anderer Stelle</w:t>
      </w:r>
      <w:r w:rsidR="008C3021">
        <w:rPr>
          <w:rFonts w:ascii="Arial" w:hAnsi="Arial" w:cs="Arial"/>
          <w:sz w:val="22"/>
          <w:szCs w:val="22"/>
        </w:rPr>
        <w:t>, z.B. siehe oben/Nr.</w:t>
      </w:r>
      <w:r w:rsidR="00F819F1">
        <w:rPr>
          <w:rFonts w:ascii="Arial" w:hAnsi="Arial" w:cs="Arial"/>
          <w:sz w:val="22"/>
          <w:szCs w:val="22"/>
        </w:rPr>
        <w:t>.</w:t>
      </w:r>
    </w:p>
    <w:p w:rsidR="00DE49F7" w:rsidRPr="00331DB2" w:rsidRDefault="00DE49F7" w:rsidP="00D9290E">
      <w:pPr>
        <w:spacing w:after="240"/>
        <w:ind w:left="2126" w:hanging="2126"/>
        <w:rPr>
          <w:rFonts w:ascii="Arial" w:hAnsi="Arial" w:cs="Arial"/>
          <w:sz w:val="22"/>
          <w:szCs w:val="22"/>
        </w:rPr>
      </w:pPr>
      <w:r w:rsidRPr="00280BF2">
        <w:rPr>
          <w:rFonts w:ascii="Arial" w:hAnsi="Arial" w:cs="Arial"/>
          <w:b/>
          <w:sz w:val="22"/>
          <w:szCs w:val="22"/>
        </w:rPr>
        <w:t>Abkürzungen</w:t>
      </w:r>
      <w:r w:rsidRPr="00280BF2">
        <w:rPr>
          <w:rFonts w:ascii="Arial" w:hAnsi="Arial" w:cs="Arial"/>
          <w:sz w:val="22"/>
          <w:szCs w:val="22"/>
        </w:rPr>
        <w:tab/>
      </w:r>
      <w:r w:rsidRPr="00331DB2">
        <w:rPr>
          <w:rFonts w:ascii="Arial" w:hAnsi="Arial" w:cs="Arial"/>
          <w:sz w:val="22"/>
          <w:szCs w:val="22"/>
        </w:rPr>
        <w:t>Erläutern S</w:t>
      </w:r>
      <w:r w:rsidR="008C3021" w:rsidRPr="00331DB2">
        <w:rPr>
          <w:rFonts w:ascii="Arial" w:hAnsi="Arial" w:cs="Arial"/>
          <w:sz w:val="22"/>
          <w:szCs w:val="22"/>
        </w:rPr>
        <w:t xml:space="preserve">ie Abkürzungen </w:t>
      </w:r>
      <w:r w:rsidRPr="00331DB2">
        <w:rPr>
          <w:rFonts w:ascii="Arial" w:hAnsi="Arial" w:cs="Arial"/>
          <w:sz w:val="22"/>
          <w:szCs w:val="22"/>
        </w:rPr>
        <w:t>einmal.</w:t>
      </w:r>
    </w:p>
    <w:p w:rsidR="00DE49F7" w:rsidRPr="001C5723" w:rsidRDefault="00803F7E" w:rsidP="00356A76">
      <w:pPr>
        <w:pStyle w:val="Funotentext"/>
        <w:tabs>
          <w:tab w:val="left" w:pos="284"/>
        </w:tabs>
        <w:spacing w:after="240"/>
        <w:ind w:left="2132" w:hanging="2132"/>
        <w:jc w:val="both"/>
        <w:rPr>
          <w:rFonts w:ascii="Arial" w:hAnsi="Arial" w:cs="Arial"/>
          <w:bCs/>
          <w:sz w:val="22"/>
          <w:szCs w:val="22"/>
        </w:rPr>
      </w:pPr>
      <w:r w:rsidRPr="00331DB2">
        <w:rPr>
          <w:rFonts w:ascii="Arial" w:hAnsi="Arial" w:cs="Arial"/>
          <w:b/>
          <w:bCs/>
          <w:sz w:val="22"/>
          <w:szCs w:val="22"/>
        </w:rPr>
        <w:t>Fußnotenzeichen</w:t>
      </w:r>
      <w:r w:rsidRPr="00331DB2">
        <w:rPr>
          <w:rFonts w:ascii="Arial" w:hAnsi="Arial" w:cs="Arial"/>
          <w:b/>
          <w:bCs/>
          <w:sz w:val="22"/>
          <w:szCs w:val="22"/>
        </w:rPr>
        <w:tab/>
        <w:t>(SEK II</w:t>
      </w:r>
      <w:r w:rsidR="00DE49F7" w:rsidRPr="00331DB2">
        <w:rPr>
          <w:rFonts w:ascii="Arial" w:hAnsi="Arial" w:cs="Arial"/>
          <w:b/>
          <w:bCs/>
          <w:sz w:val="22"/>
          <w:szCs w:val="22"/>
        </w:rPr>
        <w:t>)</w:t>
      </w:r>
      <w:r w:rsidR="00DE49F7" w:rsidRPr="00331DB2">
        <w:rPr>
          <w:rFonts w:ascii="Arial" w:hAnsi="Arial" w:cs="Arial"/>
          <w:bCs/>
          <w:sz w:val="22"/>
          <w:szCs w:val="22"/>
        </w:rPr>
        <w:t xml:space="preserve"> </w:t>
      </w:r>
      <w:r w:rsidRPr="00331DB2">
        <w:rPr>
          <w:rFonts w:ascii="Arial" w:hAnsi="Arial" w:cs="Arial"/>
          <w:bCs/>
          <w:sz w:val="22"/>
          <w:szCs w:val="22"/>
        </w:rPr>
        <w:t xml:space="preserve">Kriterien mit diesem Fußnotenzeichen </w:t>
      </w:r>
      <w:r w:rsidR="00950D3F">
        <w:rPr>
          <w:rFonts w:ascii="Arial" w:hAnsi="Arial" w:cs="Arial"/>
          <w:bCs/>
          <w:sz w:val="22"/>
          <w:szCs w:val="22"/>
        </w:rPr>
        <w:t>(1.6.4., 3.3</w:t>
      </w:r>
      <w:r w:rsidR="00950D3F" w:rsidRPr="00331DB2">
        <w:rPr>
          <w:rFonts w:ascii="Arial" w:hAnsi="Arial" w:cs="Arial"/>
          <w:bCs/>
          <w:sz w:val="22"/>
          <w:szCs w:val="22"/>
        </w:rPr>
        <w:t>.4</w:t>
      </w:r>
      <w:r w:rsidR="00950D3F">
        <w:rPr>
          <w:rFonts w:ascii="Arial" w:hAnsi="Arial" w:cs="Arial"/>
          <w:bCs/>
          <w:sz w:val="22"/>
          <w:szCs w:val="22"/>
        </w:rPr>
        <w:t>. und 3.4.4.</w:t>
      </w:r>
      <w:r w:rsidR="00950D3F" w:rsidRPr="00331DB2">
        <w:rPr>
          <w:rFonts w:ascii="Arial" w:hAnsi="Arial" w:cs="Arial"/>
          <w:bCs/>
          <w:sz w:val="22"/>
          <w:szCs w:val="22"/>
        </w:rPr>
        <w:t>)</w:t>
      </w:r>
      <w:r w:rsidR="00B2139D" w:rsidRPr="00331DB2">
        <w:rPr>
          <w:rFonts w:ascii="Arial" w:hAnsi="Arial" w:cs="Arial"/>
          <w:bCs/>
          <w:sz w:val="22"/>
          <w:szCs w:val="22"/>
        </w:rPr>
        <w:t xml:space="preserve"> ge</w:t>
      </w:r>
      <w:r w:rsidR="00B2139D" w:rsidRPr="00331DB2">
        <w:rPr>
          <w:rFonts w:ascii="Arial" w:hAnsi="Arial" w:cs="Arial"/>
          <w:bCs/>
          <w:sz w:val="22"/>
          <w:szCs w:val="22"/>
        </w:rPr>
        <w:t>l</w:t>
      </w:r>
      <w:r w:rsidR="00B2139D" w:rsidRPr="00331DB2">
        <w:rPr>
          <w:rFonts w:ascii="Arial" w:hAnsi="Arial" w:cs="Arial"/>
          <w:bCs/>
          <w:sz w:val="22"/>
          <w:szCs w:val="22"/>
        </w:rPr>
        <w:t>ten nur für Schulen mit einer Sekundarstufe II. Bei Schulen ohne Sek II ble</w:t>
      </w:r>
      <w:r w:rsidR="00B2139D" w:rsidRPr="00331DB2">
        <w:rPr>
          <w:rFonts w:ascii="Arial" w:hAnsi="Arial" w:cs="Arial"/>
          <w:bCs/>
          <w:sz w:val="22"/>
          <w:szCs w:val="22"/>
        </w:rPr>
        <w:t>i</w:t>
      </w:r>
      <w:r w:rsidR="00B2139D" w:rsidRPr="00331DB2">
        <w:rPr>
          <w:rFonts w:ascii="Arial" w:hAnsi="Arial" w:cs="Arial"/>
          <w:bCs/>
          <w:sz w:val="22"/>
          <w:szCs w:val="22"/>
        </w:rPr>
        <w:t xml:space="preserve">ben </w:t>
      </w:r>
      <w:r w:rsidR="00256EB4" w:rsidRPr="00331DB2">
        <w:rPr>
          <w:rFonts w:ascii="Arial" w:hAnsi="Arial" w:cs="Arial"/>
          <w:bCs/>
          <w:sz w:val="22"/>
          <w:szCs w:val="22"/>
        </w:rPr>
        <w:t>sie</w:t>
      </w:r>
      <w:r w:rsidR="00B2139D" w:rsidRPr="00331DB2">
        <w:rPr>
          <w:rFonts w:ascii="Arial" w:hAnsi="Arial" w:cs="Arial"/>
          <w:bCs/>
          <w:sz w:val="22"/>
          <w:szCs w:val="22"/>
        </w:rPr>
        <w:t xml:space="preserve"> unberücksichtig</w:t>
      </w:r>
      <w:r w:rsidR="003344E5" w:rsidRPr="00331DB2">
        <w:rPr>
          <w:rFonts w:ascii="Arial" w:hAnsi="Arial" w:cs="Arial"/>
          <w:bCs/>
          <w:sz w:val="22"/>
          <w:szCs w:val="22"/>
        </w:rPr>
        <w:t>t</w:t>
      </w:r>
      <w:r w:rsidR="00B2139D" w:rsidRPr="00331DB2">
        <w:rPr>
          <w:rFonts w:ascii="Arial" w:hAnsi="Arial" w:cs="Arial"/>
          <w:bCs/>
          <w:sz w:val="22"/>
          <w:szCs w:val="22"/>
        </w:rPr>
        <w:t>.</w:t>
      </w:r>
    </w:p>
    <w:p w:rsidR="00DE49F7" w:rsidRPr="00280BF2" w:rsidRDefault="00DE49F7" w:rsidP="00356A76">
      <w:pPr>
        <w:spacing w:after="240"/>
        <w:ind w:left="2126" w:hanging="2126"/>
        <w:rPr>
          <w:rFonts w:ascii="Arial" w:hAnsi="Arial" w:cs="Arial"/>
          <w:sz w:val="22"/>
          <w:szCs w:val="22"/>
        </w:rPr>
      </w:pPr>
      <w:r w:rsidRPr="00280BF2">
        <w:rPr>
          <w:rFonts w:ascii="Arial" w:hAnsi="Arial" w:cs="Arial"/>
          <w:b/>
          <w:sz w:val="22"/>
          <w:szCs w:val="22"/>
        </w:rPr>
        <w:t>Voraussetzungen</w:t>
      </w:r>
      <w:r w:rsidRPr="00280BF2">
        <w:rPr>
          <w:rFonts w:ascii="Arial" w:hAnsi="Arial" w:cs="Arial"/>
          <w:sz w:val="22"/>
          <w:szCs w:val="22"/>
        </w:rPr>
        <w:tab/>
      </w:r>
      <w:r w:rsidRPr="00331DB2">
        <w:rPr>
          <w:rFonts w:ascii="Arial" w:hAnsi="Arial" w:cs="Arial"/>
          <w:sz w:val="22"/>
          <w:szCs w:val="22"/>
        </w:rPr>
        <w:t>Die Angaben der Bewerbung beziehen sich grundsätzlich auf bereits durc</w:t>
      </w:r>
      <w:r w:rsidRPr="00331DB2">
        <w:rPr>
          <w:rFonts w:ascii="Arial" w:hAnsi="Arial" w:cs="Arial"/>
          <w:sz w:val="22"/>
          <w:szCs w:val="22"/>
        </w:rPr>
        <w:t>h</w:t>
      </w:r>
      <w:r w:rsidRPr="00331DB2">
        <w:rPr>
          <w:rFonts w:ascii="Arial" w:hAnsi="Arial" w:cs="Arial"/>
          <w:sz w:val="22"/>
          <w:szCs w:val="22"/>
        </w:rPr>
        <w:t xml:space="preserve">geführte </w:t>
      </w:r>
      <w:r w:rsidR="009224E5" w:rsidRPr="00331DB2">
        <w:rPr>
          <w:rFonts w:ascii="Arial" w:hAnsi="Arial" w:cs="Arial"/>
          <w:sz w:val="22"/>
          <w:szCs w:val="22"/>
        </w:rPr>
        <w:t>M</w:t>
      </w:r>
      <w:r w:rsidRPr="00331DB2">
        <w:rPr>
          <w:rFonts w:ascii="Arial" w:hAnsi="Arial" w:cs="Arial"/>
          <w:sz w:val="22"/>
          <w:szCs w:val="22"/>
        </w:rPr>
        <w:t xml:space="preserve">aßnahmen zur Berufs- und Studienorientierung. </w:t>
      </w:r>
      <w:r w:rsidR="009224E5" w:rsidRPr="00331DB2">
        <w:rPr>
          <w:rFonts w:ascii="Arial" w:hAnsi="Arial" w:cs="Arial"/>
          <w:sz w:val="22"/>
          <w:szCs w:val="22"/>
        </w:rPr>
        <w:t>Geplante Ma</w:t>
      </w:r>
      <w:r w:rsidR="009224E5" w:rsidRPr="00331DB2">
        <w:rPr>
          <w:rFonts w:ascii="Arial" w:hAnsi="Arial" w:cs="Arial"/>
          <w:sz w:val="22"/>
          <w:szCs w:val="22"/>
        </w:rPr>
        <w:t>ß</w:t>
      </w:r>
      <w:r w:rsidR="009224E5" w:rsidRPr="00331DB2">
        <w:rPr>
          <w:rFonts w:ascii="Arial" w:hAnsi="Arial" w:cs="Arial"/>
          <w:sz w:val="22"/>
          <w:szCs w:val="22"/>
        </w:rPr>
        <w:t xml:space="preserve">nahmen sind für die Bewerbung nicht relevant. </w:t>
      </w:r>
      <w:r w:rsidRPr="00331DB2">
        <w:rPr>
          <w:rFonts w:ascii="Arial" w:hAnsi="Arial" w:cs="Arial"/>
          <w:sz w:val="22"/>
          <w:szCs w:val="22"/>
        </w:rPr>
        <w:t>Eine</w:t>
      </w:r>
      <w:r>
        <w:rPr>
          <w:rFonts w:ascii="Arial" w:hAnsi="Arial" w:cs="Arial"/>
          <w:sz w:val="22"/>
          <w:szCs w:val="22"/>
        </w:rPr>
        <w:t xml:space="preserve"> </w:t>
      </w:r>
      <w:r w:rsidRPr="00280BF2">
        <w:rPr>
          <w:rFonts w:ascii="Arial" w:hAnsi="Arial" w:cs="Arial"/>
          <w:sz w:val="22"/>
          <w:szCs w:val="22"/>
        </w:rPr>
        <w:t>Bewerbung ist nur für die gesamte Schule möglich.</w:t>
      </w:r>
    </w:p>
    <w:p w:rsidR="00DE49F7" w:rsidRPr="00280BF2" w:rsidRDefault="00DE49F7" w:rsidP="00356A76">
      <w:pPr>
        <w:spacing w:after="240"/>
        <w:ind w:left="2126" w:hanging="2126"/>
        <w:rPr>
          <w:rFonts w:ascii="Arial" w:hAnsi="Arial" w:cs="Arial"/>
          <w:sz w:val="22"/>
          <w:szCs w:val="22"/>
        </w:rPr>
      </w:pPr>
      <w:r w:rsidRPr="00280BF2">
        <w:rPr>
          <w:rFonts w:ascii="Arial" w:hAnsi="Arial" w:cs="Arial"/>
          <w:b/>
          <w:sz w:val="22"/>
          <w:szCs w:val="22"/>
        </w:rPr>
        <w:t>Prüfung</w:t>
      </w:r>
      <w:r w:rsidR="009224E5">
        <w:rPr>
          <w:rFonts w:ascii="Arial" w:hAnsi="Arial" w:cs="Arial"/>
          <w:sz w:val="22"/>
          <w:szCs w:val="22"/>
        </w:rPr>
        <w:tab/>
      </w:r>
      <w:r w:rsidRPr="00331DB2">
        <w:rPr>
          <w:rFonts w:ascii="Arial" w:hAnsi="Arial" w:cs="Arial"/>
          <w:b/>
          <w:sz w:val="22"/>
          <w:szCs w:val="22"/>
        </w:rPr>
        <w:t>Prüfen Sie die</w:t>
      </w:r>
      <w:r w:rsidR="009224E5" w:rsidRPr="00331DB2">
        <w:rPr>
          <w:rFonts w:ascii="Arial" w:hAnsi="Arial" w:cs="Arial"/>
          <w:b/>
          <w:sz w:val="22"/>
          <w:szCs w:val="22"/>
        </w:rPr>
        <w:t xml:space="preserve"> Bewerbung </w:t>
      </w:r>
      <w:r w:rsidR="00256EB4" w:rsidRPr="00331DB2">
        <w:rPr>
          <w:rFonts w:ascii="Arial" w:hAnsi="Arial" w:cs="Arial"/>
          <w:b/>
          <w:sz w:val="22"/>
          <w:szCs w:val="22"/>
        </w:rPr>
        <w:t xml:space="preserve">vor der Versendung </w:t>
      </w:r>
      <w:r w:rsidR="009224E5" w:rsidRPr="00331DB2">
        <w:rPr>
          <w:rFonts w:ascii="Arial" w:hAnsi="Arial" w:cs="Arial"/>
          <w:b/>
          <w:sz w:val="22"/>
          <w:szCs w:val="22"/>
        </w:rPr>
        <w:t>auf</w:t>
      </w:r>
      <w:r w:rsidR="00E30374">
        <w:rPr>
          <w:rFonts w:ascii="Arial" w:hAnsi="Arial" w:cs="Arial"/>
          <w:b/>
          <w:sz w:val="22"/>
          <w:szCs w:val="22"/>
        </w:rPr>
        <w:t xml:space="preserve"> Vollständigkeit.</w:t>
      </w:r>
      <w:r w:rsidR="009224E5" w:rsidRPr="00331DB2">
        <w:rPr>
          <w:rFonts w:ascii="Arial" w:hAnsi="Arial" w:cs="Arial"/>
          <w:b/>
          <w:sz w:val="22"/>
          <w:szCs w:val="22"/>
        </w:rPr>
        <w:br/>
        <w:t>Nur vollständige Bewerbungsunterlagen werden berücksichtigt.</w:t>
      </w:r>
    </w:p>
    <w:p w:rsidR="00DE49F7" w:rsidRDefault="00DE49F7" w:rsidP="00356A76">
      <w:pPr>
        <w:spacing w:after="240"/>
        <w:rPr>
          <w:rFonts w:ascii="Arial" w:hAnsi="Arial" w:cs="Arial"/>
          <w:sz w:val="22"/>
          <w:szCs w:val="22"/>
        </w:rPr>
      </w:pPr>
      <w:r w:rsidRPr="00280BF2">
        <w:rPr>
          <w:rFonts w:ascii="Arial" w:hAnsi="Arial" w:cs="Arial"/>
          <w:b/>
          <w:sz w:val="22"/>
          <w:szCs w:val="22"/>
        </w:rPr>
        <w:t>Dokumentation</w:t>
      </w:r>
      <w:r w:rsidRPr="00280BF2">
        <w:rPr>
          <w:rFonts w:ascii="Arial" w:hAnsi="Arial" w:cs="Arial"/>
          <w:sz w:val="22"/>
          <w:szCs w:val="22"/>
        </w:rPr>
        <w:tab/>
        <w:t>Speichern Sie den ausgefüllten Bewerbungsbogen für Ihre Unterlagen ab</w:t>
      </w:r>
      <w:r>
        <w:rPr>
          <w:rFonts w:ascii="Arial" w:hAnsi="Arial" w:cs="Arial"/>
          <w:sz w:val="22"/>
          <w:szCs w:val="22"/>
        </w:rPr>
        <w:t>.</w:t>
      </w:r>
    </w:p>
    <w:p w:rsidR="00DE49F7" w:rsidRPr="00E04D00" w:rsidRDefault="00DE49F7" w:rsidP="00912893">
      <w:pPr>
        <w:spacing w:after="120"/>
        <w:ind w:left="2126" w:hanging="2126"/>
        <w:rPr>
          <w:rFonts w:ascii="Arial" w:hAnsi="Arial" w:cs="Arial"/>
          <w:sz w:val="22"/>
          <w:szCs w:val="22"/>
        </w:rPr>
      </w:pPr>
      <w:r w:rsidRPr="00E04D00">
        <w:rPr>
          <w:rFonts w:ascii="Arial" w:hAnsi="Arial" w:cs="Arial"/>
          <w:b/>
          <w:sz w:val="22"/>
          <w:szCs w:val="22"/>
        </w:rPr>
        <w:t>Versand</w:t>
      </w:r>
      <w:r w:rsidRPr="00E04D00">
        <w:rPr>
          <w:rFonts w:ascii="Arial" w:hAnsi="Arial" w:cs="Arial"/>
          <w:sz w:val="22"/>
          <w:szCs w:val="22"/>
        </w:rPr>
        <w:tab/>
      </w:r>
      <w:r w:rsidR="00B4505D" w:rsidRPr="00E04D00">
        <w:rPr>
          <w:rFonts w:ascii="Arial" w:hAnsi="Arial" w:cs="Arial"/>
          <w:sz w:val="22"/>
          <w:szCs w:val="22"/>
        </w:rPr>
        <w:t xml:space="preserve">Bewerbungsbogen und BSO-Curriculum </w:t>
      </w:r>
      <w:r w:rsidRPr="00E04D00">
        <w:rPr>
          <w:rFonts w:ascii="Arial" w:hAnsi="Arial" w:cs="Arial"/>
          <w:sz w:val="22"/>
          <w:szCs w:val="22"/>
        </w:rPr>
        <w:t xml:space="preserve">per E-Mail bis </w:t>
      </w:r>
      <w:r w:rsidRPr="00E04D00">
        <w:rPr>
          <w:rFonts w:ascii="Arial" w:hAnsi="Arial" w:cs="Arial"/>
          <w:b/>
        </w:rPr>
        <w:t>31.10.</w:t>
      </w:r>
      <w:r w:rsidRPr="001836CC">
        <w:rPr>
          <w:rFonts w:ascii="Arial" w:hAnsi="Arial" w:cs="Arial"/>
          <w:b/>
        </w:rPr>
        <w:t>201</w:t>
      </w:r>
      <w:r w:rsidR="002000F1" w:rsidRPr="001836CC">
        <w:rPr>
          <w:rFonts w:ascii="Arial" w:hAnsi="Arial" w:cs="Arial"/>
          <w:b/>
        </w:rPr>
        <w:t>7</w:t>
      </w:r>
      <w:r w:rsidRPr="00E04D00">
        <w:rPr>
          <w:rFonts w:ascii="Arial" w:hAnsi="Arial" w:cs="Arial"/>
          <w:color w:val="FF0000"/>
          <w:sz w:val="22"/>
          <w:szCs w:val="22"/>
        </w:rPr>
        <w:t xml:space="preserve"> </w:t>
      </w:r>
      <w:r w:rsidRPr="00E04D00">
        <w:rPr>
          <w:rFonts w:ascii="Arial" w:hAnsi="Arial" w:cs="Arial"/>
          <w:sz w:val="22"/>
          <w:szCs w:val="22"/>
        </w:rPr>
        <w:t xml:space="preserve">an </w:t>
      </w:r>
      <w:hyperlink r:id="rId13" w:history="1">
        <w:r w:rsidRPr="00E04D00">
          <w:rPr>
            <w:rStyle w:val="Hyperlink"/>
            <w:rFonts w:ascii="Arial" w:hAnsi="Arial" w:cs="Arial"/>
            <w:color w:val="auto"/>
            <w:sz w:val="22"/>
            <w:szCs w:val="22"/>
          </w:rPr>
          <w:t>guetesiegel@olov-hessen.de</w:t>
        </w:r>
      </w:hyperlink>
      <w:r w:rsidRPr="00E04D00">
        <w:rPr>
          <w:rFonts w:ascii="Arial" w:hAnsi="Arial" w:cs="Arial"/>
          <w:sz w:val="22"/>
          <w:szCs w:val="22"/>
        </w:rPr>
        <w:t>.</w:t>
      </w:r>
    </w:p>
    <w:p w:rsidR="00DE49F7" w:rsidRPr="00E04D00" w:rsidRDefault="00DE49F7">
      <w:pPr>
        <w:rPr>
          <w:rFonts w:ascii="Arial" w:hAnsi="Arial" w:cs="Arial"/>
          <w:b/>
          <w:bCs/>
          <w:sz w:val="22"/>
          <w:szCs w:val="22"/>
        </w:rPr>
      </w:pPr>
    </w:p>
    <w:p w:rsidR="001836CC" w:rsidRDefault="001836CC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</w:p>
    <w:p w:rsidR="00356A76" w:rsidRPr="0092341A" w:rsidRDefault="00356A76" w:rsidP="00DE49F7">
      <w:pPr>
        <w:pStyle w:val="Funotentext"/>
        <w:tabs>
          <w:tab w:val="left" w:pos="284"/>
        </w:tabs>
        <w:jc w:val="both"/>
        <w:rPr>
          <w:rFonts w:ascii="Arial" w:hAnsi="Arial" w:cs="Arial"/>
          <w:b/>
          <w:bCs/>
          <w:sz w:val="22"/>
          <w:szCs w:val="22"/>
        </w:rPr>
      </w:pPr>
    </w:p>
    <w:p w:rsidR="00DE49F7" w:rsidRPr="0092341A" w:rsidRDefault="00A97EE9" w:rsidP="00DE49F7">
      <w:pPr>
        <w:pStyle w:val="Funotentext"/>
        <w:tabs>
          <w:tab w:val="left" w:pos="284"/>
        </w:tabs>
        <w:jc w:val="both"/>
        <w:rPr>
          <w:rFonts w:ascii="Arial" w:hAnsi="Arial" w:cs="Arial"/>
          <w:b/>
          <w:bCs/>
          <w:sz w:val="28"/>
          <w:szCs w:val="28"/>
        </w:rPr>
      </w:pPr>
      <w:r w:rsidRPr="0092341A">
        <w:rPr>
          <w:rFonts w:ascii="Arial" w:hAnsi="Arial" w:cs="Arial"/>
          <w:b/>
          <w:bCs/>
          <w:sz w:val="28"/>
          <w:szCs w:val="28"/>
        </w:rPr>
        <w:t xml:space="preserve">Stufen der </w:t>
      </w:r>
      <w:r w:rsidR="000662DE" w:rsidRPr="0092341A">
        <w:rPr>
          <w:rFonts w:ascii="Arial" w:hAnsi="Arial" w:cs="Arial"/>
          <w:b/>
          <w:bCs/>
          <w:sz w:val="28"/>
          <w:szCs w:val="28"/>
        </w:rPr>
        <w:t>Bewertungsskala</w:t>
      </w:r>
    </w:p>
    <w:p w:rsidR="009D78A4" w:rsidRPr="00E04D00" w:rsidRDefault="009D78A4" w:rsidP="00DE49F7">
      <w:pPr>
        <w:pStyle w:val="Funotentext"/>
        <w:tabs>
          <w:tab w:val="left" w:pos="284"/>
        </w:tabs>
        <w:jc w:val="both"/>
        <w:rPr>
          <w:rFonts w:ascii="Arial" w:hAnsi="Arial" w:cs="Arial"/>
          <w:b/>
          <w:bCs/>
          <w:sz w:val="22"/>
          <w:szCs w:val="22"/>
        </w:rPr>
      </w:pPr>
    </w:p>
    <w:p w:rsidR="000662DE" w:rsidRPr="00E04D00" w:rsidRDefault="000662DE" w:rsidP="001C5723">
      <w:pPr>
        <w:rPr>
          <w:rFonts w:ascii="Arial" w:hAnsi="Arial" w:cs="Arial"/>
          <w:b/>
          <w:bCs/>
          <w:sz w:val="22"/>
          <w:szCs w:val="22"/>
        </w:rPr>
      </w:pPr>
      <w:r w:rsidRPr="00E04D00">
        <w:rPr>
          <w:rFonts w:ascii="Arial" w:hAnsi="Arial" w:cs="Arial"/>
          <w:b/>
          <w:bCs/>
          <w:sz w:val="28"/>
          <w:szCs w:val="28"/>
        </w:rPr>
        <w:t>D</w:t>
      </w:r>
      <w:r w:rsidRPr="00E04D00">
        <w:rPr>
          <w:rFonts w:ascii="Arial" w:hAnsi="Arial" w:cs="Arial"/>
          <w:b/>
          <w:bCs/>
          <w:sz w:val="22"/>
          <w:szCs w:val="22"/>
        </w:rPr>
        <w:tab/>
      </w:r>
      <w:r w:rsidRPr="00E04D00">
        <w:rPr>
          <w:rFonts w:ascii="Arial" w:hAnsi="Arial" w:cs="Arial"/>
          <w:sz w:val="22"/>
          <w:szCs w:val="22"/>
        </w:rPr>
        <w:t xml:space="preserve">Wir denken darüber nach, haben jedoch </w:t>
      </w:r>
      <w:r w:rsidRPr="00E04D00">
        <w:rPr>
          <w:rFonts w:ascii="Arial" w:hAnsi="Arial" w:cs="Arial"/>
          <w:b/>
          <w:bCs/>
          <w:sz w:val="22"/>
          <w:szCs w:val="22"/>
        </w:rPr>
        <w:t>noch nicht begonnen</w:t>
      </w:r>
      <w:r w:rsidRPr="00E04D00">
        <w:rPr>
          <w:rFonts w:ascii="Arial" w:hAnsi="Arial" w:cs="Arial"/>
          <w:sz w:val="22"/>
          <w:szCs w:val="22"/>
        </w:rPr>
        <w:t>.</w:t>
      </w:r>
    </w:p>
    <w:p w:rsidR="009D78A4" w:rsidRDefault="009D78A4" w:rsidP="001C5723">
      <w:pPr>
        <w:rPr>
          <w:rFonts w:ascii="Arial" w:hAnsi="Arial" w:cs="Arial"/>
          <w:b/>
          <w:bCs/>
          <w:sz w:val="22"/>
          <w:szCs w:val="22"/>
        </w:rPr>
      </w:pPr>
    </w:p>
    <w:p w:rsidR="00C6636B" w:rsidRDefault="00C6636B" w:rsidP="001C5723">
      <w:pPr>
        <w:rPr>
          <w:rFonts w:ascii="Arial" w:hAnsi="Arial" w:cs="Arial"/>
          <w:b/>
          <w:bCs/>
          <w:sz w:val="22"/>
          <w:szCs w:val="22"/>
        </w:rPr>
      </w:pPr>
    </w:p>
    <w:p w:rsidR="009D78A4" w:rsidRPr="00E04D00" w:rsidRDefault="000662DE" w:rsidP="00912893">
      <w:pPr>
        <w:spacing w:after="120" w:line="276" w:lineRule="auto"/>
        <w:ind w:left="709" w:hanging="709"/>
        <w:rPr>
          <w:rFonts w:ascii="Arial" w:hAnsi="Arial" w:cs="Arial"/>
          <w:sz w:val="22"/>
          <w:szCs w:val="22"/>
        </w:rPr>
      </w:pPr>
      <w:r w:rsidRPr="00E04D00">
        <w:rPr>
          <w:rFonts w:ascii="Arial" w:hAnsi="Arial" w:cs="Arial"/>
          <w:b/>
          <w:bCs/>
          <w:sz w:val="28"/>
          <w:szCs w:val="28"/>
        </w:rPr>
        <w:t xml:space="preserve">C </w:t>
      </w:r>
      <w:r w:rsidRPr="00E04D00">
        <w:rPr>
          <w:rFonts w:ascii="Arial" w:hAnsi="Arial" w:cs="Arial"/>
          <w:b/>
          <w:bCs/>
          <w:sz w:val="22"/>
          <w:szCs w:val="22"/>
        </w:rPr>
        <w:tab/>
      </w:r>
      <w:r w:rsidR="00A81AD0" w:rsidRPr="00E04D00">
        <w:rPr>
          <w:rFonts w:ascii="Arial" w:hAnsi="Arial" w:cs="Arial"/>
          <w:b/>
          <w:bCs/>
          <w:sz w:val="22"/>
          <w:szCs w:val="22"/>
        </w:rPr>
        <w:t>Umsetzung begonnen</w:t>
      </w:r>
      <w:r w:rsidR="00331DB2" w:rsidRPr="00E04D00">
        <w:rPr>
          <w:rFonts w:ascii="Arial" w:hAnsi="Arial" w:cs="Arial"/>
          <w:b/>
          <w:bCs/>
          <w:sz w:val="22"/>
          <w:szCs w:val="22"/>
        </w:rPr>
        <w:t xml:space="preserve">. </w:t>
      </w:r>
      <w:r w:rsidRPr="00E04D00">
        <w:rPr>
          <w:rFonts w:ascii="Arial" w:hAnsi="Arial" w:cs="Arial"/>
          <w:sz w:val="22"/>
          <w:szCs w:val="22"/>
        </w:rPr>
        <w:t xml:space="preserve">Wir sehen </w:t>
      </w:r>
      <w:r w:rsidRPr="00E04D00">
        <w:rPr>
          <w:rFonts w:ascii="Arial" w:hAnsi="Arial" w:cs="Arial"/>
          <w:b/>
          <w:bCs/>
          <w:sz w:val="22"/>
          <w:szCs w:val="22"/>
        </w:rPr>
        <w:t>erste Ansätze zur Umsetzung.</w:t>
      </w:r>
      <w:r w:rsidRPr="00E04D00">
        <w:rPr>
          <w:rFonts w:ascii="Arial" w:hAnsi="Arial" w:cs="Arial"/>
          <w:sz w:val="22"/>
          <w:szCs w:val="22"/>
        </w:rPr>
        <w:t xml:space="preserve"> Dies bedeu</w:t>
      </w:r>
      <w:r w:rsidR="00886C09">
        <w:rPr>
          <w:rFonts w:ascii="Arial" w:hAnsi="Arial" w:cs="Arial"/>
          <w:sz w:val="22"/>
          <w:szCs w:val="22"/>
        </w:rPr>
        <w:t>tet z.</w:t>
      </w:r>
      <w:r w:rsidR="0094613A" w:rsidRPr="00E04D00">
        <w:rPr>
          <w:rFonts w:ascii="Arial" w:hAnsi="Arial" w:cs="Arial"/>
          <w:sz w:val="22"/>
          <w:szCs w:val="22"/>
        </w:rPr>
        <w:t>B.</w:t>
      </w:r>
      <w:r w:rsidR="00331DB2" w:rsidRPr="00E04D00">
        <w:rPr>
          <w:rFonts w:ascii="Arial" w:hAnsi="Arial" w:cs="Arial"/>
          <w:sz w:val="22"/>
          <w:szCs w:val="22"/>
        </w:rPr>
        <w:t>:</w:t>
      </w:r>
      <w:r w:rsidR="0094613A" w:rsidRPr="00E04D00">
        <w:rPr>
          <w:rFonts w:ascii="Arial" w:hAnsi="Arial" w:cs="Arial"/>
          <w:sz w:val="22"/>
          <w:szCs w:val="22"/>
        </w:rPr>
        <w:br/>
      </w:r>
      <w:r w:rsidR="0094613A" w:rsidRPr="00E04D00">
        <w:rPr>
          <w:rFonts w:ascii="Arial" w:hAnsi="Arial" w:cs="Arial"/>
          <w:sz w:val="22"/>
          <w:szCs w:val="22"/>
        </w:rPr>
        <w:br/>
        <w:t>→</w:t>
      </w:r>
      <w:r w:rsidRPr="00E04D00">
        <w:rPr>
          <w:rFonts w:ascii="Arial" w:hAnsi="Arial" w:cs="Arial"/>
          <w:sz w:val="22"/>
          <w:szCs w:val="22"/>
        </w:rPr>
        <w:tab/>
        <w:t xml:space="preserve">Einzelne </w:t>
      </w:r>
      <w:r w:rsidRPr="00E04D00">
        <w:rPr>
          <w:rFonts w:ascii="Arial" w:hAnsi="Arial" w:cs="Arial"/>
          <w:b/>
          <w:bCs/>
          <w:sz w:val="22"/>
          <w:szCs w:val="22"/>
        </w:rPr>
        <w:t>Lehrk</w:t>
      </w:r>
      <w:r w:rsidR="00A97EE9" w:rsidRPr="00E04D00">
        <w:rPr>
          <w:rFonts w:ascii="Arial" w:hAnsi="Arial" w:cs="Arial"/>
          <w:b/>
          <w:bCs/>
          <w:sz w:val="22"/>
          <w:szCs w:val="22"/>
        </w:rPr>
        <w:t>r</w:t>
      </w:r>
      <w:r w:rsidRPr="00E04D00">
        <w:rPr>
          <w:rFonts w:ascii="Arial" w:hAnsi="Arial" w:cs="Arial"/>
          <w:b/>
          <w:bCs/>
          <w:sz w:val="22"/>
          <w:szCs w:val="22"/>
        </w:rPr>
        <w:t>äfte</w:t>
      </w:r>
      <w:r w:rsidRPr="00E04D00">
        <w:rPr>
          <w:rFonts w:ascii="Arial" w:hAnsi="Arial" w:cs="Arial"/>
          <w:sz w:val="22"/>
          <w:szCs w:val="22"/>
        </w:rPr>
        <w:t xml:space="preserve"> erproben ein Vorhaben, nehmen an ersten Fortbildungen teil </w:t>
      </w:r>
      <w:r w:rsidR="006411C8" w:rsidRPr="00E04D00">
        <w:rPr>
          <w:rFonts w:ascii="Arial" w:hAnsi="Arial" w:cs="Arial"/>
          <w:sz w:val="22"/>
          <w:szCs w:val="22"/>
        </w:rPr>
        <w:tab/>
      </w:r>
      <w:r w:rsidRPr="00E04D00">
        <w:rPr>
          <w:rFonts w:ascii="Arial" w:hAnsi="Arial" w:cs="Arial"/>
          <w:sz w:val="22"/>
          <w:szCs w:val="22"/>
        </w:rPr>
        <w:t>und tauschen sic</w:t>
      </w:r>
      <w:r w:rsidR="00912893">
        <w:rPr>
          <w:rFonts w:ascii="Arial" w:hAnsi="Arial" w:cs="Arial"/>
          <w:sz w:val="22"/>
          <w:szCs w:val="22"/>
        </w:rPr>
        <w:t>h im Kollegium darüber aus.</w:t>
      </w:r>
      <w:r w:rsidR="0094613A" w:rsidRPr="00E04D00">
        <w:rPr>
          <w:rFonts w:ascii="Arial" w:hAnsi="Arial" w:cs="Arial"/>
          <w:sz w:val="22"/>
          <w:szCs w:val="22"/>
        </w:rPr>
        <w:br/>
        <w:t>→</w:t>
      </w:r>
      <w:r w:rsidRPr="00E04D00">
        <w:rPr>
          <w:rFonts w:ascii="Arial" w:hAnsi="Arial" w:cs="Arial"/>
          <w:sz w:val="22"/>
          <w:szCs w:val="22"/>
        </w:rPr>
        <w:tab/>
      </w:r>
      <w:r w:rsidR="008B1A45" w:rsidRPr="00E04D00">
        <w:rPr>
          <w:rFonts w:ascii="Arial" w:hAnsi="Arial" w:cs="Arial"/>
          <w:sz w:val="22"/>
          <w:szCs w:val="22"/>
        </w:rPr>
        <w:t>E</w:t>
      </w:r>
      <w:r w:rsidRPr="00E04D00">
        <w:rPr>
          <w:rFonts w:ascii="Arial" w:hAnsi="Arial" w:cs="Arial"/>
          <w:sz w:val="22"/>
          <w:szCs w:val="22"/>
        </w:rPr>
        <w:t xml:space="preserve">inzelne </w:t>
      </w:r>
      <w:r w:rsidRPr="00E04D00">
        <w:rPr>
          <w:rFonts w:ascii="Arial" w:hAnsi="Arial" w:cs="Arial"/>
          <w:b/>
          <w:sz w:val="22"/>
          <w:szCs w:val="22"/>
        </w:rPr>
        <w:t>Schülerinnen/Schüler</w:t>
      </w:r>
      <w:r w:rsidRPr="00E04D00">
        <w:rPr>
          <w:rFonts w:ascii="Arial" w:hAnsi="Arial" w:cs="Arial"/>
          <w:sz w:val="22"/>
          <w:szCs w:val="22"/>
        </w:rPr>
        <w:t xml:space="preserve"> oder kleine Gruppen/einzelne Klassen </w:t>
      </w:r>
      <w:r w:rsidR="008B1A45" w:rsidRPr="00E04D00">
        <w:rPr>
          <w:rFonts w:ascii="Arial" w:hAnsi="Arial" w:cs="Arial"/>
          <w:sz w:val="22"/>
          <w:szCs w:val="22"/>
        </w:rPr>
        <w:t xml:space="preserve">nehmen </w:t>
      </w:r>
      <w:r w:rsidR="008B1A45" w:rsidRPr="00E04D00">
        <w:rPr>
          <w:rFonts w:ascii="Arial" w:hAnsi="Arial" w:cs="Arial"/>
          <w:sz w:val="22"/>
          <w:szCs w:val="22"/>
        </w:rPr>
        <w:br/>
        <w:t xml:space="preserve">          </w:t>
      </w:r>
      <w:r w:rsidR="008B1A45" w:rsidRPr="00E04D00">
        <w:rPr>
          <w:rFonts w:ascii="Arial" w:hAnsi="Arial" w:cs="Arial"/>
          <w:sz w:val="22"/>
          <w:szCs w:val="22"/>
        </w:rPr>
        <w:tab/>
      </w:r>
      <w:r w:rsidR="00886C09">
        <w:rPr>
          <w:rFonts w:ascii="Arial" w:hAnsi="Arial" w:cs="Arial"/>
          <w:sz w:val="22"/>
          <w:szCs w:val="22"/>
        </w:rPr>
        <w:t xml:space="preserve">an </w:t>
      </w:r>
      <w:r w:rsidR="008B1A45" w:rsidRPr="00E04D00">
        <w:rPr>
          <w:rFonts w:ascii="Arial" w:hAnsi="Arial" w:cs="Arial"/>
          <w:sz w:val="22"/>
          <w:szCs w:val="22"/>
        </w:rPr>
        <w:t xml:space="preserve">bestimmten Projekten </w:t>
      </w:r>
      <w:r w:rsidRPr="00E04D00">
        <w:rPr>
          <w:rFonts w:ascii="Arial" w:hAnsi="Arial" w:cs="Arial"/>
          <w:sz w:val="22"/>
          <w:szCs w:val="22"/>
        </w:rPr>
        <w:t>teil.</w:t>
      </w:r>
      <w:r w:rsidRPr="00E04D00">
        <w:rPr>
          <w:rFonts w:ascii="Arial" w:hAnsi="Arial" w:cs="Arial"/>
          <w:sz w:val="22"/>
          <w:szCs w:val="22"/>
        </w:rPr>
        <w:br/>
        <w:t xml:space="preserve">→ </w:t>
      </w:r>
      <w:r w:rsidRPr="00E04D00">
        <w:rPr>
          <w:rFonts w:ascii="Arial" w:hAnsi="Arial" w:cs="Arial"/>
          <w:sz w:val="22"/>
          <w:szCs w:val="22"/>
        </w:rPr>
        <w:tab/>
        <w:t xml:space="preserve">Eine </w:t>
      </w:r>
      <w:r w:rsidRPr="00E04D00">
        <w:rPr>
          <w:rFonts w:ascii="Arial" w:hAnsi="Arial" w:cs="Arial"/>
          <w:b/>
          <w:bCs/>
          <w:sz w:val="22"/>
          <w:szCs w:val="22"/>
        </w:rPr>
        <w:t>Maßnahme,</w:t>
      </w:r>
      <w:r w:rsidRPr="00E04D00">
        <w:rPr>
          <w:rFonts w:ascii="Arial" w:hAnsi="Arial" w:cs="Arial"/>
          <w:sz w:val="22"/>
          <w:szCs w:val="22"/>
        </w:rPr>
        <w:t xml:space="preserve"> z. B. ein Projekt</w:t>
      </w:r>
      <w:r w:rsidR="00331DB2" w:rsidRPr="00E04D00">
        <w:rPr>
          <w:rFonts w:ascii="Arial" w:hAnsi="Arial" w:cs="Arial"/>
          <w:sz w:val="22"/>
          <w:szCs w:val="22"/>
        </w:rPr>
        <w:t>,</w:t>
      </w:r>
      <w:r w:rsidRPr="00E04D00">
        <w:rPr>
          <w:rFonts w:ascii="Arial" w:hAnsi="Arial" w:cs="Arial"/>
          <w:sz w:val="22"/>
          <w:szCs w:val="22"/>
        </w:rPr>
        <w:t xml:space="preserve"> wird seit dem laufenden Schuljahr durchgeführt.</w:t>
      </w:r>
      <w:r w:rsidRPr="00E04D00">
        <w:rPr>
          <w:rFonts w:ascii="Arial" w:hAnsi="Arial" w:cs="Arial"/>
          <w:sz w:val="22"/>
          <w:szCs w:val="22"/>
        </w:rPr>
        <w:br/>
      </w:r>
      <w:r w:rsidR="0094613A" w:rsidRPr="00E04D00">
        <w:rPr>
          <w:rFonts w:ascii="Arial" w:hAnsi="Arial" w:cs="Arial"/>
          <w:sz w:val="22"/>
          <w:szCs w:val="22"/>
        </w:rPr>
        <w:t>→</w:t>
      </w:r>
      <w:r w:rsidRPr="00E04D00">
        <w:rPr>
          <w:rFonts w:ascii="Arial" w:hAnsi="Arial" w:cs="Arial"/>
          <w:sz w:val="22"/>
          <w:szCs w:val="22"/>
        </w:rPr>
        <w:tab/>
        <w:t xml:space="preserve">Eine </w:t>
      </w:r>
      <w:r w:rsidRPr="00E04D00">
        <w:rPr>
          <w:rFonts w:ascii="Arial" w:hAnsi="Arial" w:cs="Arial"/>
          <w:b/>
          <w:bCs/>
          <w:sz w:val="22"/>
          <w:szCs w:val="22"/>
        </w:rPr>
        <w:t>Verschriftlichung</w:t>
      </w:r>
      <w:r w:rsidRPr="00E04D00">
        <w:rPr>
          <w:rFonts w:ascii="Arial" w:hAnsi="Arial" w:cs="Arial"/>
          <w:sz w:val="22"/>
          <w:szCs w:val="22"/>
        </w:rPr>
        <w:t xml:space="preserve"> findet noch nicht oder erst in Ansätzen statt.</w:t>
      </w:r>
    </w:p>
    <w:p w:rsidR="009D78A4" w:rsidRDefault="009D78A4" w:rsidP="001C5723">
      <w:pPr>
        <w:ind w:left="709" w:hanging="709"/>
        <w:rPr>
          <w:rFonts w:ascii="Arial" w:hAnsi="Arial" w:cs="Arial"/>
          <w:sz w:val="22"/>
          <w:szCs w:val="22"/>
        </w:rPr>
      </w:pPr>
    </w:p>
    <w:p w:rsidR="00C6636B" w:rsidRDefault="00C6636B" w:rsidP="001C5723">
      <w:pPr>
        <w:ind w:left="709" w:hanging="709"/>
        <w:rPr>
          <w:rFonts w:ascii="Arial" w:hAnsi="Arial" w:cs="Arial"/>
          <w:sz w:val="22"/>
          <w:szCs w:val="22"/>
        </w:rPr>
      </w:pPr>
    </w:p>
    <w:p w:rsidR="009D78A4" w:rsidRPr="00E04D00" w:rsidRDefault="000662DE" w:rsidP="000F1555">
      <w:pPr>
        <w:spacing w:before="120" w:after="120" w:line="276" w:lineRule="auto"/>
        <w:rPr>
          <w:rFonts w:ascii="Arial" w:hAnsi="Arial" w:cs="Arial"/>
          <w:sz w:val="22"/>
          <w:szCs w:val="22"/>
        </w:rPr>
      </w:pPr>
      <w:r w:rsidRPr="00E04D00">
        <w:rPr>
          <w:rFonts w:ascii="Arial" w:hAnsi="Arial" w:cs="Arial"/>
          <w:b/>
          <w:bCs/>
          <w:sz w:val="28"/>
          <w:szCs w:val="28"/>
        </w:rPr>
        <w:t xml:space="preserve">B </w:t>
      </w:r>
      <w:r w:rsidRPr="00E04D00">
        <w:rPr>
          <w:rFonts w:ascii="Arial" w:hAnsi="Arial" w:cs="Arial"/>
          <w:b/>
          <w:bCs/>
          <w:sz w:val="22"/>
          <w:szCs w:val="22"/>
        </w:rPr>
        <w:tab/>
      </w:r>
      <w:r w:rsidRPr="00E04D00">
        <w:rPr>
          <w:rFonts w:ascii="Arial" w:hAnsi="Arial" w:cs="Arial"/>
          <w:sz w:val="22"/>
          <w:szCs w:val="22"/>
        </w:rPr>
        <w:t>Es gibt</w:t>
      </w:r>
      <w:r w:rsidR="00331DB2" w:rsidRPr="00E04D00">
        <w:rPr>
          <w:rFonts w:ascii="Arial" w:hAnsi="Arial" w:cs="Arial"/>
          <w:sz w:val="22"/>
          <w:szCs w:val="22"/>
        </w:rPr>
        <w:t xml:space="preserve"> eine</w:t>
      </w:r>
      <w:r w:rsidRPr="00E04D00">
        <w:rPr>
          <w:rFonts w:ascii="Arial" w:hAnsi="Arial" w:cs="Arial"/>
          <w:sz w:val="22"/>
          <w:szCs w:val="22"/>
        </w:rPr>
        <w:t xml:space="preserve"> - im Unterschied zu C -  </w:t>
      </w:r>
      <w:r w:rsidR="00A81AD0" w:rsidRPr="00E04D00">
        <w:rPr>
          <w:rFonts w:ascii="Arial" w:hAnsi="Arial" w:cs="Arial"/>
          <w:b/>
          <w:bCs/>
          <w:sz w:val="22"/>
          <w:szCs w:val="22"/>
        </w:rPr>
        <w:t>gute Umsetzung</w:t>
      </w:r>
      <w:r w:rsidR="0094613A" w:rsidRPr="00E04D00">
        <w:rPr>
          <w:rFonts w:ascii="Arial" w:hAnsi="Arial" w:cs="Arial"/>
          <w:sz w:val="22"/>
          <w:szCs w:val="22"/>
        </w:rPr>
        <w:t xml:space="preserve">. Dies </w:t>
      </w:r>
      <w:r w:rsidR="00886C09">
        <w:rPr>
          <w:rFonts w:ascii="Arial" w:hAnsi="Arial" w:cs="Arial"/>
          <w:sz w:val="22"/>
          <w:szCs w:val="22"/>
        </w:rPr>
        <w:t>bedeutet z.</w:t>
      </w:r>
      <w:r w:rsidR="0094613A" w:rsidRPr="00E04D00">
        <w:rPr>
          <w:rFonts w:ascii="Arial" w:hAnsi="Arial" w:cs="Arial"/>
          <w:sz w:val="22"/>
          <w:szCs w:val="22"/>
        </w:rPr>
        <w:t>B.</w:t>
      </w:r>
      <w:r w:rsidR="005D2D25" w:rsidRPr="00E04D00">
        <w:rPr>
          <w:rFonts w:ascii="Arial" w:hAnsi="Arial" w:cs="Arial"/>
          <w:sz w:val="22"/>
          <w:szCs w:val="22"/>
        </w:rPr>
        <w:t>:</w:t>
      </w:r>
      <w:r w:rsidR="0094613A" w:rsidRPr="00E04D00">
        <w:rPr>
          <w:rFonts w:ascii="Arial" w:hAnsi="Arial" w:cs="Arial"/>
          <w:sz w:val="22"/>
          <w:szCs w:val="22"/>
        </w:rPr>
        <w:br/>
      </w:r>
      <w:r w:rsidR="0094613A" w:rsidRPr="00E04D00">
        <w:rPr>
          <w:rFonts w:ascii="Arial" w:hAnsi="Arial" w:cs="Arial"/>
          <w:sz w:val="22"/>
          <w:szCs w:val="22"/>
        </w:rPr>
        <w:br/>
      </w:r>
      <w:r w:rsidRPr="00E04D00">
        <w:rPr>
          <w:rFonts w:ascii="Arial" w:hAnsi="Arial" w:cs="Arial"/>
          <w:sz w:val="22"/>
          <w:szCs w:val="22"/>
        </w:rPr>
        <w:tab/>
      </w:r>
      <w:r w:rsidR="0094613A" w:rsidRPr="00E04D00">
        <w:rPr>
          <w:rFonts w:ascii="Arial" w:hAnsi="Arial" w:cs="Arial"/>
          <w:sz w:val="22"/>
          <w:szCs w:val="22"/>
        </w:rPr>
        <w:t>→</w:t>
      </w:r>
      <w:r w:rsidRPr="00E04D00">
        <w:rPr>
          <w:rFonts w:ascii="Arial" w:hAnsi="Arial" w:cs="Arial"/>
          <w:sz w:val="22"/>
          <w:szCs w:val="22"/>
        </w:rPr>
        <w:tab/>
        <w:t xml:space="preserve">Die Schule hat bereits </w:t>
      </w:r>
      <w:r w:rsidRPr="00E04D00">
        <w:rPr>
          <w:rFonts w:ascii="Arial" w:hAnsi="Arial" w:cs="Arial"/>
          <w:b/>
          <w:bCs/>
          <w:sz w:val="22"/>
          <w:szCs w:val="22"/>
        </w:rPr>
        <w:t>Erfahrung</w:t>
      </w:r>
      <w:r w:rsidRPr="00E04D00">
        <w:rPr>
          <w:rFonts w:ascii="Arial" w:hAnsi="Arial" w:cs="Arial"/>
          <w:sz w:val="22"/>
          <w:szCs w:val="22"/>
        </w:rPr>
        <w:t xml:space="preserve"> mit d</w:t>
      </w:r>
      <w:r w:rsidR="00331DB2" w:rsidRPr="00E04D00">
        <w:rPr>
          <w:rFonts w:ascii="Arial" w:hAnsi="Arial" w:cs="Arial"/>
          <w:sz w:val="22"/>
          <w:szCs w:val="22"/>
        </w:rPr>
        <w:t xml:space="preserve">er Umsetzung in diesem Bereich </w:t>
      </w:r>
      <w:r w:rsidRPr="00E04D00">
        <w:rPr>
          <w:rFonts w:ascii="Arial" w:hAnsi="Arial" w:cs="Arial"/>
          <w:sz w:val="22"/>
          <w:szCs w:val="22"/>
        </w:rPr>
        <w:t xml:space="preserve">und legt </w:t>
      </w:r>
      <w:r w:rsidR="00B606BC" w:rsidRPr="00E04D00">
        <w:rPr>
          <w:rFonts w:ascii="Arial" w:hAnsi="Arial" w:cs="Arial"/>
          <w:sz w:val="22"/>
          <w:szCs w:val="22"/>
        </w:rPr>
        <w:tab/>
      </w:r>
      <w:r w:rsidR="00B606BC" w:rsidRPr="00E04D00">
        <w:rPr>
          <w:rFonts w:ascii="Arial" w:hAnsi="Arial" w:cs="Arial"/>
          <w:sz w:val="22"/>
          <w:szCs w:val="22"/>
        </w:rPr>
        <w:tab/>
      </w:r>
      <w:r w:rsidRPr="00E04D00">
        <w:rPr>
          <w:rFonts w:ascii="Arial" w:hAnsi="Arial" w:cs="Arial"/>
          <w:sz w:val="22"/>
          <w:szCs w:val="22"/>
        </w:rPr>
        <w:t xml:space="preserve">beim Audit </w:t>
      </w:r>
      <w:r w:rsidRPr="00E04D00">
        <w:rPr>
          <w:rFonts w:ascii="Arial" w:hAnsi="Arial" w:cs="Arial"/>
          <w:b/>
          <w:bCs/>
          <w:sz w:val="22"/>
          <w:szCs w:val="22"/>
        </w:rPr>
        <w:t>Nachweise</w:t>
      </w:r>
      <w:r w:rsidR="0094613A" w:rsidRPr="00E04D00">
        <w:rPr>
          <w:rFonts w:ascii="Arial" w:hAnsi="Arial" w:cs="Arial"/>
          <w:sz w:val="22"/>
          <w:szCs w:val="22"/>
        </w:rPr>
        <w:t xml:space="preserve"> vor. </w:t>
      </w:r>
      <w:r w:rsidR="0094613A" w:rsidRPr="00E04D00">
        <w:rPr>
          <w:rFonts w:ascii="Arial" w:hAnsi="Arial" w:cs="Arial"/>
          <w:sz w:val="22"/>
          <w:szCs w:val="22"/>
        </w:rPr>
        <w:br/>
      </w:r>
      <w:r w:rsidRPr="00E04D00">
        <w:rPr>
          <w:rFonts w:ascii="Arial" w:hAnsi="Arial" w:cs="Arial"/>
          <w:sz w:val="22"/>
          <w:szCs w:val="22"/>
        </w:rPr>
        <w:tab/>
      </w:r>
      <w:r w:rsidR="0094613A" w:rsidRPr="00E04D00">
        <w:rPr>
          <w:rFonts w:ascii="Arial" w:hAnsi="Arial" w:cs="Arial"/>
          <w:sz w:val="22"/>
          <w:szCs w:val="22"/>
        </w:rPr>
        <w:t>→</w:t>
      </w:r>
      <w:r w:rsidRPr="00E04D00">
        <w:rPr>
          <w:rFonts w:ascii="Arial" w:hAnsi="Arial" w:cs="Arial"/>
          <w:sz w:val="22"/>
          <w:szCs w:val="22"/>
        </w:rPr>
        <w:tab/>
      </w:r>
      <w:r w:rsidRPr="00E04D00">
        <w:rPr>
          <w:rFonts w:ascii="Arial" w:hAnsi="Arial" w:cs="Arial"/>
          <w:b/>
          <w:bCs/>
          <w:sz w:val="22"/>
          <w:szCs w:val="22"/>
        </w:rPr>
        <w:t>Zuständigkeiten</w:t>
      </w:r>
      <w:r w:rsidRPr="00E04D00">
        <w:rPr>
          <w:rFonts w:ascii="Arial" w:hAnsi="Arial" w:cs="Arial"/>
          <w:sz w:val="22"/>
          <w:szCs w:val="22"/>
        </w:rPr>
        <w:t xml:space="preserve"> und Informationsweiter</w:t>
      </w:r>
      <w:r w:rsidR="00331DB2" w:rsidRPr="00E04D00">
        <w:rPr>
          <w:rFonts w:ascii="Arial" w:hAnsi="Arial" w:cs="Arial"/>
          <w:sz w:val="22"/>
          <w:szCs w:val="22"/>
        </w:rPr>
        <w:t>gabe sind klar geregelt und wer</w:t>
      </w:r>
      <w:r w:rsidRPr="00E04D00">
        <w:rPr>
          <w:rFonts w:ascii="Arial" w:hAnsi="Arial" w:cs="Arial"/>
          <w:sz w:val="22"/>
          <w:szCs w:val="22"/>
        </w:rPr>
        <w:t xml:space="preserve">den </w:t>
      </w:r>
      <w:r w:rsidR="00B606BC" w:rsidRPr="00E04D00">
        <w:rPr>
          <w:rFonts w:ascii="Arial" w:hAnsi="Arial" w:cs="Arial"/>
          <w:sz w:val="22"/>
          <w:szCs w:val="22"/>
        </w:rPr>
        <w:tab/>
      </w:r>
      <w:r w:rsidR="00B606BC" w:rsidRPr="00E04D00">
        <w:rPr>
          <w:rFonts w:ascii="Arial" w:hAnsi="Arial" w:cs="Arial"/>
          <w:sz w:val="22"/>
          <w:szCs w:val="22"/>
        </w:rPr>
        <w:tab/>
      </w:r>
      <w:r w:rsidR="00B606BC" w:rsidRPr="00E04D00">
        <w:rPr>
          <w:rFonts w:ascii="Arial" w:hAnsi="Arial" w:cs="Arial"/>
          <w:sz w:val="22"/>
          <w:szCs w:val="22"/>
        </w:rPr>
        <w:tab/>
      </w:r>
      <w:r w:rsidRPr="00E04D00">
        <w:rPr>
          <w:rFonts w:ascii="Arial" w:hAnsi="Arial" w:cs="Arial"/>
          <w:sz w:val="22"/>
          <w:szCs w:val="22"/>
        </w:rPr>
        <w:t>kommuniziert.</w:t>
      </w:r>
    </w:p>
    <w:p w:rsidR="00FD7442" w:rsidRDefault="00FD7442" w:rsidP="001C5723">
      <w:pPr>
        <w:rPr>
          <w:rFonts w:ascii="Arial" w:hAnsi="Arial" w:cs="Arial"/>
          <w:sz w:val="22"/>
          <w:szCs w:val="22"/>
        </w:rPr>
      </w:pPr>
    </w:p>
    <w:p w:rsidR="00C6636B" w:rsidRDefault="00C6636B" w:rsidP="001C5723">
      <w:pPr>
        <w:rPr>
          <w:rFonts w:ascii="Arial" w:hAnsi="Arial" w:cs="Arial"/>
          <w:sz w:val="22"/>
          <w:szCs w:val="22"/>
        </w:rPr>
      </w:pPr>
    </w:p>
    <w:p w:rsidR="005D2D25" w:rsidRPr="00E04D00" w:rsidRDefault="000662DE" w:rsidP="000F1555">
      <w:pPr>
        <w:spacing w:line="276" w:lineRule="auto"/>
        <w:ind w:left="765" w:hanging="703"/>
        <w:rPr>
          <w:rFonts w:ascii="Arial" w:hAnsi="Arial" w:cs="Arial"/>
          <w:sz w:val="22"/>
          <w:szCs w:val="22"/>
        </w:rPr>
      </w:pPr>
      <w:r w:rsidRPr="00E04D00">
        <w:rPr>
          <w:rFonts w:ascii="Arial" w:hAnsi="Arial" w:cs="Arial"/>
          <w:b/>
          <w:bCs/>
          <w:sz w:val="28"/>
          <w:szCs w:val="28"/>
        </w:rPr>
        <w:t>A</w:t>
      </w:r>
      <w:r w:rsidRPr="00E04D00">
        <w:rPr>
          <w:rFonts w:ascii="Arial" w:hAnsi="Arial" w:cs="Arial"/>
          <w:sz w:val="28"/>
          <w:szCs w:val="28"/>
        </w:rPr>
        <w:t xml:space="preserve"> </w:t>
      </w:r>
      <w:r w:rsidRPr="00E04D00">
        <w:rPr>
          <w:rFonts w:ascii="Arial" w:hAnsi="Arial" w:cs="Arial"/>
          <w:sz w:val="22"/>
          <w:szCs w:val="22"/>
        </w:rPr>
        <w:tab/>
        <w:t xml:space="preserve">Das Kriterium wird </w:t>
      </w:r>
      <w:r w:rsidR="0018315C" w:rsidRPr="00E04D00">
        <w:rPr>
          <w:rFonts w:ascii="Arial" w:hAnsi="Arial" w:cs="Arial"/>
          <w:b/>
          <w:bCs/>
          <w:sz w:val="22"/>
          <w:szCs w:val="22"/>
        </w:rPr>
        <w:t>vorbildlich</w:t>
      </w:r>
      <w:r w:rsidR="0018315C" w:rsidRPr="00E04D00">
        <w:rPr>
          <w:rFonts w:ascii="Arial" w:hAnsi="Arial" w:cs="Arial"/>
          <w:sz w:val="22"/>
          <w:szCs w:val="22"/>
        </w:rPr>
        <w:t xml:space="preserve"> </w:t>
      </w:r>
      <w:r w:rsidRPr="00E04D00">
        <w:rPr>
          <w:rFonts w:ascii="Arial" w:hAnsi="Arial" w:cs="Arial"/>
          <w:b/>
          <w:sz w:val="22"/>
          <w:szCs w:val="22"/>
        </w:rPr>
        <w:t>umgesetzt</w:t>
      </w:r>
      <w:r w:rsidRPr="00E04D00">
        <w:rPr>
          <w:rFonts w:ascii="Arial" w:hAnsi="Arial" w:cs="Arial"/>
          <w:sz w:val="22"/>
          <w:szCs w:val="22"/>
        </w:rPr>
        <w:t>.</w:t>
      </w:r>
      <w:r w:rsidR="0018315C" w:rsidRPr="00E04D00">
        <w:rPr>
          <w:rFonts w:ascii="Arial" w:hAnsi="Arial" w:cs="Arial"/>
          <w:sz w:val="22"/>
          <w:szCs w:val="22"/>
        </w:rPr>
        <w:t xml:space="preserve"> </w:t>
      </w:r>
      <w:r w:rsidR="00886C09">
        <w:rPr>
          <w:rFonts w:ascii="Arial" w:hAnsi="Arial" w:cs="Arial"/>
          <w:sz w:val="22"/>
          <w:szCs w:val="22"/>
        </w:rPr>
        <w:t>Dies zeigt sich z.</w:t>
      </w:r>
      <w:r w:rsidRPr="00E04D00">
        <w:rPr>
          <w:rFonts w:ascii="Arial" w:hAnsi="Arial" w:cs="Arial"/>
          <w:sz w:val="22"/>
          <w:szCs w:val="22"/>
        </w:rPr>
        <w:t>B.</w:t>
      </w:r>
      <w:r w:rsidR="005D2D25" w:rsidRPr="00E04D00">
        <w:rPr>
          <w:rFonts w:ascii="Arial" w:hAnsi="Arial" w:cs="Arial"/>
          <w:sz w:val="22"/>
          <w:szCs w:val="22"/>
        </w:rPr>
        <w:t xml:space="preserve"> durch:</w:t>
      </w:r>
      <w:r w:rsidRPr="00E04D00">
        <w:rPr>
          <w:rFonts w:ascii="Arial" w:hAnsi="Arial" w:cs="Arial"/>
          <w:sz w:val="22"/>
          <w:szCs w:val="22"/>
        </w:rPr>
        <w:br/>
      </w:r>
      <w:r w:rsidRPr="00E04D00">
        <w:rPr>
          <w:rFonts w:ascii="Arial" w:hAnsi="Arial" w:cs="Arial"/>
          <w:sz w:val="22"/>
          <w:szCs w:val="22"/>
        </w:rPr>
        <w:br/>
        <w:t>→</w:t>
      </w:r>
      <w:r w:rsidRPr="00E04D00">
        <w:rPr>
          <w:rFonts w:ascii="Arial" w:hAnsi="Arial" w:cs="Arial"/>
          <w:sz w:val="22"/>
          <w:szCs w:val="22"/>
        </w:rPr>
        <w:tab/>
        <w:t xml:space="preserve">eine Umsetzung, die anderen Schulen </w:t>
      </w:r>
      <w:r w:rsidRPr="00E04D00">
        <w:rPr>
          <w:rFonts w:ascii="Arial" w:hAnsi="Arial" w:cs="Arial"/>
          <w:b/>
          <w:bCs/>
          <w:sz w:val="22"/>
          <w:szCs w:val="22"/>
        </w:rPr>
        <w:t>Impulse</w:t>
      </w:r>
      <w:r w:rsidRPr="00E04D00">
        <w:rPr>
          <w:rFonts w:ascii="Arial" w:hAnsi="Arial" w:cs="Arial"/>
          <w:sz w:val="22"/>
          <w:szCs w:val="22"/>
        </w:rPr>
        <w:t xml:space="preserve"> geben kann,</w:t>
      </w:r>
      <w:r w:rsidRPr="00E04D00">
        <w:rPr>
          <w:rFonts w:ascii="Arial" w:hAnsi="Arial" w:cs="Arial"/>
          <w:sz w:val="22"/>
          <w:szCs w:val="22"/>
        </w:rPr>
        <w:br/>
        <w:t>→</w:t>
      </w:r>
      <w:r w:rsidRPr="00E04D00">
        <w:rPr>
          <w:rFonts w:ascii="Arial" w:hAnsi="Arial" w:cs="Arial"/>
          <w:sz w:val="22"/>
          <w:szCs w:val="22"/>
        </w:rPr>
        <w:tab/>
        <w:t xml:space="preserve">ein vernetztes, </w:t>
      </w:r>
      <w:r w:rsidRPr="00E04D00">
        <w:rPr>
          <w:rFonts w:ascii="Arial" w:hAnsi="Arial" w:cs="Arial"/>
          <w:b/>
          <w:sz w:val="22"/>
          <w:szCs w:val="22"/>
        </w:rPr>
        <w:t>fächerverbindendes</w:t>
      </w:r>
      <w:r w:rsidRPr="00E04D00">
        <w:rPr>
          <w:rFonts w:ascii="Arial" w:hAnsi="Arial" w:cs="Arial"/>
          <w:sz w:val="22"/>
          <w:szCs w:val="22"/>
        </w:rPr>
        <w:t xml:space="preserve"> Lehren und Lernen sowie eindeutig </w:t>
      </w:r>
      <w:r w:rsidRPr="00E04D00">
        <w:rPr>
          <w:rFonts w:ascii="Arial" w:hAnsi="Arial" w:cs="Arial"/>
          <w:sz w:val="22"/>
          <w:szCs w:val="22"/>
        </w:rPr>
        <w:tab/>
      </w:r>
      <w:r w:rsidR="005978F5" w:rsidRPr="00E04D00">
        <w:rPr>
          <w:rFonts w:ascii="Arial" w:hAnsi="Arial" w:cs="Arial"/>
          <w:sz w:val="22"/>
          <w:szCs w:val="22"/>
        </w:rPr>
        <w:br/>
      </w:r>
      <w:r w:rsidR="005978F5" w:rsidRPr="00E04D00">
        <w:rPr>
          <w:rFonts w:ascii="Arial" w:hAnsi="Arial" w:cs="Arial"/>
          <w:sz w:val="22"/>
          <w:szCs w:val="22"/>
        </w:rPr>
        <w:tab/>
      </w:r>
      <w:r w:rsidRPr="00E04D00">
        <w:rPr>
          <w:rFonts w:ascii="Arial" w:hAnsi="Arial" w:cs="Arial"/>
          <w:sz w:val="22"/>
          <w:szCs w:val="22"/>
        </w:rPr>
        <w:t>abgestimmte Vorgehensweisen,</w:t>
      </w:r>
      <w:r w:rsidRPr="00E04D00">
        <w:rPr>
          <w:rFonts w:ascii="Arial" w:hAnsi="Arial" w:cs="Arial"/>
          <w:sz w:val="22"/>
          <w:szCs w:val="22"/>
        </w:rPr>
        <w:br/>
        <w:t>→</w:t>
      </w:r>
      <w:r w:rsidRPr="00E04D00">
        <w:rPr>
          <w:rFonts w:ascii="Arial" w:hAnsi="Arial" w:cs="Arial"/>
          <w:sz w:val="22"/>
          <w:szCs w:val="22"/>
        </w:rPr>
        <w:tab/>
        <w:t xml:space="preserve">Angebote für </w:t>
      </w:r>
      <w:r w:rsidRPr="00E04D00">
        <w:rPr>
          <w:rFonts w:ascii="Arial" w:hAnsi="Arial" w:cs="Arial"/>
          <w:b/>
          <w:sz w:val="22"/>
          <w:szCs w:val="22"/>
        </w:rPr>
        <w:t>viele</w:t>
      </w:r>
      <w:r w:rsidR="00AE6A89" w:rsidRPr="00E04D00">
        <w:rPr>
          <w:rFonts w:ascii="Arial" w:hAnsi="Arial" w:cs="Arial"/>
          <w:b/>
          <w:sz w:val="22"/>
          <w:szCs w:val="22"/>
        </w:rPr>
        <w:t>/alle</w:t>
      </w:r>
      <w:r w:rsidRPr="00E04D00">
        <w:rPr>
          <w:rFonts w:ascii="Arial" w:hAnsi="Arial" w:cs="Arial"/>
          <w:sz w:val="22"/>
          <w:szCs w:val="22"/>
        </w:rPr>
        <w:t xml:space="preserve"> Schülerinnen und Schüler (auch jahrgangs- und/oder </w:t>
      </w:r>
      <w:r w:rsidRPr="00E04D00">
        <w:rPr>
          <w:rFonts w:ascii="Arial" w:hAnsi="Arial" w:cs="Arial"/>
          <w:sz w:val="22"/>
          <w:szCs w:val="22"/>
        </w:rPr>
        <w:tab/>
        <w:t>schulformübergreifen</w:t>
      </w:r>
      <w:r w:rsidR="0094613A" w:rsidRPr="00E04D00">
        <w:rPr>
          <w:rFonts w:ascii="Arial" w:hAnsi="Arial" w:cs="Arial"/>
          <w:sz w:val="22"/>
          <w:szCs w:val="22"/>
        </w:rPr>
        <w:t>d),</w:t>
      </w:r>
      <w:r w:rsidR="0094613A" w:rsidRPr="00E04D00">
        <w:rPr>
          <w:rFonts w:ascii="Arial" w:hAnsi="Arial" w:cs="Arial"/>
          <w:sz w:val="22"/>
          <w:szCs w:val="22"/>
        </w:rPr>
        <w:br/>
      </w:r>
      <w:r w:rsidRPr="00E04D00">
        <w:rPr>
          <w:rFonts w:ascii="Arial" w:hAnsi="Arial" w:cs="Arial"/>
          <w:sz w:val="22"/>
          <w:szCs w:val="22"/>
        </w:rPr>
        <w:t>→</w:t>
      </w:r>
      <w:r w:rsidRPr="00E04D00">
        <w:rPr>
          <w:rFonts w:ascii="Arial" w:hAnsi="Arial" w:cs="Arial"/>
          <w:sz w:val="22"/>
          <w:szCs w:val="22"/>
        </w:rPr>
        <w:tab/>
      </w:r>
      <w:r w:rsidRPr="00E04D00">
        <w:rPr>
          <w:rFonts w:ascii="Arial" w:hAnsi="Arial" w:cs="Arial"/>
          <w:b/>
          <w:sz w:val="22"/>
          <w:szCs w:val="22"/>
        </w:rPr>
        <w:t>Transparenz</w:t>
      </w:r>
      <w:r w:rsidRPr="00E04D00">
        <w:rPr>
          <w:rFonts w:ascii="Arial" w:hAnsi="Arial" w:cs="Arial"/>
          <w:sz w:val="22"/>
          <w:szCs w:val="22"/>
        </w:rPr>
        <w:t xml:space="preserve"> und zuverläss</w:t>
      </w:r>
      <w:r w:rsidR="006F565C" w:rsidRPr="00E04D00">
        <w:rPr>
          <w:rFonts w:ascii="Arial" w:hAnsi="Arial" w:cs="Arial"/>
          <w:sz w:val="22"/>
          <w:szCs w:val="22"/>
        </w:rPr>
        <w:t>ige Weitergabe von Information</w:t>
      </w:r>
      <w:r w:rsidR="00AE6A89" w:rsidRPr="00E04D00">
        <w:rPr>
          <w:rFonts w:ascii="Arial" w:hAnsi="Arial" w:cs="Arial"/>
          <w:sz w:val="22"/>
          <w:szCs w:val="22"/>
        </w:rPr>
        <w:t>en</w:t>
      </w:r>
      <w:r w:rsidR="006F565C" w:rsidRPr="00E04D00">
        <w:rPr>
          <w:rFonts w:ascii="Arial" w:hAnsi="Arial" w:cs="Arial"/>
          <w:sz w:val="22"/>
          <w:szCs w:val="22"/>
        </w:rPr>
        <w:t xml:space="preserve"> im Verlauf der </w:t>
      </w:r>
      <w:r w:rsidR="006F565C" w:rsidRPr="00E04D00">
        <w:rPr>
          <w:rFonts w:ascii="Arial" w:hAnsi="Arial" w:cs="Arial"/>
          <w:sz w:val="22"/>
          <w:szCs w:val="22"/>
        </w:rPr>
        <w:tab/>
        <w:t>Schuljahre</w:t>
      </w:r>
      <w:r w:rsidRPr="00E04D00">
        <w:rPr>
          <w:rFonts w:ascii="Arial" w:hAnsi="Arial" w:cs="Arial"/>
          <w:sz w:val="22"/>
          <w:szCs w:val="22"/>
        </w:rPr>
        <w:t>, auch</w:t>
      </w:r>
      <w:r w:rsidR="006F565C" w:rsidRPr="00E04D00">
        <w:rPr>
          <w:rFonts w:ascii="Arial" w:hAnsi="Arial" w:cs="Arial"/>
          <w:sz w:val="22"/>
          <w:szCs w:val="22"/>
        </w:rPr>
        <w:t xml:space="preserve"> bei Personalwechsel,</w:t>
      </w:r>
      <w:r w:rsidR="0094613A" w:rsidRPr="00E04D00">
        <w:rPr>
          <w:rFonts w:ascii="Arial" w:hAnsi="Arial" w:cs="Arial"/>
          <w:sz w:val="22"/>
          <w:szCs w:val="22"/>
        </w:rPr>
        <w:br/>
        <w:t>→</w:t>
      </w:r>
      <w:r w:rsidRPr="00E04D00">
        <w:rPr>
          <w:rFonts w:ascii="Arial" w:hAnsi="Arial" w:cs="Arial"/>
          <w:sz w:val="22"/>
          <w:szCs w:val="22"/>
        </w:rPr>
        <w:tab/>
      </w:r>
      <w:r w:rsidR="005D2D25" w:rsidRPr="00E04D00">
        <w:rPr>
          <w:rFonts w:ascii="Arial" w:hAnsi="Arial" w:cs="Arial"/>
          <w:sz w:val="22"/>
          <w:szCs w:val="22"/>
        </w:rPr>
        <w:t xml:space="preserve">die </w:t>
      </w:r>
      <w:r w:rsidR="00BE6AF8" w:rsidRPr="00E04D00">
        <w:rPr>
          <w:rFonts w:ascii="Arial" w:hAnsi="Arial" w:cs="Arial"/>
          <w:sz w:val="22"/>
          <w:szCs w:val="22"/>
        </w:rPr>
        <w:t xml:space="preserve">Teilnahme der Lehrkräfte an </w:t>
      </w:r>
      <w:r w:rsidR="005D2D25" w:rsidRPr="00E04D00">
        <w:rPr>
          <w:rFonts w:ascii="Arial" w:hAnsi="Arial" w:cs="Arial"/>
          <w:b/>
          <w:sz w:val="22"/>
          <w:szCs w:val="22"/>
        </w:rPr>
        <w:t>Fortbildungen</w:t>
      </w:r>
      <w:r w:rsidR="005D2D25" w:rsidRPr="00E04D00">
        <w:rPr>
          <w:rFonts w:ascii="Arial" w:hAnsi="Arial" w:cs="Arial"/>
          <w:sz w:val="22"/>
          <w:szCs w:val="22"/>
        </w:rPr>
        <w:t xml:space="preserve"> </w:t>
      </w:r>
      <w:r w:rsidR="00BE6AF8" w:rsidRPr="00E04D00">
        <w:rPr>
          <w:rFonts w:ascii="Arial" w:hAnsi="Arial" w:cs="Arial"/>
          <w:sz w:val="22"/>
          <w:szCs w:val="22"/>
        </w:rPr>
        <w:t xml:space="preserve">zur BSO </w:t>
      </w:r>
      <w:r w:rsidR="005D2D25" w:rsidRPr="00E04D00">
        <w:rPr>
          <w:rFonts w:ascii="Arial" w:hAnsi="Arial" w:cs="Arial"/>
          <w:sz w:val="22"/>
          <w:szCs w:val="22"/>
        </w:rPr>
        <w:t xml:space="preserve">und </w:t>
      </w:r>
      <w:r w:rsidR="00BE6AF8" w:rsidRPr="00E04D00">
        <w:rPr>
          <w:rFonts w:ascii="Arial" w:hAnsi="Arial" w:cs="Arial"/>
          <w:sz w:val="22"/>
          <w:szCs w:val="22"/>
        </w:rPr>
        <w:t xml:space="preserve">durch </w:t>
      </w:r>
      <w:r w:rsidR="005D2D25" w:rsidRPr="00E04D00">
        <w:rPr>
          <w:rFonts w:ascii="Arial" w:hAnsi="Arial" w:cs="Arial"/>
          <w:sz w:val="22"/>
          <w:szCs w:val="22"/>
        </w:rPr>
        <w:t>das Beher</w:t>
      </w:r>
      <w:r w:rsidR="00BE6AF8" w:rsidRPr="00E04D00">
        <w:rPr>
          <w:rFonts w:ascii="Arial" w:hAnsi="Arial" w:cs="Arial"/>
          <w:sz w:val="22"/>
          <w:szCs w:val="22"/>
        </w:rPr>
        <w:t xml:space="preserve">r- </w:t>
      </w:r>
      <w:r w:rsidR="00BE6AF8" w:rsidRPr="00E04D00">
        <w:rPr>
          <w:rFonts w:ascii="Arial" w:hAnsi="Arial" w:cs="Arial"/>
          <w:sz w:val="22"/>
          <w:szCs w:val="22"/>
        </w:rPr>
        <w:tab/>
      </w:r>
      <w:r w:rsidR="005D2D25" w:rsidRPr="00E04D00">
        <w:rPr>
          <w:rFonts w:ascii="Arial" w:hAnsi="Arial" w:cs="Arial"/>
          <w:sz w:val="22"/>
          <w:szCs w:val="22"/>
        </w:rPr>
        <w:t xml:space="preserve">schen der </w:t>
      </w:r>
      <w:r w:rsidRPr="00E04D00">
        <w:rPr>
          <w:rFonts w:ascii="Arial" w:hAnsi="Arial" w:cs="Arial"/>
          <w:sz w:val="22"/>
          <w:szCs w:val="22"/>
        </w:rPr>
        <w:t>Thematik</w:t>
      </w:r>
      <w:r w:rsidR="005D2D25" w:rsidRPr="00E04D00">
        <w:rPr>
          <w:rFonts w:ascii="Arial" w:hAnsi="Arial" w:cs="Arial"/>
          <w:sz w:val="22"/>
          <w:szCs w:val="22"/>
        </w:rPr>
        <w:t>,</w:t>
      </w:r>
      <w:r w:rsidRPr="00E04D00">
        <w:rPr>
          <w:rFonts w:ascii="Arial" w:hAnsi="Arial" w:cs="Arial"/>
          <w:sz w:val="22"/>
          <w:szCs w:val="22"/>
        </w:rPr>
        <w:br/>
      </w:r>
      <w:r w:rsidR="0094613A" w:rsidRPr="00E04D00">
        <w:rPr>
          <w:rFonts w:ascii="Arial" w:hAnsi="Arial" w:cs="Arial"/>
          <w:sz w:val="22"/>
          <w:szCs w:val="22"/>
        </w:rPr>
        <w:t>→</w:t>
      </w:r>
      <w:r w:rsidR="005D2D25" w:rsidRPr="00E04D00">
        <w:rPr>
          <w:rFonts w:ascii="Arial" w:hAnsi="Arial" w:cs="Arial"/>
          <w:sz w:val="22"/>
          <w:szCs w:val="22"/>
        </w:rPr>
        <w:tab/>
      </w:r>
      <w:r w:rsidRPr="00E04D00">
        <w:rPr>
          <w:rFonts w:ascii="Arial" w:hAnsi="Arial" w:cs="Arial"/>
          <w:sz w:val="22"/>
          <w:szCs w:val="22"/>
        </w:rPr>
        <w:t>ein</w:t>
      </w:r>
      <w:r w:rsidR="005D2D25" w:rsidRPr="00E04D00">
        <w:rPr>
          <w:rFonts w:ascii="Arial" w:hAnsi="Arial" w:cs="Arial"/>
          <w:sz w:val="22"/>
          <w:szCs w:val="22"/>
        </w:rPr>
        <w:t>en institutionalisierten</w:t>
      </w:r>
      <w:r w:rsidR="00BE6AF8" w:rsidRPr="00E04D00">
        <w:rPr>
          <w:rFonts w:ascii="Arial" w:hAnsi="Arial" w:cs="Arial"/>
          <w:sz w:val="22"/>
          <w:szCs w:val="22"/>
        </w:rPr>
        <w:t xml:space="preserve"> Austausch und</w:t>
      </w:r>
      <w:r w:rsidRPr="00E04D00">
        <w:rPr>
          <w:rFonts w:ascii="Arial" w:hAnsi="Arial" w:cs="Arial"/>
          <w:sz w:val="22"/>
          <w:szCs w:val="22"/>
        </w:rPr>
        <w:t xml:space="preserve"> </w:t>
      </w:r>
      <w:r w:rsidRPr="00E04D00">
        <w:rPr>
          <w:rFonts w:ascii="Arial" w:hAnsi="Arial" w:cs="Arial"/>
          <w:b/>
          <w:bCs/>
          <w:sz w:val="22"/>
          <w:szCs w:val="22"/>
        </w:rPr>
        <w:t>Reflexion</w:t>
      </w:r>
      <w:r w:rsidRPr="00E04D00">
        <w:rPr>
          <w:rFonts w:ascii="Arial" w:hAnsi="Arial" w:cs="Arial"/>
          <w:sz w:val="22"/>
          <w:szCs w:val="22"/>
        </w:rPr>
        <w:t xml:space="preserve"> </w:t>
      </w:r>
      <w:r w:rsidR="005D2D25" w:rsidRPr="00E04D00">
        <w:rPr>
          <w:rFonts w:ascii="Arial" w:hAnsi="Arial" w:cs="Arial"/>
          <w:sz w:val="22"/>
          <w:szCs w:val="22"/>
        </w:rPr>
        <w:t>zum Thema BSO</w:t>
      </w:r>
      <w:r w:rsidRPr="00E04D00">
        <w:rPr>
          <w:rFonts w:ascii="Arial" w:hAnsi="Arial" w:cs="Arial"/>
          <w:sz w:val="22"/>
          <w:szCs w:val="22"/>
        </w:rPr>
        <w:t>.</w:t>
      </w:r>
    </w:p>
    <w:p w:rsidR="009D7166" w:rsidRPr="00E327CF" w:rsidRDefault="009D7166" w:rsidP="009D7166">
      <w:pPr>
        <w:ind w:left="709"/>
        <w:rPr>
          <w:rFonts w:ascii="Arial" w:hAnsi="Arial" w:cs="Arial"/>
          <w:bCs/>
          <w:sz w:val="18"/>
          <w:szCs w:val="18"/>
        </w:rPr>
      </w:pPr>
    </w:p>
    <w:p w:rsidR="009F4BD9" w:rsidRPr="009D7166" w:rsidRDefault="00DE49F7" w:rsidP="009D7166">
      <w:pPr>
        <w:ind w:left="709"/>
        <w:rPr>
          <w:rFonts w:ascii="Arial" w:hAnsi="Arial" w:cs="Arial"/>
          <w:sz w:val="18"/>
          <w:szCs w:val="18"/>
        </w:rPr>
        <w:sectPr w:rsidR="009F4BD9" w:rsidRPr="009D7166" w:rsidSect="001853DE">
          <w:headerReference w:type="even" r:id="rId14"/>
          <w:footerReference w:type="default" r:id="rId15"/>
          <w:footerReference w:type="first" r:id="rId16"/>
          <w:pgSz w:w="11906" w:h="16838"/>
          <w:pgMar w:top="851" w:right="1134" w:bottom="851" w:left="1134" w:header="567" w:footer="414" w:gutter="0"/>
          <w:cols w:space="708"/>
          <w:titlePg/>
          <w:docGrid w:linePitch="360"/>
        </w:sectPr>
      </w:pPr>
      <w:r w:rsidRPr="009D7166">
        <w:rPr>
          <w:rFonts w:ascii="Arial" w:hAnsi="Arial" w:cs="Arial"/>
          <w:bCs/>
          <w:sz w:val="18"/>
          <w:szCs w:val="18"/>
        </w:rPr>
        <w:br w:type="page"/>
      </w:r>
    </w:p>
    <w:tbl>
      <w:tblPr>
        <w:tblW w:w="14601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601"/>
      </w:tblGrid>
      <w:tr w:rsidR="00671360" w:rsidRPr="00E04D00" w:rsidTr="001A66A1">
        <w:trPr>
          <w:cantSplit/>
          <w:trHeight w:val="382"/>
        </w:trPr>
        <w:tc>
          <w:tcPr>
            <w:tcW w:w="14601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71360" w:rsidRPr="00E04D00" w:rsidRDefault="00671360" w:rsidP="006C5236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04D00">
              <w:rPr>
                <w:rFonts w:ascii="Arial" w:hAnsi="Arial" w:cs="Arial"/>
                <w:b/>
                <w:bCs/>
                <w:sz w:val="28"/>
                <w:szCs w:val="28"/>
              </w:rPr>
              <w:lastRenderedPageBreak/>
              <w:t>Themenbereich</w:t>
            </w:r>
            <w:r w:rsidR="006C5236" w:rsidRPr="00E04D00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1</w:t>
            </w:r>
            <w:r w:rsidRPr="00E04D00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: </w:t>
            </w:r>
            <w:r w:rsidR="006C5236" w:rsidRPr="00E04D00">
              <w:rPr>
                <w:rFonts w:ascii="Arial" w:hAnsi="Arial" w:cs="Arial"/>
                <w:b/>
                <w:bCs/>
                <w:sz w:val="28"/>
                <w:szCs w:val="28"/>
              </w:rPr>
              <w:t>Begleitung</w:t>
            </w:r>
            <w:r w:rsidRPr="00E04D00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und Förderung der </w:t>
            </w:r>
            <w:r w:rsidR="006C5236" w:rsidRPr="00E04D00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Jugendlichen im </w:t>
            </w:r>
            <w:r w:rsidRPr="00E04D00">
              <w:rPr>
                <w:rFonts w:ascii="Arial" w:hAnsi="Arial" w:cs="Arial"/>
                <w:b/>
                <w:bCs/>
                <w:sz w:val="28"/>
                <w:szCs w:val="28"/>
              </w:rPr>
              <w:t>BSO</w:t>
            </w:r>
            <w:r w:rsidR="006C5236" w:rsidRPr="00E04D00">
              <w:rPr>
                <w:rFonts w:ascii="Arial" w:hAnsi="Arial" w:cs="Arial"/>
                <w:b/>
                <w:bCs/>
                <w:sz w:val="28"/>
                <w:szCs w:val="28"/>
              </w:rPr>
              <w:t>-Prozess</w:t>
            </w:r>
          </w:p>
        </w:tc>
      </w:tr>
    </w:tbl>
    <w:p w:rsidR="00671360" w:rsidRPr="00E04D00" w:rsidRDefault="00671360" w:rsidP="00A15154">
      <w:pPr>
        <w:rPr>
          <w:rFonts w:ascii="Arial" w:hAnsi="Arial" w:cs="Arial"/>
        </w:rPr>
      </w:pPr>
    </w:p>
    <w:p w:rsidR="0053133E" w:rsidRPr="00E04D00" w:rsidRDefault="0053133E" w:rsidP="0053133E">
      <w:pPr>
        <w:widowControl w:val="0"/>
        <w:tabs>
          <w:tab w:val="left" w:pos="560"/>
        </w:tabs>
        <w:autoSpaceDE w:val="0"/>
        <w:autoSpaceDN w:val="0"/>
        <w:adjustRightInd w:val="0"/>
        <w:spacing w:after="120"/>
        <w:rPr>
          <w:rFonts w:ascii="Arial" w:hAnsi="Arial" w:cs="Arial"/>
          <w:bCs/>
        </w:rPr>
      </w:pPr>
      <w:r w:rsidRPr="00E04D00">
        <w:rPr>
          <w:rFonts w:ascii="Arial" w:hAnsi="Arial" w:cs="Arial"/>
        </w:rPr>
        <w:t xml:space="preserve">Das schulische </w:t>
      </w:r>
      <w:r w:rsidR="00C71986" w:rsidRPr="00E04D00">
        <w:rPr>
          <w:rFonts w:ascii="Arial" w:hAnsi="Arial" w:cs="Arial"/>
        </w:rPr>
        <w:t>BSO-Curriculum</w:t>
      </w:r>
      <w:r w:rsidR="005D24F8" w:rsidRPr="00E04D00">
        <w:rPr>
          <w:rFonts w:ascii="Arial" w:hAnsi="Arial" w:cs="Arial"/>
        </w:rPr>
        <w:t xml:space="preserve"> </w:t>
      </w:r>
      <w:r w:rsidRPr="00E04D00">
        <w:rPr>
          <w:rFonts w:ascii="Arial" w:hAnsi="Arial" w:cs="Arial"/>
        </w:rPr>
        <w:t>stellt eine zentrale Rahmenbedingung zur Verwirklichung konkreter Maßnahmen</w:t>
      </w:r>
      <w:r w:rsidR="00961370" w:rsidRPr="00E04D00">
        <w:rPr>
          <w:rFonts w:ascii="Arial" w:hAnsi="Arial" w:cs="Arial"/>
        </w:rPr>
        <w:t xml:space="preserve"> dar</w:t>
      </w:r>
      <w:r w:rsidRPr="00E04D00">
        <w:rPr>
          <w:rFonts w:ascii="Arial" w:hAnsi="Arial" w:cs="Arial"/>
        </w:rPr>
        <w:t>, die zu der berufl</w:t>
      </w:r>
      <w:r w:rsidRPr="00E04D00">
        <w:rPr>
          <w:rFonts w:ascii="Arial" w:hAnsi="Arial" w:cs="Arial"/>
        </w:rPr>
        <w:t>i</w:t>
      </w:r>
      <w:r w:rsidRPr="00E04D00">
        <w:rPr>
          <w:rFonts w:ascii="Arial" w:hAnsi="Arial" w:cs="Arial"/>
        </w:rPr>
        <w:t>chen Orientierung der Schülerinn</w:t>
      </w:r>
      <w:r w:rsidR="00961370" w:rsidRPr="00E04D00">
        <w:rPr>
          <w:rFonts w:ascii="Arial" w:hAnsi="Arial" w:cs="Arial"/>
        </w:rPr>
        <w:t>en und Schüler beitragen</w:t>
      </w:r>
      <w:r w:rsidRPr="00E04D00">
        <w:rPr>
          <w:rFonts w:ascii="Arial" w:hAnsi="Arial" w:cs="Arial"/>
        </w:rPr>
        <w:t xml:space="preserve">. In diesem Themenbereich finden sich Kriterien, die sich auf die konkreten Maßnahmen zur Begleitung und Förderung der Jugendlichen </w:t>
      </w:r>
      <w:r w:rsidR="00961370" w:rsidRPr="00E04D00">
        <w:rPr>
          <w:rFonts w:ascii="Arial" w:hAnsi="Arial" w:cs="Arial"/>
        </w:rPr>
        <w:t>im BSO-Prozess beziehen und ihnen</w:t>
      </w:r>
      <w:r w:rsidRPr="00E04D00">
        <w:rPr>
          <w:rFonts w:ascii="Arial" w:hAnsi="Arial" w:cs="Arial"/>
        </w:rPr>
        <w:t xml:space="preserve"> direkte Einblicke in die Arbeitswelt s</w:t>
      </w:r>
      <w:r w:rsidRPr="00E04D00">
        <w:rPr>
          <w:rFonts w:ascii="Arial" w:hAnsi="Arial" w:cs="Arial"/>
        </w:rPr>
        <w:t>o</w:t>
      </w:r>
      <w:r w:rsidRPr="00E04D00">
        <w:rPr>
          <w:rFonts w:ascii="Arial" w:hAnsi="Arial" w:cs="Arial"/>
        </w:rPr>
        <w:t>wie einen Lernortwechsel ermöglichen.</w:t>
      </w:r>
    </w:p>
    <w:p w:rsidR="0053133E" w:rsidRPr="00E04D00" w:rsidRDefault="0053133E" w:rsidP="00A15154">
      <w:pPr>
        <w:rPr>
          <w:rFonts w:ascii="Arial" w:hAnsi="Arial" w:cs="Arial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8"/>
        <w:gridCol w:w="3261"/>
        <w:gridCol w:w="2268"/>
        <w:gridCol w:w="2268"/>
        <w:gridCol w:w="2268"/>
        <w:gridCol w:w="2268"/>
      </w:tblGrid>
      <w:tr w:rsidR="00671360" w:rsidRPr="00E04D00" w:rsidTr="002B7EC3">
        <w:trPr>
          <w:cantSplit/>
          <w:trHeight w:val="276"/>
        </w:trPr>
        <w:tc>
          <w:tcPr>
            <w:tcW w:w="552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Pr="00E04D00" w:rsidRDefault="00671360" w:rsidP="008D3D39">
            <w:pPr>
              <w:rPr>
                <w:rFonts w:ascii="Arial" w:hAnsi="Arial" w:cs="Arial"/>
                <w:color w:val="0000FF"/>
              </w:rPr>
            </w:pPr>
          </w:p>
        </w:tc>
        <w:tc>
          <w:tcPr>
            <w:tcW w:w="907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E04D00" w:rsidRDefault="00671360" w:rsidP="008D3D39">
            <w:pPr>
              <w:jc w:val="center"/>
              <w:rPr>
                <w:rFonts w:ascii="Arial" w:hAnsi="Arial" w:cs="Arial"/>
              </w:rPr>
            </w:pPr>
            <w:r w:rsidRPr="00E04D00">
              <w:rPr>
                <w:rFonts w:ascii="Arial" w:hAnsi="Arial" w:cs="Arial"/>
                <w:b/>
                <w:sz w:val="22"/>
                <w:szCs w:val="22"/>
              </w:rPr>
              <w:t>Erläuterung</w:t>
            </w:r>
            <w:r w:rsidRPr="00E04D0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sz w:val="16"/>
                <w:szCs w:val="22"/>
              </w:rPr>
              <w:t>(max. 500 Zeichen)</w:t>
            </w:r>
          </w:p>
        </w:tc>
      </w:tr>
      <w:tr w:rsidR="00671360" w:rsidRPr="00E04D00" w:rsidTr="007978CA">
        <w:trPr>
          <w:cantSplit/>
          <w:trHeight w:val="276"/>
        </w:trPr>
        <w:tc>
          <w:tcPr>
            <w:tcW w:w="5529" w:type="dxa"/>
            <w:gridSpan w:val="2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71360" w:rsidRPr="00E04D00" w:rsidRDefault="00671360" w:rsidP="008D3D39">
            <w:pPr>
              <w:rPr>
                <w:rFonts w:ascii="Arial" w:hAnsi="Arial" w:cs="Arial"/>
              </w:rPr>
            </w:pPr>
          </w:p>
        </w:tc>
        <w:tc>
          <w:tcPr>
            <w:tcW w:w="9072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E04D00" w:rsidRDefault="00671360" w:rsidP="008D3D39">
            <w:pPr>
              <w:jc w:val="center"/>
              <w:rPr>
                <w:rFonts w:ascii="Arial" w:hAnsi="Arial" w:cs="Arial"/>
              </w:rPr>
            </w:pPr>
          </w:p>
        </w:tc>
      </w:tr>
      <w:tr w:rsidR="009A3134" w:rsidRPr="00E04D00" w:rsidTr="001C5723">
        <w:trPr>
          <w:cantSplit/>
          <w:trHeight w:val="340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134" w:rsidRPr="00670709" w:rsidRDefault="000D52A6" w:rsidP="00862A8A">
            <w:pPr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  <w:r w:rsidRPr="00670709">
              <w:rPr>
                <w:rFonts w:ascii="Arial" w:hAnsi="Arial" w:cs="Arial"/>
                <w:b/>
                <w:bCs/>
              </w:rPr>
              <w:t>1.1</w:t>
            </w:r>
          </w:p>
          <w:p w:rsidR="009A3134" w:rsidRPr="00E04D00" w:rsidRDefault="009A3134" w:rsidP="004448F2">
            <w:pPr>
              <w:spacing w:before="60" w:after="120"/>
              <w:ind w:left="74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04D00">
              <w:rPr>
                <w:rFonts w:ascii="Arial" w:hAnsi="Arial" w:cs="Arial"/>
                <w:b/>
                <w:bCs/>
                <w:sz w:val="21"/>
                <w:szCs w:val="21"/>
              </w:rPr>
              <w:t>Bereitstellung von Informationen zur BSO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3134" w:rsidRPr="00E04D00" w:rsidRDefault="00E04D00" w:rsidP="00E04D00">
            <w:pPr>
              <w:spacing w:before="60" w:after="120"/>
              <w:ind w:left="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1.1.1</w:t>
            </w:r>
          </w:p>
          <w:p w:rsidR="009A3134" w:rsidRPr="00E04D00" w:rsidRDefault="009A3134" w:rsidP="009E0BAF">
            <w:pPr>
              <w:spacing w:before="60" w:after="120"/>
              <w:ind w:left="29"/>
              <w:rPr>
                <w:rFonts w:ascii="Arial" w:hAnsi="Arial" w:cs="Arial"/>
                <w:sz w:val="20"/>
                <w:szCs w:val="20"/>
              </w:rPr>
            </w:pPr>
            <w:r w:rsidRPr="00E04D00">
              <w:rPr>
                <w:rFonts w:ascii="Arial" w:hAnsi="Arial" w:cs="Arial"/>
                <w:sz w:val="20"/>
                <w:szCs w:val="20"/>
              </w:rPr>
              <w:t xml:space="preserve">In der Schule stehen aktuelle </w:t>
            </w:r>
            <w:r w:rsidR="009E0BAF" w:rsidRPr="00E04D00">
              <w:rPr>
                <w:rFonts w:ascii="Arial" w:hAnsi="Arial" w:cs="Arial"/>
                <w:sz w:val="20"/>
                <w:szCs w:val="20"/>
              </w:rPr>
              <w:br/>
            </w:r>
            <w:r w:rsidRPr="00E04D00">
              <w:rPr>
                <w:rFonts w:ascii="Arial" w:hAnsi="Arial" w:cs="Arial"/>
                <w:sz w:val="20"/>
                <w:szCs w:val="20"/>
              </w:rPr>
              <w:t xml:space="preserve">Informationssysteme und </w:t>
            </w:r>
            <w:r w:rsidR="009E0BAF" w:rsidRPr="00E04D00">
              <w:rPr>
                <w:rFonts w:ascii="Arial" w:hAnsi="Arial" w:cs="Arial"/>
                <w:sz w:val="20"/>
                <w:szCs w:val="20"/>
              </w:rPr>
              <w:br/>
              <w:t>–m</w:t>
            </w:r>
            <w:r w:rsidR="00165102">
              <w:rPr>
                <w:rFonts w:ascii="Arial" w:hAnsi="Arial" w:cs="Arial"/>
                <w:sz w:val="20"/>
                <w:szCs w:val="20"/>
              </w:rPr>
              <w:t>aterialien zur Verfügung (z.</w:t>
            </w:r>
            <w:r w:rsidRPr="00E04D00">
              <w:rPr>
                <w:rFonts w:ascii="Arial" w:hAnsi="Arial" w:cs="Arial"/>
                <w:sz w:val="20"/>
                <w:szCs w:val="20"/>
              </w:rPr>
              <w:t>B. über verschiedene Berufsfelder, Studienbe</w:t>
            </w:r>
            <w:r w:rsidR="009E0BAF" w:rsidRPr="00E04D00">
              <w:rPr>
                <w:rFonts w:ascii="Arial" w:hAnsi="Arial" w:cs="Arial"/>
                <w:sz w:val="20"/>
                <w:szCs w:val="20"/>
              </w:rPr>
              <w:t>reiche</w:t>
            </w:r>
            <w:r w:rsidRPr="00E04D00">
              <w:rPr>
                <w:rFonts w:ascii="Arial" w:hAnsi="Arial" w:cs="Arial"/>
                <w:sz w:val="20"/>
                <w:szCs w:val="20"/>
              </w:rPr>
              <w:t>). Die Schüleri</w:t>
            </w:r>
            <w:r w:rsidRPr="00E04D00">
              <w:rPr>
                <w:rFonts w:ascii="Arial" w:hAnsi="Arial" w:cs="Arial"/>
                <w:sz w:val="20"/>
                <w:szCs w:val="20"/>
              </w:rPr>
              <w:t>n</w:t>
            </w:r>
            <w:r w:rsidR="000D52A6" w:rsidRPr="00E04D00">
              <w:rPr>
                <w:rFonts w:ascii="Arial" w:hAnsi="Arial" w:cs="Arial"/>
                <w:sz w:val="20"/>
                <w:szCs w:val="20"/>
              </w:rPr>
              <w:t xml:space="preserve">nen und Schüler haben Zugang </w:t>
            </w:r>
            <w:r w:rsidRPr="00E04D00">
              <w:rPr>
                <w:rFonts w:ascii="Arial" w:hAnsi="Arial" w:cs="Arial"/>
                <w:sz w:val="20"/>
                <w:szCs w:val="20"/>
              </w:rPr>
              <w:t>zu diesen Informationen.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9A3134" w:rsidRPr="00E04D00" w:rsidRDefault="009A3134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A3134" w:rsidRPr="00E04D00" w:rsidRDefault="009A3134" w:rsidP="00246A3C">
            <w:pPr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A3134" w:rsidRPr="00E04D00" w:rsidRDefault="009A3134" w:rsidP="00246A3C">
            <w:pPr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9A3134" w:rsidRPr="00E04D00" w:rsidRDefault="009A3134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RPr="00E04D00" w:rsidTr="001C5723">
        <w:trPr>
          <w:cantSplit/>
          <w:trHeight w:val="227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E04D0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1360" w:rsidRPr="00E04D00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E04D0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E04D00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671360" w:rsidRPr="00E04D00" w:rsidTr="001C5723">
        <w:trPr>
          <w:cantSplit/>
          <w:trHeight w:val="397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E04D0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1360" w:rsidRPr="00E04D00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4324A" w:rsidRPr="00E04D00" w:rsidRDefault="00916F5F" w:rsidP="008D3D39">
            <w:pPr>
              <w:spacing w:before="60" w:after="120"/>
              <w:rPr>
                <w:rFonts w:ascii="Arial" w:hAnsi="Arial" w:cs="Arial"/>
                <w:bCs/>
                <w:color w:val="0000FF"/>
                <w:sz w:val="22"/>
                <w:szCs w:val="22"/>
              </w:rPr>
            </w:pP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RPr="00E04D00" w:rsidTr="001C5723">
        <w:trPr>
          <w:cantSplit/>
          <w:trHeight w:val="340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E04D0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1360" w:rsidRPr="00E04D00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E04D00" w:rsidRDefault="00671360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E04D00" w:rsidRDefault="00671360" w:rsidP="00F76BCA">
            <w:pPr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E04D00" w:rsidRDefault="00671360" w:rsidP="00F76BCA">
            <w:pPr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E04D00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RPr="00E04D00" w:rsidTr="001C5723">
        <w:trPr>
          <w:cantSplit/>
          <w:trHeight w:val="227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E04D0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1360" w:rsidRPr="00E04D00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E04D0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E04D00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671360" w:rsidRPr="00E04D00" w:rsidTr="001C5723">
        <w:trPr>
          <w:cantSplit/>
          <w:trHeight w:val="397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E04D0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1360" w:rsidRPr="00E04D00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26D5" w:rsidRPr="00E04D00" w:rsidRDefault="00671360" w:rsidP="00CE090B">
            <w:pPr>
              <w:spacing w:before="60" w:after="120"/>
              <w:rPr>
                <w:rFonts w:ascii="Arial" w:hAnsi="Arial" w:cs="Arial"/>
                <w:bCs/>
                <w:color w:val="008000"/>
              </w:rPr>
            </w:pP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E04D00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344B0B" w:rsidRPr="00E04D00" w:rsidTr="001C5723">
        <w:trPr>
          <w:cantSplit/>
          <w:trHeight w:val="340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B0B" w:rsidRPr="00E04D00" w:rsidRDefault="00344B0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B0B" w:rsidRPr="00E04D00" w:rsidRDefault="00E04D00" w:rsidP="00E04D00">
            <w:pPr>
              <w:spacing w:before="60" w:after="120"/>
              <w:ind w:left="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1.1.2</w:t>
            </w:r>
          </w:p>
          <w:p w:rsidR="00F726D5" w:rsidRPr="00E04D00" w:rsidRDefault="00344B0B" w:rsidP="00680E19">
            <w:pPr>
              <w:spacing w:before="60" w:after="120"/>
              <w:ind w:left="29"/>
              <w:rPr>
                <w:rFonts w:ascii="Arial" w:hAnsi="Arial" w:cs="Arial"/>
                <w:sz w:val="20"/>
                <w:szCs w:val="20"/>
              </w:rPr>
            </w:pPr>
            <w:r w:rsidRPr="00E04D00">
              <w:rPr>
                <w:rFonts w:ascii="Arial" w:hAnsi="Arial" w:cs="Arial"/>
                <w:sz w:val="20"/>
                <w:szCs w:val="20"/>
              </w:rPr>
              <w:t>Die Schule gibt systematisch</w:t>
            </w:r>
            <w:r w:rsidR="00F726D5" w:rsidRPr="00E04D0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04D00">
              <w:rPr>
                <w:rFonts w:ascii="Arial" w:hAnsi="Arial" w:cs="Arial"/>
                <w:sz w:val="20"/>
                <w:szCs w:val="20"/>
              </w:rPr>
              <w:t>a</w:t>
            </w:r>
            <w:r w:rsidRPr="00E04D00">
              <w:rPr>
                <w:rFonts w:ascii="Arial" w:hAnsi="Arial" w:cs="Arial"/>
                <w:sz w:val="20"/>
                <w:szCs w:val="20"/>
              </w:rPr>
              <w:t>k</w:t>
            </w:r>
            <w:r w:rsidRPr="00E04D00">
              <w:rPr>
                <w:rFonts w:ascii="Arial" w:hAnsi="Arial" w:cs="Arial"/>
                <w:sz w:val="20"/>
                <w:szCs w:val="20"/>
              </w:rPr>
              <w:t>tuelle, schriftliche Informationen über berufs- und studienorienti</w:t>
            </w:r>
            <w:r w:rsidRPr="00E04D00">
              <w:rPr>
                <w:rFonts w:ascii="Arial" w:hAnsi="Arial" w:cs="Arial"/>
                <w:sz w:val="20"/>
                <w:szCs w:val="20"/>
              </w:rPr>
              <w:t>e</w:t>
            </w:r>
            <w:r w:rsidRPr="00E04D00">
              <w:rPr>
                <w:rFonts w:ascii="Arial" w:hAnsi="Arial" w:cs="Arial"/>
                <w:sz w:val="20"/>
                <w:szCs w:val="20"/>
              </w:rPr>
              <w:t>rende Themen an die Schüleri</w:t>
            </w:r>
            <w:r w:rsidRPr="00E04D00">
              <w:rPr>
                <w:rFonts w:ascii="Arial" w:hAnsi="Arial" w:cs="Arial"/>
                <w:sz w:val="20"/>
                <w:szCs w:val="20"/>
              </w:rPr>
              <w:t>n</w:t>
            </w:r>
            <w:r w:rsidRPr="00E04D00">
              <w:rPr>
                <w:rFonts w:ascii="Arial" w:hAnsi="Arial" w:cs="Arial"/>
                <w:sz w:val="20"/>
                <w:szCs w:val="20"/>
              </w:rPr>
              <w:t>nen und Schüler weiter.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4B0B" w:rsidRPr="00E04D00" w:rsidRDefault="00344B0B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4B0B" w:rsidRPr="00E04D00" w:rsidRDefault="00344B0B" w:rsidP="00D236EA">
            <w:pPr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4B0B" w:rsidRPr="00E04D00" w:rsidRDefault="00344B0B" w:rsidP="00D236EA">
            <w:pPr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4B0B" w:rsidRPr="00E04D00" w:rsidRDefault="00344B0B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RPr="00E04D00" w:rsidTr="001C5723">
        <w:trPr>
          <w:cantSplit/>
          <w:trHeight w:val="70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E04D0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E04D00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E04D0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E04D00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671360" w:rsidRPr="00E04D00" w:rsidTr="001C5723">
        <w:trPr>
          <w:cantSplit/>
          <w:trHeight w:val="397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E04D0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E04D00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26D5" w:rsidRPr="00E04D00" w:rsidRDefault="00671360" w:rsidP="008D3D39">
            <w:pPr>
              <w:spacing w:before="60" w:after="120"/>
              <w:rPr>
                <w:rFonts w:ascii="Arial" w:hAnsi="Arial" w:cs="Arial"/>
                <w:bCs/>
                <w:color w:val="0000FF"/>
                <w:sz w:val="22"/>
                <w:szCs w:val="22"/>
              </w:rPr>
            </w:pP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RPr="00E04D00" w:rsidTr="001C5723">
        <w:trPr>
          <w:cantSplit/>
          <w:trHeight w:val="340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E04D0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E04D00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E04D00" w:rsidRDefault="00671360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E04D00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E04D00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E04D00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RPr="00E04D00" w:rsidTr="001C5723">
        <w:trPr>
          <w:cantSplit/>
          <w:trHeight w:val="277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E04D0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E04D00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E04D0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E04D00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671360" w:rsidRPr="00E04D00" w:rsidTr="002D4BB6">
        <w:trPr>
          <w:cantSplit/>
          <w:trHeight w:val="397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E04D0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E04D00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6D5" w:rsidRPr="00E04D00" w:rsidRDefault="00671360" w:rsidP="00CE090B">
            <w:pPr>
              <w:spacing w:before="60" w:after="120"/>
              <w:rPr>
                <w:rFonts w:ascii="Arial" w:hAnsi="Arial" w:cs="Arial"/>
                <w:bCs/>
                <w:color w:val="008000"/>
                <w:sz w:val="22"/>
                <w:szCs w:val="22"/>
              </w:rPr>
            </w:pP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E04D00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2B7B3B" w:rsidTr="002D4BB6">
        <w:trPr>
          <w:cantSplit/>
          <w:trHeight w:val="340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7B3B" w:rsidRPr="00E04D00" w:rsidRDefault="00E04D00" w:rsidP="00E04D00">
            <w:pPr>
              <w:pageBreakBefore/>
              <w:spacing w:before="60" w:after="120"/>
              <w:ind w:left="72"/>
              <w:rPr>
                <w:rFonts w:ascii="Arial" w:hAnsi="Arial" w:cs="Arial"/>
                <w:b/>
                <w:bCs/>
              </w:rPr>
            </w:pPr>
            <w:r w:rsidRPr="00E04D00">
              <w:rPr>
                <w:rFonts w:ascii="Arial" w:hAnsi="Arial" w:cs="Arial"/>
                <w:b/>
                <w:bCs/>
              </w:rPr>
              <w:lastRenderedPageBreak/>
              <w:t>1.2</w:t>
            </w:r>
          </w:p>
          <w:p w:rsidR="002B7B3B" w:rsidRPr="00E04D00" w:rsidRDefault="002B7B3B" w:rsidP="00DC3D2E">
            <w:pPr>
              <w:spacing w:before="60" w:after="120"/>
              <w:ind w:left="74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E04D00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Maßnahmen zur </w:t>
            </w:r>
            <w:r w:rsidR="00862A8A" w:rsidRPr="00E04D00">
              <w:rPr>
                <w:rFonts w:ascii="Arial" w:hAnsi="Arial" w:cs="Arial"/>
                <w:b/>
                <w:bCs/>
                <w:sz w:val="21"/>
                <w:szCs w:val="21"/>
              </w:rPr>
              <w:br/>
            </w:r>
            <w:r w:rsidRPr="00E04D00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Unterstützung </w:t>
            </w:r>
            <w:r w:rsidR="00862A8A" w:rsidRPr="00E04D00">
              <w:rPr>
                <w:rFonts w:ascii="Arial" w:hAnsi="Arial" w:cs="Arial"/>
                <w:b/>
                <w:bCs/>
                <w:sz w:val="21"/>
                <w:szCs w:val="21"/>
              </w:rPr>
              <w:br/>
            </w:r>
            <w:r w:rsidRPr="00E04D00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individueller </w:t>
            </w:r>
            <w:r w:rsidR="00862A8A" w:rsidRPr="00E04D00">
              <w:rPr>
                <w:rFonts w:ascii="Arial" w:hAnsi="Arial" w:cs="Arial"/>
                <w:b/>
                <w:bCs/>
                <w:sz w:val="21"/>
                <w:szCs w:val="21"/>
              </w:rPr>
              <w:br/>
            </w:r>
            <w:r w:rsidRPr="00E04D00">
              <w:rPr>
                <w:rFonts w:ascii="Arial" w:hAnsi="Arial" w:cs="Arial"/>
                <w:b/>
                <w:bCs/>
                <w:sz w:val="21"/>
                <w:szCs w:val="21"/>
              </w:rPr>
              <w:t>Dokumentations- und Reflexions</w:t>
            </w:r>
            <w:r w:rsidR="000C08B0" w:rsidRPr="00E04D00">
              <w:rPr>
                <w:rFonts w:ascii="Arial" w:hAnsi="Arial" w:cs="Arial"/>
                <w:b/>
                <w:bCs/>
                <w:sz w:val="21"/>
                <w:szCs w:val="21"/>
              </w:rPr>
              <w:t>-</w:t>
            </w:r>
            <w:r w:rsidRPr="00E04D00">
              <w:rPr>
                <w:rFonts w:ascii="Arial" w:hAnsi="Arial" w:cs="Arial"/>
                <w:b/>
                <w:bCs/>
                <w:sz w:val="21"/>
                <w:szCs w:val="21"/>
              </w:rPr>
              <w:t>prozesse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B7B3B" w:rsidRPr="00E04D00" w:rsidRDefault="00E04D00" w:rsidP="00E04D00">
            <w:pPr>
              <w:pageBreakBefore/>
              <w:spacing w:before="60" w:after="120"/>
              <w:ind w:left="72"/>
              <w:rPr>
                <w:rFonts w:ascii="Arial" w:hAnsi="Arial" w:cs="Arial"/>
                <w:sz w:val="20"/>
                <w:szCs w:val="20"/>
              </w:rPr>
            </w:pPr>
            <w:r w:rsidRPr="00E04D00">
              <w:rPr>
                <w:rFonts w:ascii="Arial" w:hAnsi="Arial" w:cs="Arial"/>
                <w:sz w:val="20"/>
                <w:szCs w:val="20"/>
              </w:rPr>
              <w:t>1.2.1</w:t>
            </w:r>
          </w:p>
          <w:p w:rsidR="002B7B3B" w:rsidRPr="00E04D00" w:rsidRDefault="002B7B3B" w:rsidP="00A87E64">
            <w:pPr>
              <w:spacing w:before="60" w:after="120"/>
              <w:ind w:left="29"/>
              <w:rPr>
                <w:rFonts w:ascii="Arial" w:hAnsi="Arial" w:cs="Arial"/>
                <w:sz w:val="20"/>
                <w:szCs w:val="20"/>
              </w:rPr>
            </w:pPr>
            <w:r w:rsidRPr="00E04D00">
              <w:rPr>
                <w:rFonts w:ascii="Arial" w:hAnsi="Arial" w:cs="Arial"/>
                <w:sz w:val="20"/>
                <w:szCs w:val="20"/>
              </w:rPr>
              <w:t>Bestandteil des BSO-Prozesses ist eine umfassende, handlung</w:t>
            </w:r>
            <w:r w:rsidRPr="00E04D00">
              <w:rPr>
                <w:rFonts w:ascii="Arial" w:hAnsi="Arial" w:cs="Arial"/>
                <w:sz w:val="20"/>
                <w:szCs w:val="20"/>
              </w:rPr>
              <w:t>s</w:t>
            </w:r>
            <w:r w:rsidRPr="00E04D00">
              <w:rPr>
                <w:rFonts w:ascii="Arial" w:hAnsi="Arial" w:cs="Arial"/>
                <w:sz w:val="20"/>
                <w:szCs w:val="20"/>
              </w:rPr>
              <w:t>orientierte Kompetenzfeststellung in der Jahrgangsstufe 7</w:t>
            </w:r>
            <w:r w:rsidRPr="00E04D00">
              <w:rPr>
                <w:rStyle w:val="Funotenzeichen"/>
                <w:rFonts w:ascii="Arial" w:hAnsi="Arial" w:cs="Arial"/>
                <w:sz w:val="22"/>
                <w:szCs w:val="22"/>
              </w:rPr>
              <w:footnoteReference w:id="1"/>
            </w:r>
            <w:r w:rsidRPr="00E04D00">
              <w:rPr>
                <w:rFonts w:ascii="Arial" w:hAnsi="Arial" w:cs="Arial"/>
                <w:sz w:val="20"/>
                <w:szCs w:val="20"/>
              </w:rPr>
              <w:t>, in deren Verlauf die personalen, method</w:t>
            </w:r>
            <w:r w:rsidRPr="00E04D00">
              <w:rPr>
                <w:rFonts w:ascii="Arial" w:hAnsi="Arial" w:cs="Arial"/>
                <w:sz w:val="20"/>
                <w:szCs w:val="20"/>
              </w:rPr>
              <w:t>i</w:t>
            </w:r>
            <w:r w:rsidRPr="00E04D00">
              <w:rPr>
                <w:rFonts w:ascii="Arial" w:hAnsi="Arial" w:cs="Arial"/>
                <w:sz w:val="20"/>
                <w:szCs w:val="20"/>
              </w:rPr>
              <w:t>schen und sozialen Kompetenzen jeder Schülerin und jedes Schülers festgestellt werden</w:t>
            </w:r>
            <w:r w:rsidR="006F53EB" w:rsidRPr="00E04D00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B7B3B" w:rsidRPr="00E04D00" w:rsidRDefault="002B7B3B" w:rsidP="001C5723">
            <w:pPr>
              <w:pageBreakBefore/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B7B3B" w:rsidRPr="00E04D00" w:rsidRDefault="002B7B3B" w:rsidP="001C5723">
            <w:pPr>
              <w:pageBreakBefore/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B7B3B" w:rsidRPr="00E04D00" w:rsidRDefault="002B7B3B" w:rsidP="001C5723">
            <w:pPr>
              <w:pageBreakBefore/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B7B3B" w:rsidRPr="00E04D00" w:rsidRDefault="002B7B3B" w:rsidP="001C5723">
            <w:pPr>
              <w:pageBreakBefore/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2B7B3B" w:rsidTr="002D4BB6">
        <w:trPr>
          <w:cantSplit/>
          <w:trHeight w:val="216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B7B3B" w:rsidRPr="00E04D00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B7B3B" w:rsidTr="002D4BB6">
        <w:trPr>
          <w:cantSplit/>
          <w:trHeight w:val="216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E327CF" w:rsidRPr="00E04D00" w:rsidRDefault="002B7B3B" w:rsidP="008D3D39">
            <w:pPr>
              <w:spacing w:before="60" w:after="120"/>
              <w:rPr>
                <w:rFonts w:ascii="Arial" w:hAnsi="Arial" w:cs="Arial"/>
                <w:color w:val="0000FF"/>
                <w:sz w:val="22"/>
                <w:szCs w:val="22"/>
              </w:rPr>
            </w:pP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</w:p>
          <w:p w:rsidR="002B7B3B" w:rsidRPr="00DC3D2E" w:rsidRDefault="00E327CF" w:rsidP="008D3D39">
            <w:pPr>
              <w:spacing w:before="60" w:after="120"/>
              <w:rPr>
                <w:rFonts w:ascii="Arial" w:hAnsi="Arial" w:cs="Arial"/>
                <w:sz w:val="22"/>
                <w:szCs w:val="22"/>
              </w:rPr>
            </w:pPr>
            <w:r w:rsidRPr="00E04D00">
              <w:rPr>
                <w:rFonts w:ascii="Arial" w:hAnsi="Arial" w:cs="Arial"/>
                <w:sz w:val="22"/>
                <w:szCs w:val="22"/>
              </w:rPr>
              <w:t>Name des Verfahrens:</w:t>
            </w:r>
            <w:r w:rsidR="00E04D0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B71CC"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AB71CC"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="00AB71CC"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="00AB71CC"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="00AB71CC"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AB71CC"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AB71CC"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AB71CC"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AB71CC"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AB71CC"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  <w:p w:rsidR="00E327CF" w:rsidRPr="00DC3D2E" w:rsidRDefault="00E327CF" w:rsidP="008D3D39">
            <w:pPr>
              <w:spacing w:before="60" w:after="120"/>
              <w:rPr>
                <w:rFonts w:ascii="Arial" w:hAnsi="Arial" w:cs="Arial"/>
                <w:sz w:val="22"/>
                <w:szCs w:val="22"/>
              </w:rPr>
            </w:pPr>
            <w:r w:rsidRPr="00DC3D2E">
              <w:rPr>
                <w:rFonts w:ascii="Arial" w:hAnsi="Arial" w:cs="Arial"/>
                <w:sz w:val="22"/>
                <w:szCs w:val="22"/>
              </w:rPr>
              <w:t xml:space="preserve">Durchführung im </w:t>
            </w:r>
            <w:r w:rsidR="001836C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DC3D2E">
              <w:rPr>
                <w:rFonts w:ascii="Arial" w:hAnsi="Arial" w:cs="Arial"/>
                <w:sz w:val="22"/>
                <w:szCs w:val="22"/>
              </w:rPr>
              <w:t>Jahrgang</w:t>
            </w:r>
            <w:r w:rsidR="006F53EB" w:rsidRPr="00DC3D2E">
              <w:rPr>
                <w:rFonts w:ascii="Arial" w:hAnsi="Arial" w:cs="Arial"/>
                <w:sz w:val="22"/>
                <w:szCs w:val="22"/>
              </w:rPr>
              <w:t>:</w:t>
            </w:r>
            <w:r w:rsidR="00E04D00" w:rsidRPr="00DC3D2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C3D2E"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DC3D2E"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="00DC3D2E"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="00DC3D2E"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="00DC3D2E"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DC3D2E"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DC3D2E"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DC3D2E"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DC3D2E"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DC3D2E"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  <w:p w:rsidR="00E327CF" w:rsidRPr="00DC3D2E" w:rsidRDefault="00E327CF" w:rsidP="008D3D39">
            <w:pPr>
              <w:spacing w:before="60" w:after="120"/>
              <w:rPr>
                <w:rFonts w:ascii="Arial" w:hAnsi="Arial" w:cs="Arial"/>
                <w:sz w:val="22"/>
                <w:szCs w:val="22"/>
              </w:rPr>
            </w:pPr>
            <w:r w:rsidRPr="00F757EF">
              <w:rPr>
                <w:rFonts w:ascii="Arial" w:hAnsi="Arial" w:cs="Arial"/>
                <w:sz w:val="22"/>
                <w:szCs w:val="22"/>
              </w:rPr>
              <w:t>Durchführung seit</w:t>
            </w:r>
            <w:r w:rsidR="006F53EB" w:rsidRPr="00F757EF">
              <w:rPr>
                <w:rFonts w:ascii="Arial" w:hAnsi="Arial" w:cs="Arial"/>
                <w:sz w:val="22"/>
                <w:szCs w:val="22"/>
              </w:rPr>
              <w:t>:</w:t>
            </w:r>
            <w:r w:rsidR="00E04D00" w:rsidRPr="00F757E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C3D2E"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DC3D2E"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="00DC3D2E"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="00DC3D2E"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="00DC3D2E"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DC3D2E"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DC3D2E"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DC3D2E"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DC3D2E"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DC3D2E"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  <w:p w:rsidR="00E327CF" w:rsidRPr="00E04D00" w:rsidRDefault="00581082" w:rsidP="00465F63">
            <w:pPr>
              <w:spacing w:before="60" w:after="12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sz w:val="22"/>
                <w:szCs w:val="22"/>
              </w:rPr>
              <w:t>Weitere Informationen:</w:t>
            </w:r>
            <w:r w:rsidR="00E04D0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B71CC"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AB71CC"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="00AB71CC"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="00AB71CC"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="00AB71CC"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AB71CC"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AB71CC"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AB71CC"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AB71CC"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AB71CC"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2B7B3B" w:rsidTr="002D4BB6">
        <w:trPr>
          <w:cantSplit/>
          <w:trHeight w:val="340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B7B3B" w:rsidRPr="00E04D00" w:rsidRDefault="002B7B3B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2B7B3B" w:rsidTr="002D4BB6">
        <w:trPr>
          <w:cantSplit/>
          <w:trHeight w:val="213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B7B3B" w:rsidRPr="00E04D00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B7B3B" w:rsidTr="00837D93">
        <w:trPr>
          <w:cantSplit/>
          <w:trHeight w:val="39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B7B3B" w:rsidRPr="00E04D00" w:rsidRDefault="002B7B3B" w:rsidP="00CE090B">
            <w:pPr>
              <w:spacing w:before="60" w:after="120"/>
              <w:rPr>
                <w:rFonts w:ascii="Arial" w:hAnsi="Arial" w:cs="Arial"/>
                <w:bCs/>
                <w:color w:val="008000"/>
              </w:rPr>
            </w:pP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Erläuterung der Auditoren: </w: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2B7B3B" w:rsidTr="00256EB4">
        <w:trPr>
          <w:cantSplit/>
          <w:trHeight w:val="340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7B3B" w:rsidRPr="00E04D00" w:rsidRDefault="002B7B3B" w:rsidP="00A62C33">
            <w:pPr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B7B3B" w:rsidRPr="00E04D00" w:rsidRDefault="00E04D00" w:rsidP="00E04D00">
            <w:pPr>
              <w:spacing w:before="60" w:after="120"/>
              <w:ind w:left="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1.2.2</w:t>
            </w:r>
          </w:p>
          <w:p w:rsidR="002B7B3B" w:rsidRPr="00E04D00" w:rsidRDefault="002B7B3B" w:rsidP="00344B0B">
            <w:pPr>
              <w:spacing w:before="60" w:after="120"/>
              <w:ind w:left="29"/>
              <w:rPr>
                <w:rFonts w:ascii="Arial" w:hAnsi="Arial" w:cs="Arial"/>
                <w:sz w:val="20"/>
                <w:szCs w:val="20"/>
              </w:rPr>
            </w:pPr>
            <w:r w:rsidRPr="00E04D00">
              <w:rPr>
                <w:rFonts w:ascii="Arial" w:hAnsi="Arial" w:cs="Arial"/>
                <w:sz w:val="20"/>
                <w:szCs w:val="20"/>
              </w:rPr>
              <w:t>Es werden Interessen- und B</w:t>
            </w:r>
            <w:r w:rsidRPr="00E04D00">
              <w:rPr>
                <w:rFonts w:ascii="Arial" w:hAnsi="Arial" w:cs="Arial"/>
                <w:sz w:val="20"/>
                <w:szCs w:val="20"/>
              </w:rPr>
              <w:t>e</w:t>
            </w:r>
            <w:r w:rsidRPr="00E04D00">
              <w:rPr>
                <w:rFonts w:ascii="Arial" w:hAnsi="Arial" w:cs="Arial"/>
                <w:sz w:val="20"/>
                <w:szCs w:val="20"/>
              </w:rPr>
              <w:t>rufsorientierungstests zur Erfa</w:t>
            </w:r>
            <w:r w:rsidRPr="00E04D00">
              <w:rPr>
                <w:rFonts w:ascii="Arial" w:hAnsi="Arial" w:cs="Arial"/>
                <w:sz w:val="20"/>
                <w:szCs w:val="20"/>
              </w:rPr>
              <w:t>s</w:t>
            </w:r>
            <w:r w:rsidRPr="00E04D00">
              <w:rPr>
                <w:rFonts w:ascii="Arial" w:hAnsi="Arial" w:cs="Arial"/>
                <w:sz w:val="20"/>
                <w:szCs w:val="20"/>
              </w:rPr>
              <w:t>sung individueller, berufsbezog</w:t>
            </w:r>
            <w:r w:rsidRPr="00E04D00">
              <w:rPr>
                <w:rFonts w:ascii="Arial" w:hAnsi="Arial" w:cs="Arial"/>
                <w:sz w:val="20"/>
                <w:szCs w:val="20"/>
              </w:rPr>
              <w:t>e</w:t>
            </w:r>
            <w:r w:rsidRPr="00E04D00">
              <w:rPr>
                <w:rFonts w:ascii="Arial" w:hAnsi="Arial" w:cs="Arial"/>
                <w:sz w:val="20"/>
                <w:szCs w:val="20"/>
              </w:rPr>
              <w:t>ner Interessen und beruflicher Vorstellungen angeboten.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2B7B3B" w:rsidTr="00F726D5">
        <w:trPr>
          <w:cantSplit/>
          <w:trHeight w:val="22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B7B3B" w:rsidTr="00CE090B">
        <w:trPr>
          <w:cantSplit/>
          <w:trHeight w:val="39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2B7B3B" w:rsidTr="00F726D5">
        <w:trPr>
          <w:cantSplit/>
          <w:trHeight w:val="340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2B7B3B" w:rsidTr="00F726D5">
        <w:trPr>
          <w:cantSplit/>
          <w:trHeight w:val="22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B7B3B" w:rsidTr="00837D93">
        <w:trPr>
          <w:cantSplit/>
          <w:trHeight w:val="39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B3B" w:rsidRPr="00E04D00" w:rsidRDefault="002B7B3B" w:rsidP="008D3D39">
            <w:pPr>
              <w:spacing w:before="60" w:after="120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Erläuterung der Auditoren: </w: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2B7B3B" w:rsidTr="002D4BB6">
        <w:trPr>
          <w:cantSplit/>
          <w:trHeight w:val="93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B7B3B" w:rsidRPr="00E04D00" w:rsidRDefault="00E04D00" w:rsidP="00E04D00">
            <w:pPr>
              <w:spacing w:before="60" w:after="120"/>
              <w:ind w:left="72"/>
              <w:rPr>
                <w:rFonts w:ascii="Arial" w:hAnsi="Arial" w:cs="Arial"/>
                <w:sz w:val="20"/>
                <w:szCs w:val="20"/>
              </w:rPr>
            </w:pPr>
            <w:r w:rsidRPr="00E04D00">
              <w:rPr>
                <w:rFonts w:ascii="Arial" w:hAnsi="Arial" w:cs="Arial"/>
                <w:sz w:val="20"/>
                <w:szCs w:val="20"/>
              </w:rPr>
              <w:t>1.2.3</w:t>
            </w:r>
          </w:p>
          <w:p w:rsidR="002B7B3B" w:rsidRPr="00E04D00" w:rsidRDefault="002B7B3B">
            <w:pPr>
              <w:spacing w:before="60" w:after="120"/>
              <w:ind w:left="29"/>
              <w:rPr>
                <w:rFonts w:ascii="Arial" w:hAnsi="Arial" w:cs="Arial"/>
                <w:sz w:val="20"/>
                <w:szCs w:val="20"/>
              </w:rPr>
            </w:pPr>
            <w:r w:rsidRPr="00E04D00">
              <w:rPr>
                <w:rFonts w:ascii="Arial" w:hAnsi="Arial" w:cs="Arial"/>
                <w:sz w:val="20"/>
                <w:szCs w:val="20"/>
              </w:rPr>
              <w:t>Die Schülerinnen und Schüler arbeiten mit dem Berufswahlpass</w:t>
            </w:r>
            <w:r w:rsidRPr="00E04D00">
              <w:rPr>
                <w:rStyle w:val="Funotenzeichen"/>
                <w:rFonts w:ascii="Arial" w:hAnsi="Arial" w:cs="Arial"/>
                <w:sz w:val="22"/>
                <w:szCs w:val="22"/>
              </w:rPr>
              <w:footnoteReference w:id="2"/>
            </w:r>
            <w:r w:rsidRPr="00E04D00">
              <w:rPr>
                <w:rFonts w:ascii="Arial" w:hAnsi="Arial" w:cs="Arial"/>
                <w:sz w:val="20"/>
                <w:szCs w:val="20"/>
              </w:rPr>
              <w:t xml:space="preserve"> zur Dokumentation ihrer Aktivit</w:t>
            </w:r>
            <w:r w:rsidRPr="00E04D00">
              <w:rPr>
                <w:rFonts w:ascii="Arial" w:hAnsi="Arial" w:cs="Arial"/>
                <w:sz w:val="20"/>
                <w:szCs w:val="20"/>
              </w:rPr>
              <w:t>ä</w:t>
            </w:r>
            <w:r w:rsidRPr="00E04D00">
              <w:rPr>
                <w:rFonts w:ascii="Arial" w:hAnsi="Arial" w:cs="Arial"/>
                <w:sz w:val="20"/>
                <w:szCs w:val="20"/>
              </w:rPr>
              <w:t>ten.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B7B3B" w:rsidRPr="00E04D00" w:rsidRDefault="002B7B3B" w:rsidP="008D3D39">
            <w:pPr>
              <w:spacing w:before="60"/>
              <w:ind w:left="-68"/>
              <w:jc w:val="center"/>
              <w:rPr>
                <w:rFonts w:ascii="Arial" w:hAnsi="Arial" w:cs="Arial"/>
                <w:b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D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B7B3B" w:rsidRPr="00E04D00" w:rsidRDefault="002B7B3B" w:rsidP="008D3D39">
            <w:pPr>
              <w:spacing w:before="60"/>
              <w:ind w:left="-68"/>
              <w:jc w:val="center"/>
              <w:rPr>
                <w:rFonts w:ascii="Arial" w:hAnsi="Arial" w:cs="Arial"/>
                <w:b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B7B3B" w:rsidRPr="00E04D00" w:rsidRDefault="002B7B3B" w:rsidP="008D3D39">
            <w:pPr>
              <w:spacing w:before="60"/>
              <w:ind w:left="-68"/>
              <w:jc w:val="center"/>
              <w:rPr>
                <w:rFonts w:ascii="Arial" w:hAnsi="Arial" w:cs="Arial"/>
                <w:b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B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B7B3B" w:rsidRPr="00E04D00" w:rsidRDefault="002B7B3B" w:rsidP="008D3D39">
            <w:pPr>
              <w:spacing w:before="60"/>
              <w:ind w:left="-68"/>
              <w:jc w:val="center"/>
              <w:rPr>
                <w:rFonts w:ascii="Arial" w:hAnsi="Arial" w:cs="Arial"/>
                <w:b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2B7B3B" w:rsidTr="002D4BB6">
        <w:trPr>
          <w:cantSplit/>
          <w:trHeight w:val="93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B7B3B" w:rsidRPr="00E04D00" w:rsidRDefault="002B7B3B" w:rsidP="008D3D39">
            <w:pPr>
              <w:spacing w:before="60"/>
              <w:ind w:left="-6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B7B3B" w:rsidRPr="00E04D00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B7B3B" w:rsidTr="00CE090B">
        <w:trPr>
          <w:cantSplit/>
          <w:trHeight w:val="39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B71CC" w:rsidRPr="00E04D00" w:rsidRDefault="002B7B3B" w:rsidP="00AB71CC">
            <w:pPr>
              <w:spacing w:before="60" w:after="120"/>
              <w:rPr>
                <w:rFonts w:ascii="Arial" w:hAnsi="Arial" w:cs="Arial"/>
                <w:color w:val="0000FF"/>
                <w:sz w:val="22"/>
                <w:szCs w:val="22"/>
              </w:rPr>
            </w:pP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bookmarkStart w:id="7" w:name="Text30"/>
            <w:r w:rsidR="00AB71CC" w:rsidRPr="00E04D0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Text30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FORMTEXT </w:instrTex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  <w:bookmarkEnd w:id="7"/>
          </w:p>
        </w:tc>
      </w:tr>
      <w:tr w:rsidR="002B7B3B" w:rsidTr="002D4BB6">
        <w:trPr>
          <w:cantSplit/>
          <w:trHeight w:val="93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B7B3B" w:rsidRPr="00E04D00" w:rsidRDefault="002B7B3B" w:rsidP="008D3D39">
            <w:pPr>
              <w:spacing w:before="60"/>
              <w:ind w:left="-68"/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2B7B3B" w:rsidTr="002D4BB6">
        <w:trPr>
          <w:cantSplit/>
          <w:trHeight w:val="93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B7B3B" w:rsidRPr="00E04D00" w:rsidRDefault="002B7B3B" w:rsidP="008D3D39">
            <w:pPr>
              <w:spacing w:before="60"/>
              <w:ind w:left="-6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B7B3B" w:rsidRPr="00E04D00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B7B3B" w:rsidTr="00837D93">
        <w:trPr>
          <w:cantSplit/>
          <w:trHeight w:val="397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B7B3B" w:rsidRPr="00E04D00" w:rsidRDefault="002B7B3B" w:rsidP="00CE090B">
            <w:pPr>
              <w:spacing w:before="60" w:after="120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Erläuterung der Auditoren: </w:t>
            </w:r>
            <w:bookmarkStart w:id="8" w:name="Text32"/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Text32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  <w:bookmarkEnd w:id="8"/>
          </w:p>
        </w:tc>
      </w:tr>
      <w:tr w:rsidR="002B7B3B" w:rsidTr="001C5723">
        <w:trPr>
          <w:cantSplit/>
          <w:trHeight w:val="340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7B3B" w:rsidRPr="00E04D00" w:rsidRDefault="00E04D00" w:rsidP="00E04D00">
            <w:pPr>
              <w:pageBreakBefore/>
              <w:spacing w:before="60" w:after="120"/>
              <w:ind w:left="360" w:hanging="288"/>
              <w:rPr>
                <w:rFonts w:ascii="Arial" w:hAnsi="Arial" w:cs="Arial"/>
                <w:b/>
                <w:bCs/>
              </w:rPr>
            </w:pPr>
            <w:r w:rsidRPr="00E04D00">
              <w:rPr>
                <w:rFonts w:ascii="Arial" w:hAnsi="Arial" w:cs="Arial"/>
                <w:b/>
                <w:bCs/>
              </w:rPr>
              <w:lastRenderedPageBreak/>
              <w:t>1.3</w:t>
            </w:r>
          </w:p>
          <w:p w:rsidR="002B7B3B" w:rsidRPr="00E04D00" w:rsidRDefault="002B7B3B" w:rsidP="00862A8A">
            <w:pPr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  <w:r w:rsidRPr="00E04D00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Individuelle </w:t>
            </w:r>
            <w:r w:rsidR="00EF08B0" w:rsidRPr="00E04D00">
              <w:rPr>
                <w:rFonts w:ascii="Arial" w:hAnsi="Arial" w:cs="Arial"/>
                <w:b/>
                <w:bCs/>
                <w:sz w:val="21"/>
                <w:szCs w:val="21"/>
              </w:rPr>
              <w:br/>
            </w:r>
            <w:r w:rsidRPr="00E04D00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Beratung und </w:t>
            </w:r>
            <w:r w:rsidR="00862A8A" w:rsidRPr="00E04D00">
              <w:rPr>
                <w:rFonts w:ascii="Arial" w:hAnsi="Arial" w:cs="Arial"/>
                <w:b/>
                <w:bCs/>
                <w:sz w:val="21"/>
                <w:szCs w:val="21"/>
              </w:rPr>
              <w:br/>
            </w:r>
            <w:r w:rsidRPr="00E04D00">
              <w:rPr>
                <w:rFonts w:ascii="Arial" w:hAnsi="Arial" w:cs="Arial"/>
                <w:b/>
                <w:bCs/>
                <w:sz w:val="21"/>
                <w:szCs w:val="21"/>
              </w:rPr>
              <w:t>Förderung zur BSO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B3B" w:rsidRPr="00E04D00" w:rsidRDefault="00E04D00" w:rsidP="00E04D00">
            <w:pPr>
              <w:pageBreakBefore/>
              <w:spacing w:before="60" w:after="120"/>
              <w:ind w:left="72"/>
              <w:rPr>
                <w:rFonts w:ascii="Arial" w:hAnsi="Arial" w:cs="Arial"/>
                <w:sz w:val="20"/>
                <w:szCs w:val="20"/>
              </w:rPr>
            </w:pPr>
            <w:r w:rsidRPr="00E04D00">
              <w:rPr>
                <w:rFonts w:ascii="Arial" w:hAnsi="Arial" w:cs="Arial"/>
                <w:sz w:val="20"/>
                <w:szCs w:val="20"/>
              </w:rPr>
              <w:t>1.3.1</w:t>
            </w:r>
          </w:p>
          <w:p w:rsidR="002B7B3B" w:rsidRPr="00E04D00" w:rsidRDefault="002B7B3B" w:rsidP="00680E19">
            <w:pPr>
              <w:spacing w:before="60" w:after="120"/>
              <w:ind w:left="29"/>
              <w:rPr>
                <w:rFonts w:ascii="Arial" w:hAnsi="Arial" w:cs="Arial"/>
                <w:sz w:val="20"/>
                <w:szCs w:val="20"/>
              </w:rPr>
            </w:pPr>
            <w:r w:rsidRPr="00E04D00">
              <w:rPr>
                <w:rFonts w:ascii="Arial" w:hAnsi="Arial" w:cs="Arial"/>
                <w:sz w:val="20"/>
                <w:szCs w:val="20"/>
              </w:rPr>
              <w:t>Es stehen Personen für eine pe</w:t>
            </w:r>
            <w:r w:rsidRPr="00E04D00">
              <w:rPr>
                <w:rFonts w:ascii="Arial" w:hAnsi="Arial" w:cs="Arial"/>
                <w:sz w:val="20"/>
                <w:szCs w:val="20"/>
              </w:rPr>
              <w:t>r</w:t>
            </w:r>
            <w:r w:rsidRPr="00E04D00">
              <w:rPr>
                <w:rFonts w:ascii="Arial" w:hAnsi="Arial" w:cs="Arial"/>
                <w:sz w:val="20"/>
                <w:szCs w:val="20"/>
              </w:rPr>
              <w:t>sönliche, langfristig angelegte und  prozessbegleitende Beratung und Unterstützung der Schülerinnen und Schüler zur Verfügung.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1C5723">
            <w:pPr>
              <w:pageBreakBefore/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1C5723">
            <w:pPr>
              <w:pageBreakBefore/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1C5723">
            <w:pPr>
              <w:pageBreakBefore/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1C5723">
            <w:pPr>
              <w:pageBreakBefore/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>A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2B7B3B" w:rsidTr="00F726D5">
        <w:trPr>
          <w:cantSplit/>
          <w:trHeight w:val="23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B7B3B" w:rsidRPr="00227FD7" w:rsidTr="00CE090B">
        <w:trPr>
          <w:cantSplit/>
          <w:trHeight w:val="39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2B7B3B" w:rsidRPr="00227FD7" w:rsidTr="00F726D5">
        <w:trPr>
          <w:cantSplit/>
          <w:trHeight w:val="340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2B7B3B" w:rsidTr="00F726D5">
        <w:trPr>
          <w:cantSplit/>
          <w:trHeight w:val="236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B7B3B" w:rsidTr="00837D93">
        <w:trPr>
          <w:cantSplit/>
          <w:trHeight w:val="39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B3B" w:rsidRPr="00E04D00" w:rsidRDefault="002B7B3B" w:rsidP="00CE090B">
            <w:pPr>
              <w:spacing w:before="60" w:after="120"/>
              <w:rPr>
                <w:rFonts w:ascii="Arial" w:hAnsi="Arial" w:cs="Arial"/>
              </w:rPr>
            </w:pP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E04D00">
              <w:rPr>
                <w:rFonts w:ascii="Arial" w:hAnsi="Arial" w:cs="Arial"/>
                <w:sz w:val="22"/>
                <w:szCs w:val="22"/>
              </w:rPr>
              <w:t>:</w: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2B7B3B" w:rsidTr="001C5723">
        <w:trPr>
          <w:cantSplit/>
          <w:trHeight w:val="340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B3B" w:rsidRPr="00E04D00" w:rsidRDefault="00E04D00" w:rsidP="00E04D00">
            <w:pPr>
              <w:spacing w:before="60" w:after="120"/>
              <w:ind w:left="72"/>
              <w:rPr>
                <w:rFonts w:ascii="Arial" w:hAnsi="Arial" w:cs="Arial"/>
                <w:sz w:val="20"/>
                <w:szCs w:val="20"/>
              </w:rPr>
            </w:pPr>
            <w:r w:rsidRPr="00E04D00">
              <w:rPr>
                <w:rFonts w:ascii="Arial" w:hAnsi="Arial" w:cs="Arial"/>
                <w:sz w:val="20"/>
                <w:szCs w:val="20"/>
              </w:rPr>
              <w:t>1.3.2</w:t>
            </w:r>
          </w:p>
          <w:p w:rsidR="002B7B3B" w:rsidRPr="00E04D00" w:rsidRDefault="002B7B3B" w:rsidP="00DF4BB3">
            <w:pPr>
              <w:spacing w:before="60" w:after="120"/>
              <w:ind w:left="29"/>
              <w:rPr>
                <w:rFonts w:ascii="Arial" w:hAnsi="Arial" w:cs="Arial"/>
                <w:sz w:val="20"/>
                <w:szCs w:val="20"/>
              </w:rPr>
            </w:pPr>
            <w:r w:rsidRPr="00E04D00">
              <w:rPr>
                <w:rFonts w:ascii="Arial" w:hAnsi="Arial" w:cs="Arial"/>
                <w:sz w:val="20"/>
                <w:szCs w:val="20"/>
              </w:rPr>
              <w:t>Die Ergebnisse einzelner Ma</w:t>
            </w:r>
            <w:r w:rsidRPr="00E04D00">
              <w:rPr>
                <w:rFonts w:ascii="Arial" w:hAnsi="Arial" w:cs="Arial"/>
                <w:sz w:val="20"/>
                <w:szCs w:val="20"/>
              </w:rPr>
              <w:t>ß</w:t>
            </w:r>
            <w:r w:rsidR="00165102">
              <w:rPr>
                <w:rFonts w:ascii="Arial" w:hAnsi="Arial" w:cs="Arial"/>
                <w:sz w:val="20"/>
                <w:szCs w:val="20"/>
              </w:rPr>
              <w:t>nahmen (z.</w:t>
            </w:r>
            <w:r w:rsidRPr="00E04D00">
              <w:rPr>
                <w:rFonts w:ascii="Arial" w:hAnsi="Arial" w:cs="Arial"/>
                <w:sz w:val="20"/>
                <w:szCs w:val="20"/>
              </w:rPr>
              <w:t>B. der Kompetenzfes</w:t>
            </w:r>
            <w:r w:rsidRPr="00E04D00">
              <w:rPr>
                <w:rFonts w:ascii="Arial" w:hAnsi="Arial" w:cs="Arial"/>
                <w:sz w:val="20"/>
                <w:szCs w:val="20"/>
              </w:rPr>
              <w:t>t</w:t>
            </w:r>
            <w:r w:rsidRPr="00E04D00">
              <w:rPr>
                <w:rFonts w:ascii="Arial" w:hAnsi="Arial" w:cs="Arial"/>
                <w:sz w:val="20"/>
                <w:szCs w:val="20"/>
              </w:rPr>
              <w:t>stellung) werden mit den Schül</w:t>
            </w:r>
            <w:r w:rsidRPr="00E04D00">
              <w:rPr>
                <w:rFonts w:ascii="Arial" w:hAnsi="Arial" w:cs="Arial"/>
                <w:sz w:val="20"/>
                <w:szCs w:val="20"/>
              </w:rPr>
              <w:t>e</w:t>
            </w:r>
            <w:r w:rsidRPr="00E04D00">
              <w:rPr>
                <w:rFonts w:ascii="Arial" w:hAnsi="Arial" w:cs="Arial"/>
                <w:sz w:val="20"/>
                <w:szCs w:val="20"/>
              </w:rPr>
              <w:t>rinnen und Schülern sowie den Erziehungsberechtigten bespr</w:t>
            </w:r>
            <w:r w:rsidRPr="00E04D00">
              <w:rPr>
                <w:rFonts w:ascii="Arial" w:hAnsi="Arial" w:cs="Arial"/>
                <w:sz w:val="20"/>
                <w:szCs w:val="20"/>
              </w:rPr>
              <w:t>o</w:t>
            </w:r>
            <w:r w:rsidRPr="00E04D00">
              <w:rPr>
                <w:rFonts w:ascii="Arial" w:hAnsi="Arial" w:cs="Arial"/>
                <w:sz w:val="20"/>
                <w:szCs w:val="20"/>
              </w:rPr>
              <w:t>chen. Die Gespräche werden d</w:t>
            </w:r>
            <w:r w:rsidRPr="00E04D00">
              <w:rPr>
                <w:rFonts w:ascii="Arial" w:hAnsi="Arial" w:cs="Arial"/>
                <w:sz w:val="20"/>
                <w:szCs w:val="20"/>
              </w:rPr>
              <w:t>o</w:t>
            </w:r>
            <w:r w:rsidRPr="00E04D00">
              <w:rPr>
                <w:rFonts w:ascii="Arial" w:hAnsi="Arial" w:cs="Arial"/>
                <w:sz w:val="20"/>
                <w:szCs w:val="20"/>
              </w:rPr>
              <w:t>kumentiert.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>A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2B7B3B" w:rsidTr="001C5723">
        <w:trPr>
          <w:cantSplit/>
          <w:trHeight w:val="22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B7B3B" w:rsidTr="00CE090B">
        <w:trPr>
          <w:cantSplit/>
          <w:trHeight w:val="39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73043C">
            <w:pPr>
              <w:spacing w:before="60" w:after="120"/>
              <w:rPr>
                <w:rFonts w:ascii="Arial" w:hAnsi="Arial" w:cs="Arial"/>
                <w:bCs/>
                <w:color w:val="008000"/>
                <w:sz w:val="22"/>
                <w:szCs w:val="22"/>
              </w:rPr>
            </w:pP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2B7B3B" w:rsidTr="001C5723">
        <w:trPr>
          <w:cantSplit/>
          <w:trHeight w:val="340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2B7B3B" w:rsidTr="001C5723">
        <w:trPr>
          <w:cantSplit/>
          <w:trHeight w:val="22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B7B3B" w:rsidTr="00837D93">
        <w:trPr>
          <w:cantSplit/>
          <w:trHeight w:val="39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E04D00" w:rsidRDefault="002B7B3B" w:rsidP="00CE090B">
            <w:pPr>
              <w:spacing w:before="60" w:after="120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E04D00">
              <w:rPr>
                <w:rFonts w:ascii="Arial" w:hAnsi="Arial" w:cs="Arial"/>
                <w:sz w:val="22"/>
                <w:szCs w:val="22"/>
              </w:rPr>
              <w:t>:</w: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2B7B3B" w:rsidTr="00256EB4">
        <w:trPr>
          <w:cantSplit/>
          <w:trHeight w:val="340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7B3B" w:rsidRPr="00E04D00" w:rsidRDefault="002B7B3B" w:rsidP="00A62C33">
            <w:pPr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B3B" w:rsidRPr="00E04D00" w:rsidRDefault="002B7B3B" w:rsidP="00F47DD2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E04D00">
              <w:rPr>
                <w:rFonts w:ascii="Arial" w:hAnsi="Arial" w:cs="Arial"/>
                <w:sz w:val="20"/>
                <w:szCs w:val="20"/>
              </w:rPr>
              <w:t>1.3.3</w:t>
            </w:r>
          </w:p>
          <w:p w:rsidR="002B7B3B" w:rsidRPr="00E04D00" w:rsidRDefault="002B7B3B" w:rsidP="00A62C33">
            <w:pPr>
              <w:spacing w:before="60" w:after="120"/>
              <w:ind w:left="29"/>
              <w:rPr>
                <w:rFonts w:ascii="Arial" w:hAnsi="Arial" w:cs="Arial"/>
                <w:sz w:val="20"/>
                <w:szCs w:val="20"/>
              </w:rPr>
            </w:pPr>
            <w:r w:rsidRPr="00E04D00">
              <w:rPr>
                <w:rFonts w:ascii="Arial" w:hAnsi="Arial" w:cs="Arial"/>
                <w:sz w:val="20"/>
                <w:szCs w:val="20"/>
              </w:rPr>
              <w:t>Auf Grundlage der Ergebn</w:t>
            </w:r>
            <w:r w:rsidR="00165102">
              <w:rPr>
                <w:rFonts w:ascii="Arial" w:hAnsi="Arial" w:cs="Arial"/>
                <w:sz w:val="20"/>
                <w:szCs w:val="20"/>
              </w:rPr>
              <w:t>isse einzelner Maßnahmen (z.</w:t>
            </w:r>
            <w:r w:rsidRPr="00E04D00">
              <w:rPr>
                <w:rFonts w:ascii="Arial" w:hAnsi="Arial" w:cs="Arial"/>
                <w:sz w:val="20"/>
                <w:szCs w:val="20"/>
              </w:rPr>
              <w:t>B. der Kompetenzfeststellung) werden konkrete Schritte zur individuellen Förderung entwickelt.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7B3B" w:rsidRPr="00E04D00" w:rsidRDefault="002B7B3B" w:rsidP="009B09A1">
            <w:pPr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7B3B" w:rsidRPr="00E04D00" w:rsidRDefault="002B7B3B" w:rsidP="009B09A1">
            <w:pPr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2B7B3B" w:rsidTr="00256EB4">
        <w:trPr>
          <w:cantSplit/>
          <w:trHeight w:val="228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B7B3B" w:rsidTr="00CE090B">
        <w:trPr>
          <w:cantSplit/>
          <w:trHeight w:val="39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2B7B3B" w:rsidTr="00256EB4">
        <w:trPr>
          <w:cantSplit/>
          <w:trHeight w:val="340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2B7B3B" w:rsidTr="00256EB4">
        <w:trPr>
          <w:cantSplit/>
          <w:trHeight w:val="228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B7B3B" w:rsidTr="00837D93">
        <w:trPr>
          <w:cantSplit/>
          <w:trHeight w:val="39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E04D00" w:rsidRDefault="002B7B3B" w:rsidP="00CE090B">
            <w:pPr>
              <w:spacing w:before="60" w:after="120"/>
              <w:rPr>
                <w:rFonts w:ascii="Arial" w:hAnsi="Arial" w:cs="Arial"/>
                <w:bCs/>
                <w:color w:val="008000"/>
              </w:rPr>
            </w:pP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Erläuterung der Auditoren: </w: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2B7B3B" w:rsidTr="00256EB4">
        <w:trPr>
          <w:cantSplit/>
          <w:trHeight w:val="340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B3B" w:rsidRPr="00E04D00" w:rsidRDefault="00A87E64" w:rsidP="00F47DD2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1.3.4</w:t>
            </w:r>
          </w:p>
          <w:p w:rsidR="002B7B3B" w:rsidRPr="00E04D00" w:rsidRDefault="002B7B3B" w:rsidP="001D5C08">
            <w:pPr>
              <w:spacing w:before="60" w:after="120"/>
              <w:ind w:left="29"/>
              <w:rPr>
                <w:rFonts w:ascii="Arial" w:hAnsi="Arial" w:cs="Arial"/>
                <w:sz w:val="20"/>
                <w:szCs w:val="20"/>
              </w:rPr>
            </w:pPr>
            <w:r w:rsidRPr="00E04D00">
              <w:rPr>
                <w:rFonts w:ascii="Arial" w:hAnsi="Arial" w:cs="Arial"/>
                <w:sz w:val="20"/>
                <w:szCs w:val="20"/>
              </w:rPr>
              <w:t>Die einzelnen Angebote und Ve</w:t>
            </w:r>
            <w:r w:rsidRPr="00E04D00">
              <w:rPr>
                <w:rFonts w:ascii="Arial" w:hAnsi="Arial" w:cs="Arial"/>
                <w:sz w:val="20"/>
                <w:szCs w:val="20"/>
              </w:rPr>
              <w:t>r</w:t>
            </w:r>
            <w:r w:rsidRPr="00E04D00">
              <w:rPr>
                <w:rFonts w:ascii="Arial" w:hAnsi="Arial" w:cs="Arial"/>
                <w:sz w:val="20"/>
                <w:szCs w:val="20"/>
              </w:rPr>
              <w:t>fahren berücksichtigen die Bedür</w:t>
            </w:r>
            <w:r w:rsidRPr="00E04D00">
              <w:rPr>
                <w:rFonts w:ascii="Arial" w:hAnsi="Arial" w:cs="Arial"/>
                <w:sz w:val="20"/>
                <w:szCs w:val="20"/>
              </w:rPr>
              <w:t>f</w:t>
            </w:r>
            <w:r w:rsidRPr="00E04D00">
              <w:rPr>
                <w:rFonts w:ascii="Arial" w:hAnsi="Arial" w:cs="Arial"/>
                <w:sz w:val="20"/>
                <w:szCs w:val="20"/>
              </w:rPr>
              <w:t>nisse verschied</w:t>
            </w:r>
            <w:r w:rsidR="000C08B0" w:rsidRPr="00E04D00">
              <w:rPr>
                <w:rFonts w:ascii="Arial" w:hAnsi="Arial" w:cs="Arial"/>
                <w:sz w:val="20"/>
                <w:szCs w:val="20"/>
              </w:rPr>
              <w:t xml:space="preserve">ener Zielgruppen (z. B. Gender, </w:t>
            </w:r>
            <w:r w:rsidRPr="00E04D00">
              <w:rPr>
                <w:rFonts w:ascii="Arial" w:hAnsi="Arial" w:cs="Arial"/>
                <w:sz w:val="20"/>
                <w:szCs w:val="20"/>
              </w:rPr>
              <w:t>Migration/Kultur, Lerneinschränkungen, Behind</w:t>
            </w:r>
            <w:r w:rsidRPr="00E04D00">
              <w:rPr>
                <w:rFonts w:ascii="Arial" w:hAnsi="Arial" w:cs="Arial"/>
                <w:sz w:val="20"/>
                <w:szCs w:val="20"/>
              </w:rPr>
              <w:t>e</w:t>
            </w:r>
            <w:r w:rsidRPr="00E04D00">
              <w:rPr>
                <w:rFonts w:ascii="Arial" w:hAnsi="Arial" w:cs="Arial"/>
                <w:sz w:val="20"/>
                <w:szCs w:val="20"/>
              </w:rPr>
              <w:t>rungen).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2B7B3B" w:rsidTr="00256EB4">
        <w:trPr>
          <w:cantSplit/>
          <w:trHeight w:val="172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spacing w:before="60"/>
              <w:ind w:left="-6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B7B3B" w:rsidTr="00CE090B">
        <w:trPr>
          <w:cantSplit/>
          <w:trHeight w:val="39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2B7B3B" w:rsidTr="00256EB4">
        <w:trPr>
          <w:cantSplit/>
          <w:trHeight w:val="340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2B7B3B" w:rsidTr="00256EB4">
        <w:trPr>
          <w:cantSplit/>
          <w:trHeight w:val="22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B7B3B" w:rsidTr="00837D93">
        <w:trPr>
          <w:cantSplit/>
          <w:trHeight w:val="397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CE090B">
            <w:pPr>
              <w:spacing w:before="60" w:after="120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E04D00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2B7B3B" w:rsidTr="00256EB4">
        <w:trPr>
          <w:cantSplit/>
          <w:trHeight w:val="340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7B3B" w:rsidRPr="00D410AD" w:rsidRDefault="00E04D00" w:rsidP="00E04D00">
            <w:pPr>
              <w:pageBreakBefore/>
              <w:spacing w:before="60" w:after="120"/>
              <w:ind w:left="360" w:hanging="288"/>
              <w:rPr>
                <w:rFonts w:ascii="Arial" w:hAnsi="Arial" w:cs="Arial"/>
                <w:b/>
                <w:bCs/>
              </w:rPr>
            </w:pPr>
            <w:r w:rsidRPr="00D410AD">
              <w:rPr>
                <w:rFonts w:ascii="Arial" w:hAnsi="Arial" w:cs="Arial"/>
                <w:b/>
                <w:bCs/>
              </w:rPr>
              <w:lastRenderedPageBreak/>
              <w:t>1.4</w:t>
            </w:r>
          </w:p>
          <w:p w:rsidR="002B7B3B" w:rsidRPr="00E04D00" w:rsidRDefault="002B7B3B" w:rsidP="00A62C33">
            <w:pPr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  <w:r w:rsidRPr="00E04D00">
              <w:rPr>
                <w:rFonts w:ascii="Arial" w:hAnsi="Arial" w:cs="Arial"/>
                <w:b/>
                <w:bCs/>
                <w:sz w:val="21"/>
                <w:szCs w:val="21"/>
              </w:rPr>
              <w:t>Maßnahmen zur überfachlichen Kompetenzvermit</w:t>
            </w:r>
            <w:r w:rsidRPr="00E04D00">
              <w:rPr>
                <w:rFonts w:ascii="Arial" w:hAnsi="Arial" w:cs="Arial"/>
                <w:b/>
                <w:bCs/>
                <w:sz w:val="21"/>
                <w:szCs w:val="21"/>
              </w:rPr>
              <w:t>t</w:t>
            </w:r>
            <w:r w:rsidRPr="00E04D00">
              <w:rPr>
                <w:rFonts w:ascii="Arial" w:hAnsi="Arial" w:cs="Arial"/>
                <w:b/>
                <w:bCs/>
                <w:sz w:val="21"/>
                <w:szCs w:val="21"/>
              </w:rPr>
              <w:t>lung und Förderung der Ausbildungs</w:t>
            </w:r>
            <w:r w:rsidR="008730DE" w:rsidRPr="00E04D00">
              <w:rPr>
                <w:rFonts w:ascii="Arial" w:hAnsi="Arial" w:cs="Arial"/>
                <w:b/>
                <w:bCs/>
                <w:sz w:val="21"/>
                <w:szCs w:val="21"/>
              </w:rPr>
              <w:t>-</w:t>
            </w:r>
            <w:r w:rsidRPr="00E04D00">
              <w:rPr>
                <w:rFonts w:ascii="Arial" w:hAnsi="Arial" w:cs="Arial"/>
                <w:b/>
                <w:bCs/>
                <w:sz w:val="21"/>
                <w:szCs w:val="21"/>
              </w:rPr>
              <w:t>reife, die im BSO-Curriculum dok</w:t>
            </w:r>
            <w:r w:rsidRPr="00E04D00">
              <w:rPr>
                <w:rFonts w:ascii="Arial" w:hAnsi="Arial" w:cs="Arial"/>
                <w:b/>
                <w:bCs/>
                <w:sz w:val="21"/>
                <w:szCs w:val="21"/>
              </w:rPr>
              <w:t>u</w:t>
            </w:r>
            <w:r w:rsidRPr="00E04D00">
              <w:rPr>
                <w:rFonts w:ascii="Arial" w:hAnsi="Arial" w:cs="Arial"/>
                <w:b/>
                <w:bCs/>
                <w:sz w:val="21"/>
                <w:szCs w:val="21"/>
              </w:rPr>
              <w:t>mentiert sind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B3B" w:rsidRPr="00E04D00" w:rsidRDefault="00E04D00" w:rsidP="00E04D00">
            <w:pPr>
              <w:pageBreakBefore/>
              <w:spacing w:before="60" w:after="120"/>
              <w:ind w:left="72"/>
              <w:rPr>
                <w:rFonts w:ascii="Arial" w:hAnsi="Arial" w:cs="Arial"/>
                <w:sz w:val="20"/>
                <w:szCs w:val="20"/>
              </w:rPr>
            </w:pPr>
            <w:r w:rsidRPr="00E04D00">
              <w:rPr>
                <w:rFonts w:ascii="Arial" w:hAnsi="Arial" w:cs="Arial"/>
                <w:sz w:val="20"/>
                <w:szCs w:val="20"/>
              </w:rPr>
              <w:t>1.4.1</w:t>
            </w:r>
          </w:p>
          <w:p w:rsidR="002B7B3B" w:rsidRPr="00E04D00" w:rsidRDefault="002B7B3B" w:rsidP="001E58AB">
            <w:pPr>
              <w:spacing w:before="60" w:after="120"/>
              <w:ind w:left="29"/>
              <w:rPr>
                <w:rFonts w:ascii="Arial" w:hAnsi="Arial" w:cs="Arial"/>
                <w:sz w:val="20"/>
                <w:szCs w:val="20"/>
              </w:rPr>
            </w:pPr>
            <w:r w:rsidRPr="00E04D00">
              <w:rPr>
                <w:rFonts w:ascii="Arial" w:hAnsi="Arial" w:cs="Arial"/>
                <w:sz w:val="20"/>
                <w:szCs w:val="20"/>
              </w:rPr>
              <w:t>Es erfolgt eine durchgängige, au</w:t>
            </w:r>
            <w:r w:rsidRPr="00E04D00">
              <w:rPr>
                <w:rFonts w:ascii="Arial" w:hAnsi="Arial" w:cs="Arial"/>
                <w:sz w:val="20"/>
                <w:szCs w:val="20"/>
              </w:rPr>
              <w:t>f</w:t>
            </w:r>
            <w:r w:rsidRPr="00E04D00">
              <w:rPr>
                <w:rFonts w:ascii="Arial" w:hAnsi="Arial" w:cs="Arial"/>
                <w:sz w:val="20"/>
                <w:szCs w:val="20"/>
              </w:rPr>
              <w:t>einander aufbauende Förderung der Methoden- und Lernkomp</w:t>
            </w:r>
            <w:r w:rsidRPr="00E04D00">
              <w:rPr>
                <w:rFonts w:ascii="Arial" w:hAnsi="Arial" w:cs="Arial"/>
                <w:sz w:val="20"/>
                <w:szCs w:val="20"/>
              </w:rPr>
              <w:t>e</w:t>
            </w:r>
            <w:r w:rsidRPr="00E04D00">
              <w:rPr>
                <w:rFonts w:ascii="Arial" w:hAnsi="Arial" w:cs="Arial"/>
                <w:sz w:val="20"/>
                <w:szCs w:val="20"/>
              </w:rPr>
              <w:t>tenz (z.B. Sorgfalt, Durchhalt</w:t>
            </w:r>
            <w:r w:rsidRPr="00E04D00">
              <w:rPr>
                <w:rFonts w:ascii="Arial" w:hAnsi="Arial" w:cs="Arial"/>
                <w:sz w:val="20"/>
                <w:szCs w:val="20"/>
              </w:rPr>
              <w:t>e</w:t>
            </w:r>
            <w:r w:rsidRPr="00E04D00">
              <w:rPr>
                <w:rFonts w:ascii="Arial" w:hAnsi="Arial" w:cs="Arial"/>
                <w:sz w:val="20"/>
                <w:szCs w:val="20"/>
              </w:rPr>
              <w:t>vermögen, Frustrationstoleranz) sowie der Medienkompetenz.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1C5723">
            <w:pPr>
              <w:pageBreakBefore/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7B3B" w:rsidRPr="00E04D00" w:rsidRDefault="002B7B3B" w:rsidP="001C5723">
            <w:pPr>
              <w:pageBreakBefore/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7B3B" w:rsidRPr="00E04D00" w:rsidRDefault="002B7B3B" w:rsidP="001C5723">
            <w:pPr>
              <w:pageBreakBefore/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1C5723">
            <w:pPr>
              <w:pageBreakBefore/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2B7B3B" w:rsidTr="00256EB4">
        <w:trPr>
          <w:cantSplit/>
          <w:trHeight w:val="22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A62C33">
            <w:pPr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B7B3B" w:rsidTr="00CE090B">
        <w:trPr>
          <w:cantSplit/>
          <w:trHeight w:val="39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A62C33">
            <w:pPr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2B7B3B" w:rsidTr="00256EB4">
        <w:trPr>
          <w:cantSplit/>
          <w:trHeight w:val="340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A62C33">
            <w:pPr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2B7B3B" w:rsidTr="00256EB4">
        <w:trPr>
          <w:cantSplit/>
          <w:trHeight w:val="22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A62C33">
            <w:pPr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B7B3B" w:rsidTr="00837D93">
        <w:trPr>
          <w:cantSplit/>
          <w:trHeight w:val="39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A62C33">
            <w:pPr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CE090B">
            <w:pPr>
              <w:spacing w:before="60" w:after="120"/>
              <w:rPr>
                <w:rFonts w:ascii="Arial" w:hAnsi="Arial" w:cs="Arial"/>
                <w:bCs/>
                <w:color w:val="008000"/>
                <w:sz w:val="22"/>
                <w:szCs w:val="22"/>
              </w:rPr>
            </w:pP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Erläuterung der Auditoren: </w: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2B7B3B" w:rsidTr="00256EB4">
        <w:trPr>
          <w:cantSplit/>
          <w:trHeight w:val="340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7B3B" w:rsidRPr="00E04D00" w:rsidRDefault="002B7B3B" w:rsidP="00A62C33">
            <w:pPr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B3B" w:rsidRPr="00E04D00" w:rsidRDefault="00E04D00" w:rsidP="00E04D00">
            <w:pPr>
              <w:spacing w:before="60" w:after="120"/>
              <w:ind w:left="72"/>
              <w:rPr>
                <w:rFonts w:ascii="Arial" w:hAnsi="Arial" w:cs="Arial"/>
                <w:sz w:val="20"/>
                <w:szCs w:val="20"/>
              </w:rPr>
            </w:pPr>
            <w:r w:rsidRPr="00E04D00">
              <w:rPr>
                <w:rFonts w:ascii="Arial" w:hAnsi="Arial" w:cs="Arial"/>
                <w:sz w:val="20"/>
                <w:szCs w:val="20"/>
              </w:rPr>
              <w:t>1.4.2</w:t>
            </w:r>
          </w:p>
          <w:p w:rsidR="002B7B3B" w:rsidRPr="00E04D00" w:rsidRDefault="002B7B3B" w:rsidP="001A66A1">
            <w:pPr>
              <w:spacing w:before="60" w:after="120"/>
              <w:ind w:left="29"/>
              <w:rPr>
                <w:rFonts w:ascii="Arial" w:hAnsi="Arial" w:cs="Arial"/>
                <w:sz w:val="20"/>
                <w:szCs w:val="20"/>
              </w:rPr>
            </w:pPr>
            <w:r w:rsidRPr="00E04D00">
              <w:rPr>
                <w:rFonts w:ascii="Arial" w:hAnsi="Arial" w:cs="Arial"/>
                <w:sz w:val="20"/>
                <w:szCs w:val="20"/>
              </w:rPr>
              <w:t>Es erfolgt eine durchgängige, au</w:t>
            </w:r>
            <w:r w:rsidRPr="00E04D00">
              <w:rPr>
                <w:rFonts w:ascii="Arial" w:hAnsi="Arial" w:cs="Arial"/>
                <w:sz w:val="20"/>
                <w:szCs w:val="20"/>
              </w:rPr>
              <w:t>f</w:t>
            </w:r>
            <w:r w:rsidRPr="00E04D00">
              <w:rPr>
                <w:rFonts w:ascii="Arial" w:hAnsi="Arial" w:cs="Arial"/>
                <w:sz w:val="20"/>
                <w:szCs w:val="20"/>
              </w:rPr>
              <w:t>einander aufbauende Fö</w:t>
            </w:r>
            <w:r w:rsidR="001E58AB" w:rsidRPr="00E04D00">
              <w:rPr>
                <w:rFonts w:ascii="Arial" w:hAnsi="Arial" w:cs="Arial"/>
                <w:sz w:val="20"/>
                <w:szCs w:val="20"/>
              </w:rPr>
              <w:t>rderung der Sozialkompetenz (z.</w:t>
            </w:r>
            <w:r w:rsidRPr="00E04D00">
              <w:rPr>
                <w:rFonts w:ascii="Arial" w:hAnsi="Arial" w:cs="Arial"/>
                <w:sz w:val="20"/>
                <w:szCs w:val="20"/>
              </w:rPr>
              <w:t>B. Ko</w:t>
            </w:r>
            <w:r w:rsidRPr="00E04D00">
              <w:rPr>
                <w:rFonts w:ascii="Arial" w:hAnsi="Arial" w:cs="Arial"/>
                <w:sz w:val="20"/>
                <w:szCs w:val="20"/>
              </w:rPr>
              <w:t>m</w:t>
            </w:r>
            <w:r w:rsidRPr="00E04D00">
              <w:rPr>
                <w:rFonts w:ascii="Arial" w:hAnsi="Arial" w:cs="Arial"/>
                <w:sz w:val="20"/>
                <w:szCs w:val="20"/>
              </w:rPr>
              <w:t>munikationsfähigkeit, Konfliktf</w:t>
            </w:r>
            <w:r w:rsidRPr="00E04D00">
              <w:rPr>
                <w:rFonts w:ascii="Arial" w:hAnsi="Arial" w:cs="Arial"/>
                <w:sz w:val="20"/>
                <w:szCs w:val="20"/>
              </w:rPr>
              <w:t>ä</w:t>
            </w:r>
            <w:r w:rsidRPr="00E04D00">
              <w:rPr>
                <w:rFonts w:ascii="Arial" w:hAnsi="Arial" w:cs="Arial"/>
                <w:sz w:val="20"/>
                <w:szCs w:val="20"/>
              </w:rPr>
              <w:t>higkeit, Teamfähigkeit).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2B7B3B" w:rsidTr="00256EB4">
        <w:trPr>
          <w:cantSplit/>
          <w:trHeight w:val="24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B7B3B" w:rsidRPr="00E04D00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B7B3B" w:rsidTr="00CE090B">
        <w:trPr>
          <w:cantSplit/>
          <w:trHeight w:val="39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2B7B3B" w:rsidTr="00256EB4">
        <w:trPr>
          <w:cantSplit/>
          <w:trHeight w:val="340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2B7B3B" w:rsidTr="00256EB4">
        <w:trPr>
          <w:cantSplit/>
          <w:trHeight w:val="24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B7B3B" w:rsidRPr="00E04D00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B7B3B" w:rsidTr="00837D93">
        <w:trPr>
          <w:cantSplit/>
          <w:trHeight w:val="39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CE090B">
            <w:pPr>
              <w:spacing w:before="60" w:after="120"/>
              <w:rPr>
                <w:rFonts w:ascii="Arial" w:hAnsi="Arial" w:cs="Arial"/>
                <w:bCs/>
                <w:color w:val="008000"/>
              </w:rPr>
            </w:pP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Erläuterung der Auditoren: </w: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2B7B3B" w:rsidTr="00256EB4">
        <w:trPr>
          <w:cantSplit/>
          <w:trHeight w:val="340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B3B" w:rsidRPr="00E04D00" w:rsidRDefault="00E04D00" w:rsidP="00E04D00">
            <w:pPr>
              <w:spacing w:before="60" w:after="120"/>
              <w:ind w:left="72"/>
              <w:rPr>
                <w:rFonts w:ascii="Arial" w:hAnsi="Arial" w:cs="Arial"/>
                <w:sz w:val="20"/>
                <w:szCs w:val="20"/>
              </w:rPr>
            </w:pPr>
            <w:r w:rsidRPr="00E04D00">
              <w:rPr>
                <w:rFonts w:ascii="Arial" w:hAnsi="Arial" w:cs="Arial"/>
                <w:sz w:val="20"/>
                <w:szCs w:val="20"/>
              </w:rPr>
              <w:t>1.4.3</w:t>
            </w:r>
          </w:p>
          <w:p w:rsidR="002B7B3B" w:rsidRPr="00E04D00" w:rsidRDefault="002B7B3B" w:rsidP="006C7B56">
            <w:pPr>
              <w:spacing w:before="60" w:after="120"/>
              <w:ind w:left="29"/>
              <w:rPr>
                <w:rFonts w:ascii="Arial" w:hAnsi="Arial" w:cs="Arial"/>
                <w:sz w:val="20"/>
                <w:szCs w:val="20"/>
              </w:rPr>
            </w:pPr>
            <w:r w:rsidRPr="00E04D00">
              <w:rPr>
                <w:rFonts w:ascii="Arial" w:hAnsi="Arial" w:cs="Arial"/>
                <w:sz w:val="20"/>
                <w:szCs w:val="20"/>
              </w:rPr>
              <w:t>Es erfolgt eine durchgängige, au</w:t>
            </w:r>
            <w:r w:rsidRPr="00E04D00">
              <w:rPr>
                <w:rFonts w:ascii="Arial" w:hAnsi="Arial" w:cs="Arial"/>
                <w:sz w:val="20"/>
                <w:szCs w:val="20"/>
              </w:rPr>
              <w:t>f</w:t>
            </w:r>
            <w:r w:rsidRPr="00E04D00">
              <w:rPr>
                <w:rFonts w:ascii="Arial" w:hAnsi="Arial" w:cs="Arial"/>
                <w:sz w:val="20"/>
                <w:szCs w:val="20"/>
              </w:rPr>
              <w:t>einander aufbauende Förderung d</w:t>
            </w:r>
            <w:r w:rsidR="001E58AB" w:rsidRPr="00E04D00">
              <w:rPr>
                <w:rFonts w:ascii="Arial" w:hAnsi="Arial" w:cs="Arial"/>
                <w:sz w:val="20"/>
                <w:szCs w:val="20"/>
              </w:rPr>
              <w:t>er Persönlichkeitskompetenz (z.</w:t>
            </w:r>
            <w:r w:rsidRPr="00E04D00">
              <w:rPr>
                <w:rFonts w:ascii="Arial" w:hAnsi="Arial" w:cs="Arial"/>
                <w:sz w:val="20"/>
                <w:szCs w:val="20"/>
              </w:rPr>
              <w:t>B. Kritikfähigkeit, Selbstorgan</w:t>
            </w:r>
            <w:r w:rsidRPr="00E04D00">
              <w:rPr>
                <w:rFonts w:ascii="Arial" w:hAnsi="Arial" w:cs="Arial"/>
                <w:sz w:val="20"/>
                <w:szCs w:val="20"/>
              </w:rPr>
              <w:t>i</w:t>
            </w:r>
            <w:r w:rsidR="008730DE" w:rsidRPr="00E04D00">
              <w:rPr>
                <w:rFonts w:ascii="Arial" w:hAnsi="Arial" w:cs="Arial"/>
                <w:sz w:val="20"/>
                <w:szCs w:val="20"/>
              </w:rPr>
              <w:t>sation/</w:t>
            </w:r>
            <w:r w:rsidRPr="00E04D00">
              <w:rPr>
                <w:rFonts w:ascii="Arial" w:hAnsi="Arial" w:cs="Arial"/>
                <w:sz w:val="20"/>
                <w:szCs w:val="20"/>
              </w:rPr>
              <w:t>Selbstständigkeit, Veran</w:t>
            </w:r>
            <w:r w:rsidRPr="00E04D00">
              <w:rPr>
                <w:rFonts w:ascii="Arial" w:hAnsi="Arial" w:cs="Arial"/>
                <w:sz w:val="20"/>
                <w:szCs w:val="20"/>
              </w:rPr>
              <w:t>t</w:t>
            </w:r>
            <w:r w:rsidRPr="00E04D00">
              <w:rPr>
                <w:rFonts w:ascii="Arial" w:hAnsi="Arial" w:cs="Arial"/>
                <w:sz w:val="20"/>
                <w:szCs w:val="20"/>
              </w:rPr>
              <w:t>wortungsbewusstsein).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2B7B3B" w:rsidTr="00256EB4">
        <w:trPr>
          <w:cantSplit/>
          <w:trHeight w:val="22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B7B3B" w:rsidRPr="00E04D00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B7B3B" w:rsidTr="00CE090B">
        <w:trPr>
          <w:cantSplit/>
          <w:trHeight w:val="39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2B7B3B" w:rsidTr="00256EB4">
        <w:trPr>
          <w:cantSplit/>
          <w:trHeight w:val="340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2B7B3B" w:rsidTr="00837D93">
        <w:trPr>
          <w:cantSplit/>
          <w:trHeight w:val="22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B7B3B" w:rsidTr="00837D93">
        <w:trPr>
          <w:cantSplit/>
          <w:trHeight w:val="39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CE090B">
            <w:pPr>
              <w:spacing w:before="60" w:after="120"/>
              <w:rPr>
                <w:rFonts w:ascii="Arial" w:hAnsi="Arial" w:cs="Arial"/>
              </w:rPr>
            </w:pP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E04D00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2B7B3B" w:rsidTr="00256EB4">
        <w:trPr>
          <w:trHeight w:val="321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B3B" w:rsidRPr="00E04D00" w:rsidRDefault="00E04D00" w:rsidP="00E04D00">
            <w:pPr>
              <w:spacing w:before="60" w:after="120"/>
              <w:ind w:left="72"/>
              <w:rPr>
                <w:rFonts w:ascii="Arial" w:hAnsi="Arial" w:cs="Arial"/>
                <w:sz w:val="20"/>
                <w:szCs w:val="20"/>
              </w:rPr>
            </w:pPr>
            <w:r w:rsidRPr="00E04D00">
              <w:rPr>
                <w:rFonts w:ascii="Arial" w:hAnsi="Arial" w:cs="Arial"/>
                <w:sz w:val="20"/>
                <w:szCs w:val="20"/>
              </w:rPr>
              <w:t>1.4.4</w:t>
            </w:r>
          </w:p>
          <w:p w:rsidR="002B7B3B" w:rsidRPr="00E04D00" w:rsidRDefault="002B7B3B" w:rsidP="00717E5A">
            <w:pPr>
              <w:spacing w:before="60" w:after="120"/>
              <w:ind w:left="29"/>
              <w:rPr>
                <w:rFonts w:ascii="Arial" w:hAnsi="Arial" w:cs="Arial"/>
                <w:sz w:val="22"/>
                <w:szCs w:val="22"/>
              </w:rPr>
            </w:pPr>
            <w:r w:rsidRPr="00E04D00">
              <w:rPr>
                <w:rFonts w:ascii="Arial" w:hAnsi="Arial" w:cs="Arial"/>
                <w:sz w:val="20"/>
                <w:szCs w:val="20"/>
              </w:rPr>
              <w:t>Es erfolgt eine Vermittlung grun</w:t>
            </w:r>
            <w:r w:rsidRPr="00E04D00">
              <w:rPr>
                <w:rFonts w:ascii="Arial" w:hAnsi="Arial" w:cs="Arial"/>
                <w:sz w:val="20"/>
                <w:szCs w:val="20"/>
              </w:rPr>
              <w:t>d</w:t>
            </w:r>
            <w:r w:rsidRPr="00E04D00">
              <w:rPr>
                <w:rFonts w:ascii="Arial" w:hAnsi="Arial" w:cs="Arial"/>
                <w:sz w:val="20"/>
                <w:szCs w:val="20"/>
              </w:rPr>
              <w:t>legender wirtschaftlicher Kenntni</w:t>
            </w:r>
            <w:r w:rsidRPr="00E04D00">
              <w:rPr>
                <w:rFonts w:ascii="Arial" w:hAnsi="Arial" w:cs="Arial"/>
                <w:sz w:val="20"/>
                <w:szCs w:val="20"/>
              </w:rPr>
              <w:t>s</w:t>
            </w:r>
            <w:r w:rsidRPr="00E04D00">
              <w:rPr>
                <w:rFonts w:ascii="Arial" w:hAnsi="Arial" w:cs="Arial"/>
                <w:sz w:val="20"/>
                <w:szCs w:val="20"/>
              </w:rPr>
              <w:t>se und Zusammenhänge (ökon</w:t>
            </w:r>
            <w:r w:rsidRPr="00E04D00">
              <w:rPr>
                <w:rFonts w:ascii="Arial" w:hAnsi="Arial" w:cs="Arial"/>
                <w:sz w:val="20"/>
                <w:szCs w:val="20"/>
              </w:rPr>
              <w:t>o</w:t>
            </w:r>
            <w:r w:rsidRPr="00E04D00">
              <w:rPr>
                <w:rFonts w:ascii="Arial" w:hAnsi="Arial" w:cs="Arial"/>
                <w:sz w:val="20"/>
                <w:szCs w:val="20"/>
              </w:rPr>
              <w:t>mische Kompetenz), um das Ve</w:t>
            </w:r>
            <w:r w:rsidRPr="00E04D00">
              <w:rPr>
                <w:rFonts w:ascii="Arial" w:hAnsi="Arial" w:cs="Arial"/>
                <w:sz w:val="20"/>
                <w:szCs w:val="20"/>
              </w:rPr>
              <w:t>r</w:t>
            </w:r>
            <w:r w:rsidRPr="00E04D00">
              <w:rPr>
                <w:rFonts w:ascii="Arial" w:hAnsi="Arial" w:cs="Arial"/>
                <w:sz w:val="20"/>
                <w:szCs w:val="20"/>
              </w:rPr>
              <w:t>ständnis der Berufs-, Arbeits- und Wirtschaftswelt zu fördern.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ind w:right="-70"/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2B7B3B" w:rsidTr="00256EB4">
        <w:trPr>
          <w:trHeight w:val="22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B7B3B" w:rsidTr="00CE090B">
        <w:trPr>
          <w:trHeight w:val="39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2B7B3B" w:rsidTr="00256EB4">
        <w:trPr>
          <w:trHeight w:val="340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B3B" w:rsidRPr="00E04D00" w:rsidRDefault="002B7B3B" w:rsidP="008D3D39">
            <w:pPr>
              <w:spacing w:before="120"/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B3B" w:rsidRPr="00E04D00" w:rsidRDefault="002B7B3B" w:rsidP="008D3D39">
            <w:pPr>
              <w:spacing w:before="120"/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B3B" w:rsidRPr="00E04D00" w:rsidRDefault="002B7B3B" w:rsidP="008D3D39">
            <w:pPr>
              <w:spacing w:before="120"/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B3B" w:rsidRPr="00E04D00" w:rsidRDefault="002B7B3B" w:rsidP="008D3D39">
            <w:pPr>
              <w:spacing w:before="120"/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2B7B3B" w:rsidTr="00256EB4">
        <w:trPr>
          <w:trHeight w:val="22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B7B3B" w:rsidTr="00837D93">
        <w:trPr>
          <w:trHeight w:val="397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CE090B">
            <w:pPr>
              <w:spacing w:before="60" w:after="120"/>
              <w:rPr>
                <w:rFonts w:ascii="Arial" w:hAnsi="Arial" w:cs="Arial"/>
                <w:bCs/>
                <w:color w:val="008000"/>
              </w:rPr>
            </w:pP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E04D00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DF4BB3" w:rsidTr="002D4BB6">
        <w:trPr>
          <w:trHeight w:val="340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BB3" w:rsidRPr="00195F9E" w:rsidRDefault="00E04D00" w:rsidP="00E04D00">
            <w:pPr>
              <w:pageBreakBefore/>
              <w:spacing w:before="60" w:after="120"/>
              <w:ind w:left="360" w:hanging="288"/>
              <w:rPr>
                <w:rFonts w:ascii="Arial" w:hAnsi="Arial" w:cs="Arial"/>
                <w:b/>
                <w:bCs/>
              </w:rPr>
            </w:pPr>
            <w:r w:rsidRPr="00195F9E">
              <w:rPr>
                <w:rFonts w:ascii="Arial" w:hAnsi="Arial" w:cs="Arial"/>
                <w:b/>
                <w:bCs/>
              </w:rPr>
              <w:lastRenderedPageBreak/>
              <w:t>1.5</w:t>
            </w:r>
          </w:p>
          <w:p w:rsidR="00DF4BB3" w:rsidRPr="00195F9E" w:rsidRDefault="00DF4BB3" w:rsidP="00862A8A">
            <w:pPr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  <w:r w:rsidRPr="00195F9E">
              <w:rPr>
                <w:rFonts w:ascii="Arial" w:hAnsi="Arial" w:cs="Arial"/>
                <w:b/>
                <w:bCs/>
                <w:sz w:val="21"/>
                <w:szCs w:val="21"/>
              </w:rPr>
              <w:t>Praktika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F4BB3" w:rsidRPr="00195F9E" w:rsidRDefault="00E04D00" w:rsidP="00E04D00">
            <w:pPr>
              <w:pageBreakBefore/>
              <w:spacing w:before="60" w:after="120"/>
              <w:ind w:left="72"/>
              <w:rPr>
                <w:rFonts w:ascii="Arial" w:hAnsi="Arial" w:cs="Arial"/>
                <w:sz w:val="20"/>
                <w:szCs w:val="20"/>
              </w:rPr>
            </w:pPr>
            <w:r w:rsidRPr="00195F9E">
              <w:rPr>
                <w:rFonts w:ascii="Arial" w:hAnsi="Arial" w:cs="Arial"/>
                <w:sz w:val="20"/>
                <w:szCs w:val="20"/>
              </w:rPr>
              <w:t>1.5.1</w:t>
            </w:r>
          </w:p>
          <w:p w:rsidR="00DF4BB3" w:rsidRPr="00195F9E" w:rsidRDefault="001E58AB" w:rsidP="00AB71CC">
            <w:pPr>
              <w:spacing w:before="60" w:after="120"/>
              <w:ind w:left="29"/>
              <w:rPr>
                <w:rFonts w:ascii="Arial" w:hAnsi="Arial" w:cs="Arial"/>
                <w:sz w:val="20"/>
                <w:szCs w:val="20"/>
              </w:rPr>
            </w:pPr>
            <w:r w:rsidRPr="00195F9E">
              <w:rPr>
                <w:rFonts w:ascii="Arial" w:hAnsi="Arial" w:cs="Arial"/>
                <w:sz w:val="20"/>
                <w:szCs w:val="20"/>
              </w:rPr>
              <w:t>Im schulischen</w:t>
            </w:r>
            <w:r w:rsidR="00D236EA" w:rsidRPr="00195F9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236EA" w:rsidRPr="00195F9E">
              <w:rPr>
                <w:rFonts w:ascii="Arial" w:hAnsi="Arial" w:cs="Arial"/>
                <w:b/>
                <w:sz w:val="20"/>
                <w:szCs w:val="20"/>
              </w:rPr>
              <w:t>BSO</w:t>
            </w:r>
            <w:r w:rsidR="00DF4BB3" w:rsidRPr="00195F9E">
              <w:rPr>
                <w:rFonts w:ascii="Arial" w:hAnsi="Arial" w:cs="Arial"/>
                <w:b/>
                <w:sz w:val="20"/>
                <w:szCs w:val="20"/>
              </w:rPr>
              <w:t>-Curriculum</w:t>
            </w:r>
            <w:r w:rsidR="00DF4BB3" w:rsidRPr="00195F9E">
              <w:rPr>
                <w:rFonts w:ascii="Arial" w:hAnsi="Arial" w:cs="Arial"/>
                <w:sz w:val="20"/>
                <w:szCs w:val="20"/>
              </w:rPr>
              <w:t xml:space="preserve"> gibt es Vorgaben zu Art und U</w:t>
            </w:r>
            <w:r w:rsidR="00DF4BB3" w:rsidRPr="00195F9E">
              <w:rPr>
                <w:rFonts w:ascii="Arial" w:hAnsi="Arial" w:cs="Arial"/>
                <w:sz w:val="20"/>
                <w:szCs w:val="20"/>
              </w:rPr>
              <w:t>m</w:t>
            </w:r>
            <w:r w:rsidR="00DF4BB3" w:rsidRPr="00195F9E">
              <w:rPr>
                <w:rFonts w:ascii="Arial" w:hAnsi="Arial" w:cs="Arial"/>
                <w:sz w:val="20"/>
                <w:szCs w:val="20"/>
              </w:rPr>
              <w:t xml:space="preserve">fang der Pflichtpraktika sowie den damit verbundenen Lernzielen </w:t>
            </w:r>
            <w:r w:rsidR="000C08B0" w:rsidRPr="00195F9E">
              <w:rPr>
                <w:rFonts w:ascii="Arial" w:hAnsi="Arial" w:cs="Arial"/>
                <w:sz w:val="20"/>
                <w:szCs w:val="20"/>
              </w:rPr>
              <w:br/>
            </w:r>
            <w:r w:rsidRPr="00195F9E">
              <w:rPr>
                <w:rFonts w:ascii="Arial" w:hAnsi="Arial" w:cs="Arial"/>
                <w:sz w:val="20"/>
                <w:szCs w:val="20"/>
              </w:rPr>
              <w:t>(z.</w:t>
            </w:r>
            <w:r w:rsidR="00FB6B27" w:rsidRPr="00195F9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F4BB3" w:rsidRPr="00195F9E">
              <w:rPr>
                <w:rFonts w:ascii="Arial" w:hAnsi="Arial" w:cs="Arial"/>
                <w:sz w:val="20"/>
                <w:szCs w:val="20"/>
              </w:rPr>
              <w:t>B. Anzahl der zu erkundenden Berufsfelder).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DF4BB3" w:rsidRPr="00195F9E" w:rsidRDefault="00DF4BB3" w:rsidP="001C5723">
            <w:pPr>
              <w:pageBreakBefore/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195F9E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DF4BB3" w:rsidRPr="00195F9E" w:rsidRDefault="00DF4BB3" w:rsidP="001C5723">
            <w:pPr>
              <w:pageBreakBefore/>
              <w:jc w:val="center"/>
              <w:rPr>
                <w:rFonts w:ascii="Arial" w:hAnsi="Arial" w:cs="Arial"/>
                <w:color w:val="0000FF"/>
              </w:rPr>
            </w:pPr>
            <w:r w:rsidRPr="00195F9E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DF4BB3" w:rsidRPr="00195F9E" w:rsidRDefault="00DF4BB3" w:rsidP="001C5723">
            <w:pPr>
              <w:pageBreakBefore/>
              <w:jc w:val="center"/>
              <w:rPr>
                <w:rFonts w:ascii="Arial" w:hAnsi="Arial" w:cs="Arial"/>
                <w:color w:val="0000FF"/>
              </w:rPr>
            </w:pPr>
            <w:r w:rsidRPr="00195F9E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DF4BB3" w:rsidRPr="00195F9E" w:rsidRDefault="00DF4BB3" w:rsidP="001C5723">
            <w:pPr>
              <w:pageBreakBefore/>
              <w:jc w:val="center"/>
              <w:rPr>
                <w:rFonts w:ascii="Arial" w:hAnsi="Arial" w:cs="Arial"/>
                <w:b/>
                <w:color w:val="0000FF"/>
              </w:rPr>
            </w:pPr>
            <w:r w:rsidRPr="00195F9E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DF4BB3" w:rsidTr="002D4BB6">
        <w:trPr>
          <w:trHeight w:val="227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BB3" w:rsidRPr="00195F9E" w:rsidRDefault="00DF4BB3" w:rsidP="008D3D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F4BB3" w:rsidRPr="00195F9E" w:rsidRDefault="00DF4BB3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DF4BB3" w:rsidRPr="00195F9E" w:rsidRDefault="00DF4BB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5F9E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DF4BB3" w:rsidRPr="00195F9E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5F9E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DF4BB3" w:rsidRPr="00195F9E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5F9E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DF4BB3" w:rsidRPr="00195F9E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5F9E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DF4BB3" w:rsidTr="002D4BB6">
        <w:trPr>
          <w:trHeight w:val="183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BB3" w:rsidRPr="00195F9E" w:rsidRDefault="00DF4BB3" w:rsidP="008D3D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F4BB3" w:rsidRPr="00195F9E" w:rsidRDefault="00DF4BB3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AB71CC" w:rsidRPr="00A87E64" w:rsidRDefault="00DF4BB3" w:rsidP="00F726D5">
            <w:pPr>
              <w:spacing w:before="60" w:after="120"/>
              <w:rPr>
                <w:rFonts w:ascii="Arial" w:hAnsi="Arial" w:cs="Arial"/>
                <w:bCs/>
                <w:sz w:val="22"/>
                <w:szCs w:val="22"/>
              </w:rPr>
            </w:pP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</w:p>
          <w:p w:rsidR="003E6CA4" w:rsidRPr="00A87E64" w:rsidRDefault="00AB71CC" w:rsidP="00F726D5">
            <w:pPr>
              <w:spacing w:before="60" w:after="120"/>
              <w:rPr>
                <w:rFonts w:ascii="Arial" w:hAnsi="Arial" w:cs="Arial"/>
                <w:bCs/>
                <w:sz w:val="22"/>
                <w:szCs w:val="22"/>
              </w:rPr>
            </w:pPr>
            <w:r w:rsidRPr="00195F9E">
              <w:rPr>
                <w:rFonts w:ascii="Arial" w:hAnsi="Arial" w:cs="Arial"/>
                <w:bCs/>
                <w:sz w:val="22"/>
                <w:szCs w:val="22"/>
              </w:rPr>
              <w:t xml:space="preserve">Jahrgang, </w:t>
            </w:r>
            <w:r w:rsidR="000C08B0" w:rsidRPr="00195F9E">
              <w:rPr>
                <w:rFonts w:ascii="Arial" w:hAnsi="Arial" w:cs="Arial"/>
                <w:bCs/>
                <w:sz w:val="22"/>
                <w:szCs w:val="22"/>
              </w:rPr>
              <w:t xml:space="preserve">ev. Bildungsgang, </w:t>
            </w:r>
            <w:r w:rsidRPr="00195F9E">
              <w:rPr>
                <w:rFonts w:ascii="Arial" w:hAnsi="Arial" w:cs="Arial"/>
                <w:bCs/>
                <w:sz w:val="22"/>
                <w:szCs w:val="22"/>
              </w:rPr>
              <w:t>Art, Umfang</w:t>
            </w:r>
            <w:r w:rsidR="000C08B0" w:rsidRPr="00195F9E">
              <w:rPr>
                <w:rFonts w:ascii="Arial" w:hAnsi="Arial" w:cs="Arial"/>
                <w:bCs/>
                <w:sz w:val="22"/>
                <w:szCs w:val="22"/>
              </w:rPr>
              <w:t>:</w:t>
            </w:r>
            <w:r w:rsidR="000C08B0" w:rsidRPr="00195F9E">
              <w:rPr>
                <w:rFonts w:ascii="Arial" w:hAnsi="Arial" w:cs="Arial"/>
                <w:bCs/>
                <w:color w:val="FF0000"/>
                <w:sz w:val="22"/>
                <w:szCs w:val="22"/>
              </w:rPr>
              <w:t xml:space="preserve"> </w:t>
            </w:r>
            <w:r w:rsidRPr="00195F9E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195F9E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195F9E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195F9E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195F9E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195F9E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195F9E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195F9E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195F9E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  <w:p w:rsidR="00AB71CC" w:rsidRPr="00195F9E" w:rsidRDefault="00AB71CC" w:rsidP="00F726D5">
            <w:pPr>
              <w:spacing w:before="60" w:after="120"/>
              <w:rPr>
                <w:rFonts w:ascii="Arial" w:hAnsi="Arial" w:cs="Arial"/>
                <w:bCs/>
                <w:color w:val="008000"/>
                <w:sz w:val="22"/>
                <w:szCs w:val="22"/>
              </w:rPr>
            </w:pPr>
            <w:r w:rsidRPr="00195F9E">
              <w:rPr>
                <w:rFonts w:ascii="Arial" w:hAnsi="Arial" w:cs="Arial"/>
                <w:bCs/>
                <w:sz w:val="22"/>
                <w:szCs w:val="22"/>
              </w:rPr>
              <w:t xml:space="preserve">Seiten im BSO-Curriculum: </w:t>
            </w:r>
            <w:r w:rsidRPr="00195F9E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195F9E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195F9E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195F9E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195F9E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195F9E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195F9E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195F9E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195F9E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DF4BB3" w:rsidTr="002D4BB6">
        <w:trPr>
          <w:trHeight w:val="340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BB3" w:rsidRPr="00195F9E" w:rsidRDefault="00DF4BB3" w:rsidP="008D3D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F4BB3" w:rsidRPr="00195F9E" w:rsidRDefault="00DF4BB3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DF4BB3" w:rsidRPr="00195F9E" w:rsidRDefault="00DF4BB3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195F9E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DF4BB3" w:rsidRPr="00195F9E" w:rsidRDefault="00DF4BB3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195F9E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DF4BB3" w:rsidRPr="00195F9E" w:rsidRDefault="00DF4BB3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195F9E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DF4BB3" w:rsidRPr="00195F9E" w:rsidRDefault="00DF4BB3" w:rsidP="001161D4">
            <w:pPr>
              <w:jc w:val="center"/>
              <w:rPr>
                <w:rFonts w:ascii="Arial" w:hAnsi="Arial" w:cs="Arial"/>
                <w:color w:val="008000"/>
              </w:rPr>
            </w:pPr>
            <w:r w:rsidRPr="00195F9E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DF4BB3" w:rsidTr="002D4BB6">
        <w:trPr>
          <w:trHeight w:val="227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BB3" w:rsidRPr="00195F9E" w:rsidRDefault="00DF4BB3" w:rsidP="008D3D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F4BB3" w:rsidRPr="00195F9E" w:rsidRDefault="00DF4BB3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DF4BB3" w:rsidRPr="00195F9E" w:rsidRDefault="00DF4BB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5F9E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DF4BB3" w:rsidRPr="00195F9E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5F9E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DF4BB3" w:rsidRPr="00195F9E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5F9E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DF4BB3" w:rsidRPr="00195F9E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5F9E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DF4BB3" w:rsidTr="00837D93">
        <w:trPr>
          <w:trHeight w:val="397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BB3" w:rsidRPr="00195F9E" w:rsidRDefault="00DF4BB3" w:rsidP="008D3D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F4BB3" w:rsidRPr="00195F9E" w:rsidRDefault="00DF4BB3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916F5F" w:rsidRPr="00195F9E" w:rsidRDefault="00DF4BB3" w:rsidP="00CE090B">
            <w:pPr>
              <w:spacing w:before="60" w:after="120"/>
              <w:jc w:val="both"/>
              <w:rPr>
                <w:rFonts w:ascii="Arial" w:hAnsi="Arial" w:cs="Arial"/>
                <w:bCs/>
                <w:color w:val="008000"/>
              </w:rPr>
            </w:pPr>
            <w:r w:rsidRPr="00195F9E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195F9E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195F9E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195F9E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195F9E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195F9E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195F9E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195F9E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195F9E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195F9E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195F9E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DF4BB3" w:rsidRPr="00116E59" w:rsidTr="001C5723">
        <w:trPr>
          <w:trHeight w:val="340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BB3" w:rsidRPr="00195F9E" w:rsidRDefault="00DF4BB3" w:rsidP="00246A3C">
            <w:pPr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4BB3" w:rsidRPr="00195F9E" w:rsidRDefault="00DF4BB3" w:rsidP="00DF4BB3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195F9E">
              <w:rPr>
                <w:rFonts w:ascii="Arial" w:hAnsi="Arial" w:cs="Arial"/>
                <w:sz w:val="20"/>
                <w:szCs w:val="20"/>
              </w:rPr>
              <w:t>1.5.2</w:t>
            </w:r>
          </w:p>
          <w:p w:rsidR="00DF4BB3" w:rsidRPr="00195F9E" w:rsidRDefault="00DF4BB3" w:rsidP="00246A3C">
            <w:pPr>
              <w:spacing w:before="60" w:after="120"/>
              <w:ind w:left="29"/>
              <w:rPr>
                <w:rFonts w:ascii="Arial" w:hAnsi="Arial" w:cs="Arial"/>
                <w:sz w:val="20"/>
                <w:szCs w:val="20"/>
              </w:rPr>
            </w:pPr>
            <w:r w:rsidRPr="00195F9E">
              <w:rPr>
                <w:rFonts w:ascii="Arial" w:hAnsi="Arial" w:cs="Arial"/>
                <w:sz w:val="20"/>
                <w:szCs w:val="20"/>
              </w:rPr>
              <w:t>Die Schule hat ein Angebot an Praktikumsplätzen für Schüleri</w:t>
            </w:r>
            <w:r w:rsidRPr="00195F9E">
              <w:rPr>
                <w:rFonts w:ascii="Arial" w:hAnsi="Arial" w:cs="Arial"/>
                <w:sz w:val="20"/>
                <w:szCs w:val="20"/>
              </w:rPr>
              <w:t>n</w:t>
            </w:r>
            <w:r w:rsidRPr="00195F9E">
              <w:rPr>
                <w:rFonts w:ascii="Arial" w:hAnsi="Arial" w:cs="Arial"/>
                <w:sz w:val="20"/>
                <w:szCs w:val="20"/>
              </w:rPr>
              <w:t>nen und Schüler.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DF4BB3" w:rsidP="00246A3C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195F9E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DF4BB3" w:rsidP="00246A3C">
            <w:pPr>
              <w:jc w:val="center"/>
              <w:rPr>
                <w:rFonts w:ascii="Arial" w:hAnsi="Arial" w:cs="Arial"/>
                <w:color w:val="0000FF"/>
              </w:rPr>
            </w:pPr>
            <w:r w:rsidRPr="00195F9E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DF4BB3" w:rsidP="00246A3C">
            <w:pPr>
              <w:jc w:val="center"/>
              <w:rPr>
                <w:rFonts w:ascii="Arial" w:hAnsi="Arial" w:cs="Arial"/>
                <w:color w:val="0000FF"/>
              </w:rPr>
            </w:pPr>
            <w:r w:rsidRPr="00195F9E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DF4BB3" w:rsidP="00246A3C">
            <w:pPr>
              <w:jc w:val="center"/>
              <w:rPr>
                <w:rFonts w:ascii="Arial" w:hAnsi="Arial" w:cs="Arial"/>
                <w:b/>
                <w:color w:val="0000FF"/>
              </w:rPr>
            </w:pPr>
            <w:r w:rsidRPr="00195F9E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DF4BB3" w:rsidTr="001C5723">
        <w:trPr>
          <w:trHeight w:val="227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BB3" w:rsidRPr="00195F9E" w:rsidRDefault="00DF4BB3" w:rsidP="00246A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4BB3" w:rsidRPr="00195F9E" w:rsidRDefault="00DF4BB3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DF4BB3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5F9E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5F9E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5F9E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4E1D9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5F9E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DF4BB3" w:rsidRPr="00CA2872" w:rsidTr="00CE090B">
        <w:trPr>
          <w:trHeight w:val="397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BB3" w:rsidRPr="00195F9E" w:rsidRDefault="00DF4BB3" w:rsidP="00246A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4BB3" w:rsidRPr="00195F9E" w:rsidRDefault="00DF4BB3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DF4BB3" w:rsidP="00246A3C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195F9E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195F9E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195F9E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195F9E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195F9E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195F9E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195F9E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195F9E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195F9E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195F9E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DF4BB3" w:rsidRPr="00671983" w:rsidTr="001C5723">
        <w:trPr>
          <w:trHeight w:val="340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BB3" w:rsidRPr="00195F9E" w:rsidRDefault="00DF4BB3" w:rsidP="00246A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4BB3" w:rsidRPr="00195F9E" w:rsidRDefault="00DF4BB3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DF4BB3" w:rsidP="00246A3C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195F9E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DF4BB3" w:rsidP="00246A3C">
            <w:pPr>
              <w:jc w:val="center"/>
              <w:rPr>
                <w:rFonts w:ascii="Arial" w:hAnsi="Arial" w:cs="Arial"/>
                <w:color w:val="008000"/>
              </w:rPr>
            </w:pPr>
            <w:r w:rsidRPr="00195F9E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DF4BB3" w:rsidP="00246A3C">
            <w:pPr>
              <w:jc w:val="center"/>
              <w:rPr>
                <w:rFonts w:ascii="Arial" w:hAnsi="Arial" w:cs="Arial"/>
                <w:color w:val="008000"/>
              </w:rPr>
            </w:pPr>
            <w:r w:rsidRPr="00195F9E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DF4BB3" w:rsidP="00246A3C">
            <w:pPr>
              <w:jc w:val="center"/>
              <w:rPr>
                <w:rFonts w:ascii="Arial" w:hAnsi="Arial" w:cs="Arial"/>
                <w:color w:val="008000"/>
              </w:rPr>
            </w:pPr>
            <w:r w:rsidRPr="00195F9E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DF4BB3" w:rsidTr="001C5723">
        <w:trPr>
          <w:trHeight w:val="227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BB3" w:rsidRPr="00195F9E" w:rsidRDefault="00DF4BB3" w:rsidP="00246A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4BB3" w:rsidRPr="00195F9E" w:rsidRDefault="00DF4BB3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DF4BB3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5F9E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5F9E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5F9E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4E1D9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5F9E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DF4BB3" w:rsidRPr="00CA2872" w:rsidTr="00837D93">
        <w:trPr>
          <w:trHeight w:val="397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BB3" w:rsidRPr="00195F9E" w:rsidRDefault="00DF4BB3" w:rsidP="00246A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BB3" w:rsidRPr="00195F9E" w:rsidRDefault="00DF4BB3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6F5F" w:rsidRPr="00195F9E" w:rsidRDefault="00DF4BB3" w:rsidP="00CE090B">
            <w:pPr>
              <w:spacing w:before="60" w:after="120"/>
              <w:jc w:val="both"/>
              <w:rPr>
                <w:rFonts w:ascii="Arial" w:hAnsi="Arial" w:cs="Arial"/>
                <w:bCs/>
                <w:color w:val="008000"/>
              </w:rPr>
            </w:pPr>
            <w:r w:rsidRPr="00195F9E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195F9E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195F9E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195F9E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195F9E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195F9E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195F9E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195F9E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195F9E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195F9E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195F9E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DF4BB3" w:rsidRPr="00116E59" w:rsidTr="001C5723">
        <w:trPr>
          <w:trHeight w:val="340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BB3" w:rsidRPr="00195F9E" w:rsidRDefault="00DF4BB3" w:rsidP="00246A3C">
            <w:pPr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4BB3" w:rsidRPr="00195F9E" w:rsidRDefault="00DF4BB3" w:rsidP="00DF4BB3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195F9E">
              <w:rPr>
                <w:rFonts w:ascii="Arial" w:hAnsi="Arial" w:cs="Arial"/>
                <w:sz w:val="20"/>
                <w:szCs w:val="20"/>
              </w:rPr>
              <w:t>1.5.3</w:t>
            </w:r>
          </w:p>
          <w:p w:rsidR="00DF4BB3" w:rsidRPr="00195F9E" w:rsidRDefault="00DF4BB3" w:rsidP="005D0259">
            <w:pPr>
              <w:spacing w:before="60" w:after="120"/>
              <w:ind w:left="29"/>
              <w:rPr>
                <w:rFonts w:ascii="Arial" w:hAnsi="Arial" w:cs="Arial"/>
                <w:sz w:val="20"/>
                <w:szCs w:val="20"/>
              </w:rPr>
            </w:pPr>
            <w:r w:rsidRPr="00195F9E">
              <w:rPr>
                <w:rFonts w:ascii="Arial" w:hAnsi="Arial" w:cs="Arial"/>
                <w:sz w:val="20"/>
                <w:szCs w:val="20"/>
              </w:rPr>
              <w:t>Die Praktika werden systematisch und einheitlich</w:t>
            </w:r>
            <w:r w:rsidR="005D0259" w:rsidRPr="00195F9E">
              <w:rPr>
                <w:rFonts w:ascii="Arial" w:hAnsi="Arial" w:cs="Arial"/>
                <w:sz w:val="20"/>
                <w:szCs w:val="20"/>
              </w:rPr>
              <w:t xml:space="preserve"> im Unterricht</w:t>
            </w:r>
            <w:r w:rsidRPr="00195F9E">
              <w:rPr>
                <w:rFonts w:ascii="Arial" w:hAnsi="Arial" w:cs="Arial"/>
                <w:sz w:val="20"/>
                <w:szCs w:val="20"/>
              </w:rPr>
              <w:t xml:space="preserve"> vor- und nachbereitet.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DF4BB3" w:rsidP="00246A3C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195F9E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DF4BB3" w:rsidP="00246A3C">
            <w:pPr>
              <w:jc w:val="center"/>
              <w:rPr>
                <w:rFonts w:ascii="Arial" w:hAnsi="Arial" w:cs="Arial"/>
                <w:color w:val="0000FF"/>
              </w:rPr>
            </w:pPr>
            <w:r w:rsidRPr="00195F9E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DF4BB3" w:rsidP="00246A3C">
            <w:pPr>
              <w:jc w:val="center"/>
              <w:rPr>
                <w:rFonts w:ascii="Arial" w:hAnsi="Arial" w:cs="Arial"/>
                <w:color w:val="0000FF"/>
              </w:rPr>
            </w:pPr>
            <w:r w:rsidRPr="00195F9E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DF4BB3" w:rsidP="00246A3C">
            <w:pPr>
              <w:jc w:val="center"/>
              <w:rPr>
                <w:rFonts w:ascii="Arial" w:hAnsi="Arial" w:cs="Arial"/>
                <w:b/>
                <w:color w:val="0000FF"/>
              </w:rPr>
            </w:pPr>
            <w:r w:rsidRPr="00195F9E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DF4BB3" w:rsidTr="001C5723">
        <w:trPr>
          <w:trHeight w:val="227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BB3" w:rsidRPr="00195F9E" w:rsidRDefault="00DF4BB3" w:rsidP="00246A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4BB3" w:rsidRPr="00195F9E" w:rsidRDefault="00DF4BB3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DF4BB3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5F9E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5F9E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5F9E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4E1D9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5F9E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DF4BB3" w:rsidRPr="00CA2872" w:rsidTr="00CE090B">
        <w:trPr>
          <w:trHeight w:val="397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BB3" w:rsidRPr="00195F9E" w:rsidRDefault="00DF4BB3" w:rsidP="00246A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4BB3" w:rsidRPr="00195F9E" w:rsidRDefault="00DF4BB3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DF4BB3" w:rsidP="00246A3C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195F9E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195F9E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195F9E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195F9E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195F9E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195F9E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195F9E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195F9E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195F9E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195F9E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DF4BB3" w:rsidRPr="00671983" w:rsidTr="001C5723">
        <w:trPr>
          <w:trHeight w:val="340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BB3" w:rsidRPr="00195F9E" w:rsidRDefault="00DF4BB3" w:rsidP="00246A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4BB3" w:rsidRPr="00195F9E" w:rsidRDefault="00DF4BB3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DF4BB3" w:rsidP="00246A3C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195F9E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DF4BB3" w:rsidP="00246A3C">
            <w:pPr>
              <w:jc w:val="center"/>
              <w:rPr>
                <w:rFonts w:ascii="Arial" w:hAnsi="Arial" w:cs="Arial"/>
                <w:color w:val="008000"/>
              </w:rPr>
            </w:pPr>
            <w:r w:rsidRPr="00195F9E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DF4BB3" w:rsidP="00246A3C">
            <w:pPr>
              <w:jc w:val="center"/>
              <w:rPr>
                <w:rFonts w:ascii="Arial" w:hAnsi="Arial" w:cs="Arial"/>
                <w:color w:val="008000"/>
              </w:rPr>
            </w:pPr>
            <w:r w:rsidRPr="00195F9E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DF4BB3" w:rsidP="00246A3C">
            <w:pPr>
              <w:jc w:val="center"/>
              <w:rPr>
                <w:rFonts w:ascii="Arial" w:hAnsi="Arial" w:cs="Arial"/>
                <w:color w:val="008000"/>
              </w:rPr>
            </w:pPr>
            <w:r w:rsidRPr="00195F9E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DF4BB3" w:rsidTr="001C5723">
        <w:trPr>
          <w:trHeight w:val="227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BB3" w:rsidRPr="00195F9E" w:rsidRDefault="00DF4BB3" w:rsidP="00246A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4BB3" w:rsidRPr="00195F9E" w:rsidRDefault="00DF4BB3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DF4BB3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5F9E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5F9E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5F9E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4E1D9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5F9E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DF4BB3" w:rsidRPr="00CA2872" w:rsidTr="00837D93">
        <w:trPr>
          <w:trHeight w:val="397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BB3" w:rsidRPr="00195F9E" w:rsidRDefault="00DF4BB3" w:rsidP="00246A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4BB3" w:rsidRPr="00195F9E" w:rsidRDefault="00DF4BB3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DF4BB3" w:rsidP="00CE090B">
            <w:pPr>
              <w:spacing w:before="60" w:after="12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95F9E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195F9E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195F9E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195F9E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195F9E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195F9E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195F9E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195F9E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195F9E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195F9E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195F9E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DF4BB3" w:rsidRPr="00116E59" w:rsidTr="001C5723">
        <w:trPr>
          <w:trHeight w:val="340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BB3" w:rsidRPr="00195F9E" w:rsidRDefault="00DF4BB3" w:rsidP="00246A3C">
            <w:pPr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4BB3" w:rsidRPr="00195F9E" w:rsidRDefault="00DF4BB3" w:rsidP="001E58AB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195F9E">
              <w:rPr>
                <w:rFonts w:ascii="Arial" w:hAnsi="Arial" w:cs="Arial"/>
                <w:sz w:val="20"/>
                <w:szCs w:val="20"/>
              </w:rPr>
              <w:t>1.5.4</w:t>
            </w:r>
          </w:p>
          <w:p w:rsidR="00DF4BB3" w:rsidRPr="00195F9E" w:rsidRDefault="00DF4BB3" w:rsidP="00246A3C">
            <w:pPr>
              <w:spacing w:before="60" w:after="120"/>
              <w:ind w:left="29"/>
              <w:rPr>
                <w:rFonts w:ascii="Arial" w:hAnsi="Arial" w:cs="Arial"/>
                <w:sz w:val="20"/>
                <w:szCs w:val="20"/>
              </w:rPr>
            </w:pPr>
            <w:r w:rsidRPr="00195F9E">
              <w:rPr>
                <w:rFonts w:ascii="Arial" w:hAnsi="Arial" w:cs="Arial"/>
                <w:sz w:val="20"/>
                <w:szCs w:val="20"/>
              </w:rPr>
              <w:t>Die Lehrkräfte beraten die Schül</w:t>
            </w:r>
            <w:r w:rsidRPr="00195F9E">
              <w:rPr>
                <w:rFonts w:ascii="Arial" w:hAnsi="Arial" w:cs="Arial"/>
                <w:sz w:val="20"/>
                <w:szCs w:val="20"/>
              </w:rPr>
              <w:t>e</w:t>
            </w:r>
            <w:r w:rsidRPr="00195F9E">
              <w:rPr>
                <w:rFonts w:ascii="Arial" w:hAnsi="Arial" w:cs="Arial"/>
                <w:sz w:val="20"/>
                <w:szCs w:val="20"/>
              </w:rPr>
              <w:t>rinnen und Schüler individuell bei der Wahl des Praktikums.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DF4BB3" w:rsidP="00246A3C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195F9E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DF4BB3" w:rsidP="00246A3C">
            <w:pPr>
              <w:jc w:val="center"/>
              <w:rPr>
                <w:rFonts w:ascii="Arial" w:hAnsi="Arial" w:cs="Arial"/>
                <w:color w:val="0000FF"/>
              </w:rPr>
            </w:pPr>
            <w:r w:rsidRPr="00195F9E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DF4BB3" w:rsidP="00246A3C">
            <w:pPr>
              <w:jc w:val="center"/>
              <w:rPr>
                <w:rFonts w:ascii="Arial" w:hAnsi="Arial" w:cs="Arial"/>
                <w:color w:val="0000FF"/>
              </w:rPr>
            </w:pPr>
            <w:r w:rsidRPr="00195F9E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DF4BB3" w:rsidP="00246A3C">
            <w:pPr>
              <w:jc w:val="center"/>
              <w:rPr>
                <w:rFonts w:ascii="Arial" w:hAnsi="Arial" w:cs="Arial"/>
                <w:b/>
                <w:color w:val="0000FF"/>
              </w:rPr>
            </w:pPr>
            <w:r w:rsidRPr="00195F9E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DF4BB3" w:rsidTr="001C5723">
        <w:trPr>
          <w:trHeight w:val="227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BB3" w:rsidRPr="00195F9E" w:rsidRDefault="00DF4BB3" w:rsidP="00246A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4BB3" w:rsidRPr="00195F9E" w:rsidRDefault="00DF4BB3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DF4BB3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5F9E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5F9E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5F9E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4E1D9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5F9E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DF4BB3" w:rsidRPr="00CA2872" w:rsidTr="00CE090B">
        <w:trPr>
          <w:trHeight w:val="397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BB3" w:rsidRPr="00195F9E" w:rsidRDefault="00DF4BB3" w:rsidP="00246A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4BB3" w:rsidRPr="00195F9E" w:rsidRDefault="00DF4BB3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DF4BB3" w:rsidP="007146AE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195F9E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195F9E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195F9E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195F9E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195F9E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195F9E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195F9E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195F9E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195F9E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195F9E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DF4BB3" w:rsidRPr="00671983" w:rsidTr="001C5723">
        <w:trPr>
          <w:trHeight w:val="340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BB3" w:rsidRPr="00195F9E" w:rsidRDefault="00DF4BB3" w:rsidP="00246A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4BB3" w:rsidRPr="00195F9E" w:rsidRDefault="00DF4BB3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DF4BB3" w:rsidP="00246A3C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195F9E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DF4BB3" w:rsidP="00246A3C">
            <w:pPr>
              <w:jc w:val="center"/>
              <w:rPr>
                <w:rFonts w:ascii="Arial" w:hAnsi="Arial" w:cs="Arial"/>
                <w:color w:val="008000"/>
              </w:rPr>
            </w:pPr>
            <w:r w:rsidRPr="00195F9E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DF4BB3" w:rsidP="00246A3C">
            <w:pPr>
              <w:jc w:val="center"/>
              <w:rPr>
                <w:rFonts w:ascii="Arial" w:hAnsi="Arial" w:cs="Arial"/>
                <w:color w:val="008000"/>
              </w:rPr>
            </w:pPr>
            <w:r w:rsidRPr="00195F9E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DF4BB3" w:rsidP="00246A3C">
            <w:pPr>
              <w:jc w:val="center"/>
              <w:rPr>
                <w:rFonts w:ascii="Arial" w:hAnsi="Arial" w:cs="Arial"/>
                <w:color w:val="008000"/>
              </w:rPr>
            </w:pPr>
            <w:r w:rsidRPr="00195F9E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DF4BB3" w:rsidTr="001C5723">
        <w:trPr>
          <w:trHeight w:val="227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BB3" w:rsidRPr="00195F9E" w:rsidRDefault="00DF4BB3" w:rsidP="00246A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4BB3" w:rsidRPr="00195F9E" w:rsidRDefault="00DF4BB3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DF4BB3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5F9E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5F9E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5F9E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4E1D9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5F9E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DF4BB3" w:rsidRPr="00CA2872" w:rsidTr="00837D93">
        <w:trPr>
          <w:trHeight w:val="397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BB3" w:rsidRPr="00195F9E" w:rsidRDefault="00DF4BB3" w:rsidP="00246A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4BB3" w:rsidRPr="00195F9E" w:rsidRDefault="00DF4BB3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DF4BB3" w:rsidP="00CE090B">
            <w:pPr>
              <w:spacing w:before="60" w:after="12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95F9E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195F9E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195F9E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195F9E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195F9E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195F9E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195F9E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195F9E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195F9E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195F9E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195F9E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2B7B3B" w:rsidRPr="00B30BBA" w:rsidTr="001C5723">
        <w:trPr>
          <w:trHeight w:val="340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7B3B" w:rsidRPr="00B30BBA" w:rsidRDefault="002B7B3B" w:rsidP="001C5723">
            <w:pPr>
              <w:pageBreakBefore/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B7B3B" w:rsidRPr="00B30BBA" w:rsidRDefault="002B7B3B" w:rsidP="001C5723">
            <w:pPr>
              <w:pageBreakBefore/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B30BBA">
              <w:rPr>
                <w:rFonts w:ascii="Arial" w:hAnsi="Arial" w:cs="Arial"/>
                <w:sz w:val="20"/>
                <w:szCs w:val="20"/>
              </w:rPr>
              <w:t>1.5.5</w:t>
            </w:r>
          </w:p>
          <w:p w:rsidR="002B7B3B" w:rsidRPr="00B30BBA" w:rsidRDefault="002B7B3B" w:rsidP="00680E19">
            <w:pPr>
              <w:spacing w:before="60" w:after="120"/>
              <w:ind w:left="29"/>
              <w:rPr>
                <w:rFonts w:ascii="Arial" w:hAnsi="Arial" w:cs="Arial"/>
                <w:sz w:val="20"/>
                <w:szCs w:val="20"/>
              </w:rPr>
            </w:pPr>
            <w:r w:rsidRPr="00B30BBA">
              <w:rPr>
                <w:rFonts w:ascii="Arial" w:hAnsi="Arial" w:cs="Arial"/>
                <w:sz w:val="20"/>
                <w:szCs w:val="20"/>
              </w:rPr>
              <w:t>Es gibt klar definierte Kriterien zur Durchführung und Betreuung des Praktikums.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2B7B3B" w:rsidP="001C5723">
            <w:pPr>
              <w:pageBreakBefore/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B30BBA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2B7B3B" w:rsidP="001C5723">
            <w:pPr>
              <w:pageBreakBefore/>
              <w:jc w:val="center"/>
              <w:rPr>
                <w:rFonts w:ascii="Arial" w:hAnsi="Arial" w:cs="Arial"/>
                <w:color w:val="0000FF"/>
              </w:rPr>
            </w:pPr>
            <w:r w:rsidRPr="00B30BBA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B30BBA">
              <w:rPr>
                <w:rFonts w:ascii="Arial" w:hAnsi="Arial" w:cs="Arial"/>
                <w:b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30BBA">
              <w:rPr>
                <w:rFonts w:ascii="Arial" w:hAnsi="Arial" w:cs="Arial"/>
                <w:b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b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b/>
                <w:color w:val="0000FF"/>
                <w:sz w:val="22"/>
                <w:szCs w:val="22"/>
              </w:rPr>
              <w:fldChar w:fldCharType="separate"/>
            </w:r>
            <w:r w:rsidRPr="00B30BBA">
              <w:rPr>
                <w:rFonts w:ascii="Arial" w:hAnsi="Arial" w:cs="Arial"/>
                <w:b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2B7B3B" w:rsidP="001C5723">
            <w:pPr>
              <w:pageBreakBefore/>
              <w:jc w:val="center"/>
              <w:rPr>
                <w:rFonts w:ascii="Arial" w:hAnsi="Arial" w:cs="Arial"/>
                <w:color w:val="0000FF"/>
              </w:rPr>
            </w:pPr>
            <w:r w:rsidRPr="00B30BBA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2B7B3B" w:rsidP="001C5723">
            <w:pPr>
              <w:pageBreakBefore/>
              <w:jc w:val="center"/>
              <w:rPr>
                <w:rFonts w:ascii="Arial" w:hAnsi="Arial" w:cs="Arial"/>
                <w:b/>
                <w:color w:val="0000FF"/>
              </w:rPr>
            </w:pPr>
            <w:r w:rsidRPr="00B30BBA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2B7B3B" w:rsidRPr="00B30BBA" w:rsidTr="001C5723">
        <w:trPr>
          <w:trHeight w:val="22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B30BBA" w:rsidRDefault="002B7B3B" w:rsidP="00246A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B3B" w:rsidRPr="00B30BBA" w:rsidRDefault="002B7B3B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2B7B3B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0BBA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0BBA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0BBA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4E1D9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0BBA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B7B3B" w:rsidRPr="00B30BBA" w:rsidTr="00CE090B">
        <w:trPr>
          <w:trHeight w:val="39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B30BBA" w:rsidRDefault="002B7B3B" w:rsidP="00246A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B3B" w:rsidRPr="00B30BBA" w:rsidRDefault="002B7B3B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2B7B3B" w:rsidP="00246A3C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B30BBA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B30BBA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B30BBA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B30BBA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B30BBA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B30BBA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B30BBA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B30BBA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B30BBA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B30BBA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B30BBA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2B7B3B" w:rsidRPr="00B30BBA" w:rsidTr="001C5723">
        <w:trPr>
          <w:trHeight w:val="340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B30BBA" w:rsidRDefault="002B7B3B" w:rsidP="00246A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B3B" w:rsidRPr="00B30BBA" w:rsidRDefault="002B7B3B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2B7B3B" w:rsidP="00246A3C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B30BBA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2B7B3B" w:rsidP="00246A3C">
            <w:pPr>
              <w:jc w:val="center"/>
              <w:rPr>
                <w:rFonts w:ascii="Arial" w:hAnsi="Arial" w:cs="Arial"/>
                <w:color w:val="008000"/>
              </w:rPr>
            </w:pPr>
            <w:r w:rsidRPr="00B30BBA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2B7B3B" w:rsidP="00246A3C">
            <w:pPr>
              <w:jc w:val="center"/>
              <w:rPr>
                <w:rFonts w:ascii="Arial" w:hAnsi="Arial" w:cs="Arial"/>
                <w:color w:val="008000"/>
              </w:rPr>
            </w:pPr>
            <w:r w:rsidRPr="00B30BBA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2B7B3B" w:rsidP="00246A3C">
            <w:pPr>
              <w:jc w:val="center"/>
              <w:rPr>
                <w:rFonts w:ascii="Arial" w:hAnsi="Arial" w:cs="Arial"/>
                <w:color w:val="008000"/>
              </w:rPr>
            </w:pPr>
            <w:r w:rsidRPr="00B30BBA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2B7B3B" w:rsidRPr="00B30BBA" w:rsidTr="001C5723">
        <w:trPr>
          <w:trHeight w:val="22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B30BBA" w:rsidRDefault="002B7B3B" w:rsidP="00246A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B3B" w:rsidRPr="00B30BBA" w:rsidRDefault="002B7B3B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2B7B3B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0BBA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0BBA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0BBA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4E1D9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0BBA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B7B3B" w:rsidRPr="00B30BBA" w:rsidTr="00837D93">
        <w:trPr>
          <w:trHeight w:val="39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B30BBA" w:rsidRDefault="002B7B3B" w:rsidP="00246A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B3B" w:rsidRPr="00B30BBA" w:rsidRDefault="002B7B3B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2B7B3B" w:rsidP="00D410AD">
            <w:pPr>
              <w:spacing w:before="60" w:after="12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30BBA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B30BBA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B30BBA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B30BBA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B30BBA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B30BBA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B30BBA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B30BBA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B30BBA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B30BBA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B30BBA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B30BBA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2B7B3B" w:rsidRPr="00B30BBA" w:rsidTr="00256EB4">
        <w:trPr>
          <w:trHeight w:val="340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7B3B" w:rsidRPr="00B30BBA" w:rsidRDefault="002B7B3B" w:rsidP="00246A3C">
            <w:pPr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B3B" w:rsidRPr="00B30BBA" w:rsidRDefault="002B7B3B" w:rsidP="00246A3C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B30BBA">
              <w:rPr>
                <w:rFonts w:ascii="Arial" w:hAnsi="Arial" w:cs="Arial"/>
                <w:sz w:val="20"/>
                <w:szCs w:val="20"/>
              </w:rPr>
              <w:t>1.5.6</w:t>
            </w:r>
          </w:p>
          <w:p w:rsidR="002B7B3B" w:rsidRPr="00B30BBA" w:rsidRDefault="002B7B3B" w:rsidP="00246A3C">
            <w:pPr>
              <w:spacing w:before="60" w:after="120"/>
              <w:ind w:left="29"/>
              <w:rPr>
                <w:rFonts w:ascii="Arial" w:hAnsi="Arial" w:cs="Arial"/>
                <w:sz w:val="20"/>
                <w:szCs w:val="20"/>
              </w:rPr>
            </w:pPr>
            <w:r w:rsidRPr="00B30BBA">
              <w:rPr>
                <w:rFonts w:ascii="Arial" w:hAnsi="Arial" w:cs="Arial"/>
                <w:sz w:val="20"/>
                <w:szCs w:val="20"/>
              </w:rPr>
              <w:t>Es gibt festgelegte Kriterien zur Bewertung des Praktikumsb</w:t>
            </w:r>
            <w:r w:rsidRPr="00B30BBA">
              <w:rPr>
                <w:rFonts w:ascii="Arial" w:hAnsi="Arial" w:cs="Arial"/>
                <w:sz w:val="20"/>
                <w:szCs w:val="20"/>
              </w:rPr>
              <w:t>e</w:t>
            </w:r>
            <w:r w:rsidRPr="00B30BBA">
              <w:rPr>
                <w:rFonts w:ascii="Arial" w:hAnsi="Arial" w:cs="Arial"/>
                <w:sz w:val="20"/>
                <w:szCs w:val="20"/>
              </w:rPr>
              <w:t>richts.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2B7B3B" w:rsidP="00246A3C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B30BBA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2B7B3B" w:rsidP="00246A3C">
            <w:pPr>
              <w:jc w:val="center"/>
              <w:rPr>
                <w:rFonts w:ascii="Arial" w:hAnsi="Arial" w:cs="Arial"/>
                <w:color w:val="0000FF"/>
              </w:rPr>
            </w:pPr>
            <w:r w:rsidRPr="00B30BBA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2B7B3B" w:rsidP="00246A3C">
            <w:pPr>
              <w:jc w:val="center"/>
              <w:rPr>
                <w:rFonts w:ascii="Arial" w:hAnsi="Arial" w:cs="Arial"/>
                <w:color w:val="0000FF"/>
              </w:rPr>
            </w:pPr>
            <w:r w:rsidRPr="00B30BBA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2B7B3B" w:rsidP="00246A3C">
            <w:pPr>
              <w:jc w:val="center"/>
              <w:rPr>
                <w:rFonts w:ascii="Arial" w:hAnsi="Arial" w:cs="Arial"/>
                <w:b/>
                <w:color w:val="0000FF"/>
              </w:rPr>
            </w:pPr>
            <w:r w:rsidRPr="00B30BBA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2B7B3B" w:rsidRPr="00B30BBA" w:rsidTr="001C5723">
        <w:trPr>
          <w:trHeight w:val="22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B30BBA" w:rsidRDefault="002B7B3B" w:rsidP="00246A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B3B" w:rsidRPr="00B30BBA" w:rsidRDefault="002B7B3B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2B7B3B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0BBA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0BBA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0BBA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4E1D9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0BBA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B7B3B" w:rsidRPr="00B30BBA" w:rsidTr="00CE090B">
        <w:trPr>
          <w:trHeight w:val="39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B30BBA" w:rsidRDefault="002B7B3B" w:rsidP="00246A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B3B" w:rsidRPr="00B30BBA" w:rsidRDefault="002B7B3B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2B7B3B" w:rsidP="00246A3C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B30BBA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B30BBA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B30BBA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B30BBA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B30BBA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B30BBA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B30BBA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B30BBA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B30BBA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B30BBA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B30BBA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2B7B3B" w:rsidRPr="00B30BBA" w:rsidTr="001C5723">
        <w:trPr>
          <w:trHeight w:val="340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B30BBA" w:rsidRDefault="002B7B3B" w:rsidP="00246A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B3B" w:rsidRPr="00B30BBA" w:rsidRDefault="002B7B3B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2B7B3B" w:rsidP="00246A3C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B30BBA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2B7B3B" w:rsidP="00246A3C">
            <w:pPr>
              <w:jc w:val="center"/>
              <w:rPr>
                <w:rFonts w:ascii="Arial" w:hAnsi="Arial" w:cs="Arial"/>
                <w:color w:val="008000"/>
              </w:rPr>
            </w:pPr>
            <w:r w:rsidRPr="00B30BBA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2B7B3B" w:rsidP="00246A3C">
            <w:pPr>
              <w:jc w:val="center"/>
              <w:rPr>
                <w:rFonts w:ascii="Arial" w:hAnsi="Arial" w:cs="Arial"/>
                <w:color w:val="008000"/>
              </w:rPr>
            </w:pPr>
            <w:r w:rsidRPr="00B30BBA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2B7B3B" w:rsidP="00246A3C">
            <w:pPr>
              <w:jc w:val="center"/>
              <w:rPr>
                <w:rFonts w:ascii="Arial" w:hAnsi="Arial" w:cs="Arial"/>
                <w:color w:val="008000"/>
              </w:rPr>
            </w:pPr>
            <w:r w:rsidRPr="00B30BBA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2B7B3B" w:rsidRPr="00B30BBA" w:rsidTr="001C5723">
        <w:trPr>
          <w:trHeight w:val="22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B30BBA" w:rsidRDefault="002B7B3B" w:rsidP="00246A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B3B" w:rsidRPr="00B30BBA" w:rsidRDefault="002B7B3B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2B7B3B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0BBA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0BBA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0BBA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4E1D9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0BBA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B7B3B" w:rsidRPr="00B30BBA" w:rsidTr="00837D93">
        <w:trPr>
          <w:trHeight w:val="39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B30BBA" w:rsidRDefault="002B7B3B" w:rsidP="00246A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B3B" w:rsidRPr="00B30BBA" w:rsidRDefault="002B7B3B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2B7B3B" w:rsidP="00D410AD">
            <w:pPr>
              <w:spacing w:before="60" w:after="12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30BBA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B30BBA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B30BBA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B30BBA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B30BBA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B30BBA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B30BBA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B30BBA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B30BBA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B30BBA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B30BBA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B30BBA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2B7B3B" w:rsidRPr="00B30BBA" w:rsidTr="00256EB4">
        <w:trPr>
          <w:trHeight w:val="340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7B3B" w:rsidRPr="00B30BBA" w:rsidRDefault="002B7B3B" w:rsidP="00246A3C">
            <w:pPr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B7B3B" w:rsidRPr="00B30BBA" w:rsidRDefault="002B7B3B" w:rsidP="00246A3C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B30BBA">
              <w:rPr>
                <w:rFonts w:ascii="Arial" w:hAnsi="Arial" w:cs="Arial"/>
                <w:sz w:val="20"/>
                <w:szCs w:val="20"/>
              </w:rPr>
              <w:t>1.5.7</w:t>
            </w:r>
          </w:p>
          <w:p w:rsidR="002B7B3B" w:rsidRPr="00B30BBA" w:rsidRDefault="002B7B3B" w:rsidP="00FB6B27">
            <w:pPr>
              <w:spacing w:before="60" w:after="120"/>
              <w:ind w:left="29"/>
              <w:rPr>
                <w:rFonts w:ascii="Arial" w:hAnsi="Arial" w:cs="Arial"/>
                <w:sz w:val="20"/>
                <w:szCs w:val="20"/>
              </w:rPr>
            </w:pPr>
            <w:r w:rsidRPr="00B30BBA">
              <w:rPr>
                <w:rFonts w:ascii="Arial" w:hAnsi="Arial" w:cs="Arial"/>
                <w:sz w:val="20"/>
                <w:szCs w:val="20"/>
              </w:rPr>
              <w:t>Die Schülerinnen und Schüler erhalten aussagekräftige Prakt</w:t>
            </w:r>
            <w:r w:rsidRPr="00B30BBA">
              <w:rPr>
                <w:rFonts w:ascii="Arial" w:hAnsi="Arial" w:cs="Arial"/>
                <w:sz w:val="20"/>
                <w:szCs w:val="20"/>
              </w:rPr>
              <w:t>i</w:t>
            </w:r>
            <w:r w:rsidRPr="00B30BBA">
              <w:rPr>
                <w:rFonts w:ascii="Arial" w:hAnsi="Arial" w:cs="Arial"/>
                <w:sz w:val="20"/>
                <w:szCs w:val="20"/>
              </w:rPr>
              <w:t>kumsbeurteilungen von den Ei</w:t>
            </w:r>
            <w:r w:rsidRPr="00B30BBA">
              <w:rPr>
                <w:rFonts w:ascii="Arial" w:hAnsi="Arial" w:cs="Arial"/>
                <w:sz w:val="20"/>
                <w:szCs w:val="20"/>
              </w:rPr>
              <w:t>n</w:t>
            </w:r>
            <w:r w:rsidRPr="00B30BBA">
              <w:rPr>
                <w:rFonts w:ascii="Arial" w:hAnsi="Arial" w:cs="Arial"/>
                <w:sz w:val="20"/>
                <w:szCs w:val="20"/>
              </w:rPr>
              <w:t>richtungen/Betrieben.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2B7B3B" w:rsidP="00246A3C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B30BBA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2B7B3B" w:rsidP="00246A3C">
            <w:pPr>
              <w:jc w:val="center"/>
              <w:rPr>
                <w:rFonts w:ascii="Arial" w:hAnsi="Arial" w:cs="Arial"/>
                <w:color w:val="0000FF"/>
              </w:rPr>
            </w:pPr>
            <w:r w:rsidRPr="00B30BBA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2B7B3B" w:rsidP="00246A3C">
            <w:pPr>
              <w:jc w:val="center"/>
              <w:rPr>
                <w:rFonts w:ascii="Arial" w:hAnsi="Arial" w:cs="Arial"/>
                <w:color w:val="0000FF"/>
              </w:rPr>
            </w:pPr>
            <w:r w:rsidRPr="00B30BBA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2B7B3B" w:rsidP="00246A3C">
            <w:pPr>
              <w:jc w:val="center"/>
              <w:rPr>
                <w:rFonts w:ascii="Arial" w:hAnsi="Arial" w:cs="Arial"/>
                <w:b/>
                <w:color w:val="0000FF"/>
              </w:rPr>
            </w:pPr>
            <w:r w:rsidRPr="00B30BBA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2B7B3B" w:rsidRPr="00B30BBA" w:rsidTr="00256EB4">
        <w:trPr>
          <w:trHeight w:val="22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B30BBA" w:rsidRDefault="002B7B3B" w:rsidP="00246A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B3B" w:rsidRPr="00B30BBA" w:rsidRDefault="002B7B3B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2B7B3B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0BBA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0BBA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0BBA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4E1D9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0BBA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B7B3B" w:rsidRPr="00B30BBA" w:rsidTr="00CE090B">
        <w:trPr>
          <w:trHeight w:val="39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B30BBA" w:rsidRDefault="002B7B3B" w:rsidP="00246A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B3B" w:rsidRPr="00B30BBA" w:rsidRDefault="002B7B3B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2B7B3B" w:rsidP="007146AE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B30BBA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B30BBA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B30BBA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B30BBA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B30BBA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B30BBA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B30BBA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B30BBA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B30BBA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B30BBA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B30BBA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2B7B3B" w:rsidRPr="00B30BBA" w:rsidTr="00256EB4">
        <w:trPr>
          <w:trHeight w:val="340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B30BBA" w:rsidRDefault="002B7B3B" w:rsidP="00246A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B3B" w:rsidRPr="00B30BBA" w:rsidRDefault="002B7B3B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2B7B3B" w:rsidP="00246A3C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B30BBA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2B7B3B" w:rsidP="00246A3C">
            <w:pPr>
              <w:jc w:val="center"/>
              <w:rPr>
                <w:rFonts w:ascii="Arial" w:hAnsi="Arial" w:cs="Arial"/>
                <w:color w:val="008000"/>
              </w:rPr>
            </w:pPr>
            <w:r w:rsidRPr="00B30BBA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2B7B3B" w:rsidP="00246A3C">
            <w:pPr>
              <w:jc w:val="center"/>
              <w:rPr>
                <w:rFonts w:ascii="Arial" w:hAnsi="Arial" w:cs="Arial"/>
                <w:color w:val="008000"/>
              </w:rPr>
            </w:pPr>
            <w:r w:rsidRPr="00B30BBA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2B7B3B" w:rsidP="00246A3C">
            <w:pPr>
              <w:jc w:val="center"/>
              <w:rPr>
                <w:rFonts w:ascii="Arial" w:hAnsi="Arial" w:cs="Arial"/>
                <w:color w:val="008000"/>
              </w:rPr>
            </w:pPr>
            <w:r w:rsidRPr="00B30BBA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2B7B3B" w:rsidRPr="00B30BBA" w:rsidTr="00256EB4">
        <w:trPr>
          <w:trHeight w:val="22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B30BBA" w:rsidRDefault="002B7B3B" w:rsidP="00246A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B3B" w:rsidRPr="00B30BBA" w:rsidRDefault="002B7B3B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2B7B3B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0BBA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0BBA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0BBA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4E1D9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0BBA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B7B3B" w:rsidRPr="00B30BBA" w:rsidTr="00D410AD">
        <w:trPr>
          <w:trHeight w:val="397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B3B" w:rsidRPr="00B30BBA" w:rsidRDefault="002B7B3B" w:rsidP="00246A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B3B" w:rsidRPr="00B30BBA" w:rsidRDefault="002B7B3B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B3B" w:rsidRPr="00B30BBA" w:rsidRDefault="002B7B3B" w:rsidP="00D410AD">
            <w:pPr>
              <w:spacing w:before="60" w:after="120"/>
              <w:rPr>
                <w:rFonts w:ascii="Arial" w:hAnsi="Arial" w:cs="Arial"/>
                <w:sz w:val="16"/>
                <w:szCs w:val="16"/>
              </w:rPr>
            </w:pPr>
            <w:r w:rsidRPr="00B30BBA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B30BBA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B30BBA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B30BBA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B30BBA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B30BBA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B30BBA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B30BBA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B30BBA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B30BBA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B30BBA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B30BBA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F726D5" w:rsidRPr="00B30BBA" w:rsidTr="00CE089A">
        <w:trPr>
          <w:cantSplit/>
          <w:trHeight w:val="340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6D5" w:rsidRPr="00B30BBA" w:rsidRDefault="00F726D5" w:rsidP="00680E19">
            <w:pPr>
              <w:spacing w:before="60" w:after="120"/>
              <w:ind w:left="214" w:hanging="142"/>
              <w:rPr>
                <w:rFonts w:ascii="Arial" w:hAnsi="Arial" w:cs="Arial"/>
                <w:b/>
                <w:bCs/>
              </w:rPr>
            </w:pPr>
            <w:r w:rsidRPr="00B30BBA">
              <w:rPr>
                <w:rFonts w:ascii="Arial" w:hAnsi="Arial" w:cs="Arial"/>
                <w:b/>
                <w:bCs/>
              </w:rPr>
              <w:t>1.6</w:t>
            </w:r>
          </w:p>
          <w:p w:rsidR="00F726D5" w:rsidRPr="00B30BBA" w:rsidRDefault="00F726D5" w:rsidP="00A217C5">
            <w:pPr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  <w:r w:rsidRPr="00B30BBA">
              <w:rPr>
                <w:rFonts w:ascii="Arial" w:hAnsi="Arial" w:cs="Arial"/>
                <w:b/>
                <w:bCs/>
                <w:sz w:val="21"/>
                <w:szCs w:val="21"/>
              </w:rPr>
              <w:t>Andere Formen praktischer Erfa</w:t>
            </w:r>
            <w:r w:rsidRPr="00B30BBA">
              <w:rPr>
                <w:rFonts w:ascii="Arial" w:hAnsi="Arial" w:cs="Arial"/>
                <w:b/>
                <w:bCs/>
                <w:sz w:val="21"/>
                <w:szCs w:val="21"/>
              </w:rPr>
              <w:t>h</w:t>
            </w:r>
            <w:r w:rsidRPr="00B30BBA">
              <w:rPr>
                <w:rFonts w:ascii="Arial" w:hAnsi="Arial" w:cs="Arial"/>
                <w:b/>
                <w:bCs/>
                <w:sz w:val="21"/>
                <w:szCs w:val="21"/>
              </w:rPr>
              <w:t>rungs- und Ler</w:t>
            </w:r>
            <w:r w:rsidRPr="00B30BBA">
              <w:rPr>
                <w:rFonts w:ascii="Arial" w:hAnsi="Arial" w:cs="Arial"/>
                <w:b/>
                <w:bCs/>
                <w:sz w:val="21"/>
                <w:szCs w:val="21"/>
              </w:rPr>
              <w:t>n</w:t>
            </w:r>
            <w:r w:rsidRPr="00B30BBA">
              <w:rPr>
                <w:rFonts w:ascii="Arial" w:hAnsi="Arial" w:cs="Arial"/>
                <w:b/>
                <w:bCs/>
                <w:sz w:val="21"/>
                <w:szCs w:val="21"/>
              </w:rPr>
              <w:t>räume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6D5" w:rsidRPr="00B30BBA" w:rsidRDefault="00F726D5" w:rsidP="00DE4E95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B30BBA">
              <w:rPr>
                <w:rFonts w:ascii="Arial" w:hAnsi="Arial" w:cs="Arial"/>
                <w:sz w:val="20"/>
                <w:szCs w:val="20"/>
              </w:rPr>
              <w:t>1.6.1</w:t>
            </w:r>
          </w:p>
          <w:p w:rsidR="00F726D5" w:rsidRPr="00B30BBA" w:rsidRDefault="00F726D5" w:rsidP="00246A3C">
            <w:pPr>
              <w:spacing w:before="60" w:after="120"/>
              <w:ind w:left="29"/>
              <w:rPr>
                <w:rFonts w:ascii="Arial" w:hAnsi="Arial" w:cs="Arial"/>
                <w:sz w:val="20"/>
                <w:szCs w:val="20"/>
              </w:rPr>
            </w:pPr>
            <w:r w:rsidRPr="00B30BBA">
              <w:rPr>
                <w:rFonts w:ascii="Arial" w:hAnsi="Arial" w:cs="Arial"/>
                <w:sz w:val="20"/>
                <w:szCs w:val="20"/>
              </w:rPr>
              <w:t>Es werden Betriebs- und Beruf</w:t>
            </w:r>
            <w:r w:rsidRPr="00B30BBA">
              <w:rPr>
                <w:rFonts w:ascii="Arial" w:hAnsi="Arial" w:cs="Arial"/>
                <w:sz w:val="20"/>
                <w:szCs w:val="20"/>
              </w:rPr>
              <w:t>s</w:t>
            </w:r>
            <w:r w:rsidRPr="00B30BBA">
              <w:rPr>
                <w:rFonts w:ascii="Arial" w:hAnsi="Arial" w:cs="Arial"/>
                <w:sz w:val="20"/>
                <w:szCs w:val="20"/>
              </w:rPr>
              <w:t>felderkundungen durchgeführt.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26D5" w:rsidRPr="00B30BBA" w:rsidRDefault="00F726D5" w:rsidP="00246A3C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B30BBA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726D5" w:rsidRPr="00B30BBA" w:rsidRDefault="00F726D5" w:rsidP="00562F48">
            <w:pPr>
              <w:jc w:val="center"/>
              <w:rPr>
                <w:rFonts w:ascii="Arial" w:hAnsi="Arial" w:cs="Arial"/>
                <w:color w:val="0000FF"/>
              </w:rPr>
            </w:pPr>
            <w:r w:rsidRPr="00B30BBA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726D5" w:rsidRPr="00B30BBA" w:rsidRDefault="00F726D5" w:rsidP="00562F48">
            <w:pPr>
              <w:jc w:val="center"/>
              <w:rPr>
                <w:rFonts w:ascii="Arial" w:hAnsi="Arial" w:cs="Arial"/>
                <w:color w:val="0000FF"/>
              </w:rPr>
            </w:pPr>
            <w:r w:rsidRPr="00B30BBA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26D5" w:rsidRPr="00B30BBA" w:rsidRDefault="00F726D5" w:rsidP="00246A3C">
            <w:pPr>
              <w:jc w:val="center"/>
              <w:rPr>
                <w:rFonts w:ascii="Arial" w:hAnsi="Arial" w:cs="Arial"/>
                <w:color w:val="0000FF"/>
              </w:rPr>
            </w:pPr>
            <w:r w:rsidRPr="00B30BBA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950580" w:rsidRPr="00B30BBA" w:rsidTr="00F726D5">
        <w:trPr>
          <w:cantSplit/>
          <w:trHeight w:val="227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0580" w:rsidRPr="00B30BBA" w:rsidRDefault="00950580" w:rsidP="00246A3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580" w:rsidRPr="00B30BBA" w:rsidRDefault="00950580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0580" w:rsidRPr="00B30BBA" w:rsidRDefault="0095058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0BBA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0580" w:rsidRPr="00B30BBA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0BBA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0580" w:rsidRPr="00B30BBA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0BBA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0580" w:rsidRPr="00B30BBA" w:rsidRDefault="004E1D9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0BBA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950580" w:rsidRPr="00B30BBA" w:rsidTr="00CE090B">
        <w:trPr>
          <w:cantSplit/>
          <w:trHeight w:val="397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0580" w:rsidRPr="00B30BBA" w:rsidRDefault="00950580" w:rsidP="00246A3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580" w:rsidRPr="00B30BBA" w:rsidRDefault="00950580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0580" w:rsidRPr="00B30BBA" w:rsidRDefault="00950580" w:rsidP="00246A3C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B30BBA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B30BBA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B30BBA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B30BBA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B30BBA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B30BBA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B30BBA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B30BBA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B30BBA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B30BBA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B30BBA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950580" w:rsidRPr="00B30BBA" w:rsidTr="00F726D5">
        <w:trPr>
          <w:cantSplit/>
          <w:trHeight w:val="340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0580" w:rsidRPr="00B30BBA" w:rsidRDefault="00950580" w:rsidP="00246A3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580" w:rsidRPr="00B30BBA" w:rsidRDefault="00950580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0580" w:rsidRPr="00B30BBA" w:rsidRDefault="00950580" w:rsidP="00246A3C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B30BBA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0580" w:rsidRPr="00B30BBA" w:rsidRDefault="00950580" w:rsidP="00246A3C">
            <w:pPr>
              <w:jc w:val="center"/>
              <w:rPr>
                <w:rFonts w:ascii="Arial" w:hAnsi="Arial" w:cs="Arial"/>
                <w:color w:val="008000"/>
              </w:rPr>
            </w:pPr>
            <w:r w:rsidRPr="00B30BBA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0580" w:rsidRPr="00B30BBA" w:rsidRDefault="00950580" w:rsidP="00246A3C">
            <w:pPr>
              <w:jc w:val="center"/>
              <w:rPr>
                <w:rFonts w:ascii="Arial" w:hAnsi="Arial" w:cs="Arial"/>
                <w:color w:val="008000"/>
              </w:rPr>
            </w:pPr>
            <w:r w:rsidRPr="00B30BBA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0580" w:rsidRPr="00B30BBA" w:rsidRDefault="00950580" w:rsidP="00246A3C">
            <w:pPr>
              <w:jc w:val="center"/>
              <w:rPr>
                <w:rFonts w:ascii="Arial" w:hAnsi="Arial" w:cs="Arial"/>
                <w:color w:val="008000"/>
              </w:rPr>
            </w:pPr>
            <w:r w:rsidRPr="00B30BBA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950580" w:rsidRPr="00B30BBA" w:rsidTr="00F726D5">
        <w:trPr>
          <w:cantSplit/>
          <w:trHeight w:val="227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0580" w:rsidRPr="00B30BBA" w:rsidRDefault="00950580" w:rsidP="00246A3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580" w:rsidRPr="00B30BBA" w:rsidRDefault="00950580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0580" w:rsidRPr="00B30BBA" w:rsidRDefault="0095058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0BBA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0580" w:rsidRPr="00B30BBA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0BBA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0580" w:rsidRPr="00B30BBA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0BBA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0580" w:rsidRPr="00B30BBA" w:rsidRDefault="004E1D9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0BBA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950580" w:rsidRPr="00B30BBA" w:rsidTr="00D410AD">
        <w:trPr>
          <w:cantSplit/>
          <w:trHeight w:val="397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0580" w:rsidRPr="00B30BBA" w:rsidRDefault="00950580" w:rsidP="00246A3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580" w:rsidRPr="00B30BBA" w:rsidRDefault="00950580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0580" w:rsidRPr="00B30BBA" w:rsidRDefault="00950580" w:rsidP="00D410AD">
            <w:pPr>
              <w:spacing w:before="60" w:after="120"/>
              <w:rPr>
                <w:rFonts w:ascii="Arial" w:hAnsi="Arial" w:cs="Arial"/>
                <w:sz w:val="16"/>
                <w:szCs w:val="16"/>
              </w:rPr>
            </w:pPr>
            <w:r w:rsidRPr="00B30BBA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Erläuterung der Auditoren: </w:t>
            </w:r>
            <w:r w:rsidRPr="00B30BBA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B30BBA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B30BBA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B30BBA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B30BBA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B30BBA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B30BBA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B30BBA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B30BBA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B30BBA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A217C5" w:rsidRPr="00F93AFF" w:rsidTr="00256EB4">
        <w:trPr>
          <w:cantSplit/>
          <w:trHeight w:val="340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17C5" w:rsidRPr="00B30BBA" w:rsidRDefault="00A217C5" w:rsidP="001C5723">
            <w:pPr>
              <w:pageBreakBefore/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7C5" w:rsidRPr="005C7391" w:rsidRDefault="00A217C5" w:rsidP="00DE4E95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1.6.2</w:t>
            </w:r>
          </w:p>
          <w:p w:rsidR="00A217C5" w:rsidRPr="005C7391" w:rsidRDefault="00A217C5" w:rsidP="00DE4E95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Es gibt die Möglichkeit, sich an einer Schülerfirma, an Planspielen etc. zu beteiligen.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A217C5" w:rsidRPr="005C7391" w:rsidRDefault="00A217C5" w:rsidP="001C5723">
            <w:pPr>
              <w:pageBreakBefore/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A217C5" w:rsidRPr="005C7391" w:rsidRDefault="00A217C5" w:rsidP="001C5723">
            <w:pPr>
              <w:pageBreakBefore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A217C5" w:rsidRPr="005C7391" w:rsidRDefault="00A217C5" w:rsidP="001C5723">
            <w:pPr>
              <w:pageBreakBefore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A217C5" w:rsidRPr="005C7391" w:rsidRDefault="00A217C5" w:rsidP="001C5723">
            <w:pPr>
              <w:pageBreakBefore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A217C5" w:rsidTr="00256EB4">
        <w:trPr>
          <w:cantSplit/>
          <w:trHeight w:val="24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17C5" w:rsidRPr="00B30BBA" w:rsidRDefault="00A217C5" w:rsidP="00246A3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7C5" w:rsidRPr="005C7391" w:rsidRDefault="00A217C5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A217C5" w:rsidRPr="005C7391" w:rsidRDefault="00A217C5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A217C5" w:rsidRPr="005C7391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A217C5" w:rsidRPr="005C7391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A217C5" w:rsidRPr="005C7391" w:rsidRDefault="004E1D9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A217C5" w:rsidRPr="00CA2872" w:rsidTr="00CE090B">
        <w:trPr>
          <w:cantSplit/>
          <w:trHeight w:val="39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17C5" w:rsidRPr="00B30BBA" w:rsidRDefault="00A217C5" w:rsidP="00246A3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7C5" w:rsidRPr="005C7391" w:rsidRDefault="00A217C5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A217C5" w:rsidRPr="005C7391" w:rsidRDefault="00A217C5" w:rsidP="00246A3C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A217C5" w:rsidRPr="00671983" w:rsidTr="00256EB4">
        <w:trPr>
          <w:cantSplit/>
          <w:trHeight w:val="340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17C5" w:rsidRPr="00B30BBA" w:rsidRDefault="00A217C5" w:rsidP="00246A3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7C5" w:rsidRPr="005C7391" w:rsidRDefault="00A217C5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A217C5" w:rsidRPr="005C7391" w:rsidRDefault="00A217C5" w:rsidP="00246A3C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A217C5" w:rsidRPr="005C7391" w:rsidRDefault="00A217C5" w:rsidP="00246A3C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A217C5" w:rsidRPr="005C7391" w:rsidRDefault="00A217C5" w:rsidP="00246A3C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A217C5" w:rsidRPr="005C7391" w:rsidRDefault="00A217C5" w:rsidP="00246A3C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A217C5" w:rsidTr="00256EB4">
        <w:trPr>
          <w:cantSplit/>
          <w:trHeight w:val="24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17C5" w:rsidRPr="00B30BBA" w:rsidRDefault="00A217C5" w:rsidP="00246A3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7C5" w:rsidRPr="005C7391" w:rsidRDefault="00A217C5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A217C5" w:rsidRPr="005C7391" w:rsidRDefault="00A217C5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A217C5" w:rsidRPr="005C7391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A217C5" w:rsidRPr="005C7391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A217C5" w:rsidRPr="005C7391" w:rsidRDefault="004E1D9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A217C5" w:rsidRPr="00CA2872" w:rsidTr="00D410AD">
        <w:trPr>
          <w:cantSplit/>
          <w:trHeight w:val="39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17C5" w:rsidRPr="00B30BBA" w:rsidRDefault="00A217C5" w:rsidP="00246A3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7C5" w:rsidRPr="005C7391" w:rsidRDefault="00A217C5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217C5" w:rsidRPr="005C7391" w:rsidRDefault="00A217C5" w:rsidP="00D410AD">
            <w:pPr>
              <w:spacing w:before="60" w:after="120"/>
              <w:rPr>
                <w:rFonts w:ascii="Arial" w:hAnsi="Arial" w:cs="Arial"/>
                <w:bCs/>
                <w:color w:val="008000"/>
              </w:rPr>
            </w:pP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Erläuterung der Auditoren: 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A217C5" w:rsidRPr="00F93AFF" w:rsidTr="00256EB4">
        <w:trPr>
          <w:cantSplit/>
          <w:trHeight w:val="340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17C5" w:rsidRPr="00B30BBA" w:rsidRDefault="00A217C5" w:rsidP="00246A3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7C5" w:rsidRPr="005C7391" w:rsidRDefault="00A217C5" w:rsidP="00DE4E95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1.6.3</w:t>
            </w:r>
          </w:p>
          <w:p w:rsidR="00A217C5" w:rsidRPr="005C7391" w:rsidRDefault="00A217C5" w:rsidP="00DE4E95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Die Schülerinnen und Schüler nehmen an Projekten zur Berufs- und Studienorientierung teil.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A217C5" w:rsidRPr="005C7391" w:rsidRDefault="00A217C5" w:rsidP="00246A3C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A217C5" w:rsidRPr="005C7391" w:rsidRDefault="00A217C5" w:rsidP="00246A3C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A217C5" w:rsidRPr="005C7391" w:rsidRDefault="00A217C5" w:rsidP="00246A3C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A217C5" w:rsidRPr="005C7391" w:rsidRDefault="00A217C5" w:rsidP="00246A3C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A217C5" w:rsidTr="00256EB4">
        <w:trPr>
          <w:cantSplit/>
          <w:trHeight w:val="22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17C5" w:rsidRPr="00B30BBA" w:rsidRDefault="00A217C5" w:rsidP="00246A3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7C5" w:rsidRPr="005C7391" w:rsidRDefault="00A217C5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A217C5" w:rsidRPr="005C7391" w:rsidRDefault="00A217C5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A217C5" w:rsidRPr="005C7391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A217C5" w:rsidRPr="005C7391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A217C5" w:rsidRPr="005C7391" w:rsidRDefault="004E1D9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A217C5" w:rsidRPr="00CA2872" w:rsidTr="00CE090B">
        <w:trPr>
          <w:cantSplit/>
          <w:trHeight w:val="39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17C5" w:rsidRPr="00B30BBA" w:rsidRDefault="00A217C5" w:rsidP="00246A3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7C5" w:rsidRPr="005C7391" w:rsidRDefault="00A217C5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A217C5" w:rsidRPr="005C7391" w:rsidRDefault="00A217C5" w:rsidP="00246A3C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A217C5" w:rsidRPr="00671983" w:rsidTr="00256EB4">
        <w:trPr>
          <w:cantSplit/>
          <w:trHeight w:val="340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17C5" w:rsidRPr="00B30BBA" w:rsidRDefault="00A217C5" w:rsidP="00246A3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7C5" w:rsidRPr="005C7391" w:rsidRDefault="00A217C5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A217C5" w:rsidRPr="005C7391" w:rsidRDefault="00A217C5" w:rsidP="00246A3C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A217C5" w:rsidRPr="005C7391" w:rsidRDefault="00A217C5" w:rsidP="00246A3C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A217C5" w:rsidRPr="005C7391" w:rsidRDefault="00A217C5" w:rsidP="00246A3C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A217C5" w:rsidRPr="005C7391" w:rsidRDefault="00A217C5" w:rsidP="00246A3C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A217C5" w:rsidTr="00256EB4">
        <w:trPr>
          <w:cantSplit/>
          <w:trHeight w:val="22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17C5" w:rsidRPr="00B30BBA" w:rsidRDefault="00A217C5" w:rsidP="00246A3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7C5" w:rsidRPr="005C7391" w:rsidRDefault="00A217C5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17C5" w:rsidRPr="005C7391" w:rsidRDefault="00A217C5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17C5" w:rsidRPr="005C7391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17C5" w:rsidRPr="005C7391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17C5" w:rsidRPr="005C7391" w:rsidRDefault="004E1D9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A217C5" w:rsidRPr="00CA2872" w:rsidTr="00D410AD">
        <w:trPr>
          <w:cantSplit/>
          <w:trHeight w:val="39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17C5" w:rsidRPr="00B30BBA" w:rsidRDefault="00A217C5" w:rsidP="00246A3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7C5" w:rsidRPr="005C7391" w:rsidRDefault="00A217C5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7C5" w:rsidRPr="005C7391" w:rsidRDefault="00A217C5" w:rsidP="00D410AD">
            <w:pPr>
              <w:spacing w:before="60" w:after="120"/>
              <w:rPr>
                <w:rFonts w:ascii="Arial" w:hAnsi="Arial" w:cs="Arial"/>
              </w:rPr>
            </w:pP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5C7391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A217C5" w:rsidRPr="00F93AFF" w:rsidTr="00256EB4">
        <w:trPr>
          <w:trHeight w:val="321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17C5" w:rsidRPr="00B30BBA" w:rsidRDefault="00A217C5" w:rsidP="00246A3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C5" w:rsidRPr="005C7391" w:rsidRDefault="00A217C5" w:rsidP="00DE4E95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1.6.4</w:t>
            </w:r>
          </w:p>
          <w:p w:rsidR="00A217C5" w:rsidRPr="005C7391" w:rsidRDefault="00A217C5" w:rsidP="00A87E64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Die Schülerinnen und Schüler nehmen an Veranstaltungen zur Studienorientierung in den Hoc</w:t>
            </w:r>
            <w:r w:rsidRPr="005C7391">
              <w:rPr>
                <w:rFonts w:ascii="Arial" w:hAnsi="Arial" w:cs="Arial"/>
                <w:sz w:val="20"/>
                <w:szCs w:val="20"/>
              </w:rPr>
              <w:t>h</w:t>
            </w:r>
            <w:r w:rsidRPr="005C7391">
              <w:rPr>
                <w:rFonts w:ascii="Arial" w:hAnsi="Arial" w:cs="Arial"/>
                <w:sz w:val="20"/>
                <w:szCs w:val="20"/>
              </w:rPr>
              <w:t>schulen teil</w:t>
            </w:r>
            <w:r w:rsidR="00165102">
              <w:rPr>
                <w:rFonts w:ascii="Arial" w:hAnsi="Arial" w:cs="Arial"/>
                <w:sz w:val="20"/>
                <w:szCs w:val="20"/>
              </w:rPr>
              <w:t>.</w:t>
            </w:r>
            <w:r w:rsidRPr="005C7391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(SEK II)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17C5" w:rsidRPr="005C7391" w:rsidRDefault="00A217C5" w:rsidP="00246A3C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17C5" w:rsidRPr="005C7391" w:rsidRDefault="00A217C5" w:rsidP="00246A3C">
            <w:pPr>
              <w:ind w:right="-70"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17C5" w:rsidRPr="005C7391" w:rsidRDefault="00A217C5" w:rsidP="00246A3C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17C5" w:rsidRPr="005C7391" w:rsidRDefault="00A217C5" w:rsidP="00246A3C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A217C5" w:rsidTr="00256EB4">
        <w:trPr>
          <w:trHeight w:val="22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17C5" w:rsidRPr="00B30BBA" w:rsidRDefault="00A217C5" w:rsidP="00246A3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7C5" w:rsidRPr="005C7391" w:rsidRDefault="00A217C5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17C5" w:rsidRPr="005C7391" w:rsidRDefault="00A217C5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17C5" w:rsidRPr="005C7391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17C5" w:rsidRPr="005C7391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17C5" w:rsidRPr="005C7391" w:rsidRDefault="004E1D9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A217C5" w:rsidRPr="00CA2872" w:rsidTr="00CE090B">
        <w:trPr>
          <w:trHeight w:val="39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17C5" w:rsidRPr="00B30BBA" w:rsidRDefault="00A217C5" w:rsidP="00246A3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7C5" w:rsidRPr="005C7391" w:rsidRDefault="00A217C5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17C5" w:rsidRPr="005C7391" w:rsidRDefault="00A217C5" w:rsidP="00246A3C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A217C5" w:rsidRPr="00671983" w:rsidTr="00256EB4">
        <w:trPr>
          <w:trHeight w:val="340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17C5" w:rsidRPr="00B30BBA" w:rsidRDefault="00A217C5" w:rsidP="00246A3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7C5" w:rsidRPr="005C7391" w:rsidRDefault="00A217C5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C5" w:rsidRPr="005C7391" w:rsidRDefault="00A217C5" w:rsidP="00246A3C">
            <w:pPr>
              <w:spacing w:before="120"/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C5" w:rsidRPr="005C7391" w:rsidRDefault="00A217C5" w:rsidP="00246A3C">
            <w:pPr>
              <w:spacing w:before="120"/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C5" w:rsidRPr="005C7391" w:rsidRDefault="00A217C5" w:rsidP="00246A3C">
            <w:pPr>
              <w:spacing w:before="120"/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C5" w:rsidRPr="005C7391" w:rsidRDefault="00A217C5" w:rsidP="00246A3C">
            <w:pPr>
              <w:spacing w:before="120"/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A217C5" w:rsidTr="00256EB4">
        <w:trPr>
          <w:trHeight w:val="22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17C5" w:rsidRPr="00B30BBA" w:rsidRDefault="00A217C5" w:rsidP="00246A3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7C5" w:rsidRPr="005C7391" w:rsidRDefault="00A217C5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17C5" w:rsidRPr="005C7391" w:rsidRDefault="00A217C5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17C5" w:rsidRPr="005C7391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17C5" w:rsidRPr="005C7391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17C5" w:rsidRPr="005C7391" w:rsidRDefault="004E1D9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A217C5" w:rsidRPr="00CA2872" w:rsidTr="00D410AD">
        <w:trPr>
          <w:trHeight w:val="39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17C5" w:rsidRPr="00B30BBA" w:rsidRDefault="00A217C5" w:rsidP="00246A3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7C5" w:rsidRPr="005C7391" w:rsidRDefault="00A217C5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7C5" w:rsidRPr="005C7391" w:rsidRDefault="00A217C5" w:rsidP="00D410AD">
            <w:pPr>
              <w:spacing w:before="60" w:after="120"/>
              <w:rPr>
                <w:rFonts w:ascii="Arial" w:hAnsi="Arial" w:cs="Arial"/>
                <w:bCs/>
                <w:color w:val="008000"/>
              </w:rPr>
            </w:pP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5C7391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511B67" w:rsidRPr="00F93AFF" w:rsidTr="00511B67">
        <w:trPr>
          <w:cantSplit/>
          <w:trHeight w:val="340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11B67" w:rsidRPr="00B30BBA" w:rsidRDefault="00511B67" w:rsidP="00950580">
            <w:pPr>
              <w:spacing w:before="60" w:after="120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B67" w:rsidRPr="005C7391" w:rsidRDefault="001600E6" w:rsidP="00DE4E95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1.6.5</w:t>
            </w:r>
          </w:p>
          <w:p w:rsidR="00511B67" w:rsidRPr="005C7391" w:rsidRDefault="00511B67" w:rsidP="001600E6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Die Aktivitäten zu 1.6 werden s</w:t>
            </w:r>
            <w:r w:rsidRPr="005C7391">
              <w:rPr>
                <w:rFonts w:ascii="Arial" w:hAnsi="Arial" w:cs="Arial"/>
                <w:sz w:val="20"/>
                <w:szCs w:val="20"/>
              </w:rPr>
              <w:t>o</w:t>
            </w:r>
            <w:r w:rsidRPr="005C7391">
              <w:rPr>
                <w:rFonts w:ascii="Arial" w:hAnsi="Arial" w:cs="Arial"/>
                <w:sz w:val="20"/>
                <w:szCs w:val="20"/>
              </w:rPr>
              <w:t>wohl vor- und nachbereitet als auch im Berufswahlpass dokume</w:t>
            </w:r>
            <w:r w:rsidRPr="005C7391">
              <w:rPr>
                <w:rFonts w:ascii="Arial" w:hAnsi="Arial" w:cs="Arial"/>
                <w:sz w:val="20"/>
                <w:szCs w:val="20"/>
              </w:rPr>
              <w:t>n</w:t>
            </w:r>
            <w:r w:rsidRPr="005C7391">
              <w:rPr>
                <w:rFonts w:ascii="Arial" w:hAnsi="Arial" w:cs="Arial"/>
                <w:sz w:val="20"/>
                <w:szCs w:val="20"/>
              </w:rPr>
              <w:t>tiert und ggf. zertifiziert.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1B67" w:rsidRPr="005C7391" w:rsidRDefault="00511B67" w:rsidP="00246A3C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511B67" w:rsidRPr="005C7391" w:rsidRDefault="00511B67" w:rsidP="00AF0986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511B67" w:rsidRPr="005C7391" w:rsidRDefault="00511B67" w:rsidP="00AF0986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1B67" w:rsidRPr="005C7391" w:rsidRDefault="00511B67" w:rsidP="00246A3C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A217C5" w:rsidTr="00256EB4">
        <w:trPr>
          <w:cantSplit/>
          <w:trHeight w:val="22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17C5" w:rsidRPr="00B30BBA" w:rsidRDefault="00A217C5" w:rsidP="00246A3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7C5" w:rsidRPr="005C7391" w:rsidRDefault="00A217C5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17C5" w:rsidRPr="005C7391" w:rsidRDefault="00A217C5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17C5" w:rsidRPr="005C7391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17C5" w:rsidRPr="005C7391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17C5" w:rsidRPr="005C7391" w:rsidRDefault="004E1D9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A217C5" w:rsidRPr="00CA2872" w:rsidTr="00CE090B">
        <w:trPr>
          <w:cantSplit/>
          <w:trHeight w:val="39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17C5" w:rsidRPr="00B30BBA" w:rsidRDefault="00A217C5" w:rsidP="00246A3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7C5" w:rsidRPr="005C7391" w:rsidRDefault="00A217C5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17C5" w:rsidRPr="005C7391" w:rsidRDefault="00A217C5" w:rsidP="00246A3C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A217C5" w:rsidRPr="00671983" w:rsidTr="00256EB4">
        <w:trPr>
          <w:cantSplit/>
          <w:trHeight w:val="340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17C5" w:rsidRPr="00B30BBA" w:rsidRDefault="00A217C5" w:rsidP="00246A3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7C5" w:rsidRPr="005C7391" w:rsidRDefault="00A217C5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17C5" w:rsidRPr="005C7391" w:rsidRDefault="00A217C5" w:rsidP="00246A3C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17C5" w:rsidRPr="005C7391" w:rsidRDefault="00A217C5" w:rsidP="00246A3C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17C5" w:rsidRPr="005C7391" w:rsidRDefault="00A217C5" w:rsidP="00246A3C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17C5" w:rsidRPr="005C7391" w:rsidRDefault="00A217C5" w:rsidP="00246A3C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A217C5" w:rsidTr="00256EB4">
        <w:trPr>
          <w:cantSplit/>
          <w:trHeight w:val="22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17C5" w:rsidRPr="00B30BBA" w:rsidRDefault="00A217C5" w:rsidP="00246A3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7C5" w:rsidRPr="005C7391" w:rsidRDefault="00A217C5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17C5" w:rsidRPr="005C7391" w:rsidRDefault="00A217C5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17C5" w:rsidRPr="005C7391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17C5" w:rsidRPr="005C7391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17C5" w:rsidRPr="005C7391" w:rsidRDefault="004E1D9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A217C5" w:rsidRPr="00CA2872" w:rsidTr="00D410AD">
        <w:trPr>
          <w:cantSplit/>
          <w:trHeight w:val="397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7C5" w:rsidRPr="00B30BBA" w:rsidRDefault="00A217C5" w:rsidP="00246A3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7C5" w:rsidRPr="005C7391" w:rsidRDefault="00A217C5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F5F" w:rsidRPr="005C7391" w:rsidRDefault="00A217C5" w:rsidP="00D410AD">
            <w:pPr>
              <w:spacing w:before="60" w:after="120"/>
              <w:rPr>
                <w:rFonts w:ascii="Arial" w:hAnsi="Arial" w:cs="Arial"/>
                <w:bCs/>
                <w:color w:val="008000"/>
                <w:sz w:val="22"/>
                <w:szCs w:val="22"/>
              </w:rPr>
            </w:pP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Erläuterung der Auditoren: 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</w:tbl>
    <w:p w:rsidR="00950580" w:rsidRPr="00656E75" w:rsidRDefault="00950580">
      <w:r w:rsidRPr="00656E75">
        <w:br w:type="page"/>
      </w:r>
    </w:p>
    <w:tbl>
      <w:tblPr>
        <w:tblW w:w="14614" w:type="dxa"/>
        <w:tblInd w:w="5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81"/>
        <w:gridCol w:w="3261"/>
        <w:gridCol w:w="2268"/>
        <w:gridCol w:w="71"/>
        <w:gridCol w:w="2197"/>
        <w:gridCol w:w="142"/>
        <w:gridCol w:w="2126"/>
        <w:gridCol w:w="213"/>
        <w:gridCol w:w="1938"/>
        <w:gridCol w:w="117"/>
      </w:tblGrid>
      <w:tr w:rsidR="002D25A2" w:rsidRPr="005C7391" w:rsidTr="002D25A2">
        <w:trPr>
          <w:cantSplit/>
          <w:trHeight w:val="285"/>
        </w:trPr>
        <w:tc>
          <w:tcPr>
            <w:tcW w:w="1461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5A2" w:rsidRPr="005C7391" w:rsidRDefault="002D25A2" w:rsidP="001C5723">
            <w:pPr>
              <w:rPr>
                <w:rFonts w:ascii="Arial" w:hAnsi="Arial" w:cs="Arial"/>
                <w:sz w:val="28"/>
                <w:szCs w:val="28"/>
              </w:rPr>
            </w:pPr>
            <w:r w:rsidRPr="005C7391">
              <w:rPr>
                <w:rFonts w:ascii="Arial" w:hAnsi="Arial" w:cs="Arial"/>
                <w:b/>
                <w:bCs/>
                <w:sz w:val="28"/>
                <w:szCs w:val="28"/>
              </w:rPr>
              <w:lastRenderedPageBreak/>
              <w:t>Themenbereich 2: Berufs- und Studienorientierung im schulischen Gesamtkonzept</w:t>
            </w:r>
          </w:p>
        </w:tc>
      </w:tr>
      <w:tr w:rsidR="002D25A2" w:rsidRPr="005C7391" w:rsidTr="002D25A2">
        <w:trPr>
          <w:cantSplit/>
          <w:trHeight w:val="285"/>
        </w:trPr>
        <w:tc>
          <w:tcPr>
            <w:tcW w:w="14614" w:type="dxa"/>
            <w:gridSpan w:val="1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25A2" w:rsidRPr="005C7391" w:rsidRDefault="002D25A2" w:rsidP="00246A3C">
            <w:pPr>
              <w:ind w:left="227"/>
              <w:rPr>
                <w:rFonts w:ascii="Arial" w:hAnsi="Arial" w:cs="Arial"/>
                <w:b/>
                <w:bCs/>
              </w:rPr>
            </w:pPr>
          </w:p>
          <w:p w:rsidR="002D25A2" w:rsidRPr="005C7391" w:rsidRDefault="002D25A2" w:rsidP="001C572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-57"/>
              <w:rPr>
                <w:rFonts w:ascii="Arial" w:hAnsi="Arial" w:cs="Arial"/>
              </w:rPr>
            </w:pPr>
            <w:r w:rsidRPr="005C7391">
              <w:rPr>
                <w:rFonts w:ascii="Arial" w:hAnsi="Arial" w:cs="Arial"/>
              </w:rPr>
              <w:t>Erfolgreiche Berufsorientierung muss in der Schule strukturell verankert und organisiert sein. In diesem Themenbereich finden sich dementsprechend Kriterien, die sich auf die innerschulische Organisation und deren Rahmenbedingungen beziehen.</w:t>
            </w:r>
          </w:p>
          <w:p w:rsidR="002D25A2" w:rsidRPr="005C7391" w:rsidRDefault="002D25A2" w:rsidP="00246A3C">
            <w:pPr>
              <w:ind w:left="227"/>
              <w:rPr>
                <w:rFonts w:ascii="Arial" w:hAnsi="Arial" w:cs="Arial"/>
                <w:b/>
                <w:bCs/>
              </w:rPr>
            </w:pPr>
          </w:p>
        </w:tc>
      </w:tr>
      <w:tr w:rsidR="002D25A2" w:rsidRPr="005C7391" w:rsidTr="002D25A2">
        <w:trPr>
          <w:cantSplit/>
          <w:trHeight w:val="276"/>
        </w:trPr>
        <w:tc>
          <w:tcPr>
            <w:tcW w:w="55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D25A2" w:rsidRPr="005C7391" w:rsidRDefault="002D25A2" w:rsidP="008D3D39">
            <w:pPr>
              <w:rPr>
                <w:rFonts w:ascii="Arial" w:hAnsi="Arial" w:cs="Arial"/>
              </w:rPr>
            </w:pPr>
          </w:p>
        </w:tc>
        <w:tc>
          <w:tcPr>
            <w:tcW w:w="9072" w:type="dxa"/>
            <w:gridSpan w:val="8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</w:rPr>
            </w:pPr>
            <w:r w:rsidRPr="005C7391">
              <w:rPr>
                <w:rFonts w:ascii="Arial" w:hAnsi="Arial" w:cs="Arial"/>
                <w:sz w:val="22"/>
                <w:szCs w:val="22"/>
              </w:rPr>
              <w:t xml:space="preserve">Erläuterung </w:t>
            </w:r>
            <w:r w:rsidRPr="005C7391">
              <w:rPr>
                <w:rFonts w:ascii="Arial" w:hAnsi="Arial" w:cs="Arial"/>
                <w:sz w:val="16"/>
                <w:szCs w:val="22"/>
              </w:rPr>
              <w:t>(max. 500 Zeichen)</w:t>
            </w:r>
          </w:p>
        </w:tc>
      </w:tr>
      <w:tr w:rsidR="002D25A2" w:rsidRPr="005C7391" w:rsidTr="002D25A2">
        <w:trPr>
          <w:cantSplit/>
          <w:trHeight w:val="276"/>
        </w:trPr>
        <w:tc>
          <w:tcPr>
            <w:tcW w:w="5542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D25A2" w:rsidRPr="005C7391" w:rsidRDefault="002D25A2" w:rsidP="008D3D39">
            <w:pPr>
              <w:rPr>
                <w:rFonts w:ascii="Arial" w:hAnsi="Arial" w:cs="Arial"/>
              </w:rPr>
            </w:pPr>
          </w:p>
        </w:tc>
        <w:tc>
          <w:tcPr>
            <w:tcW w:w="9072" w:type="dxa"/>
            <w:gridSpan w:val="8"/>
            <w:vMerge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</w:rPr>
            </w:pPr>
          </w:p>
        </w:tc>
      </w:tr>
      <w:tr w:rsidR="002D25A2" w:rsidRPr="005C7391" w:rsidTr="002D25A2">
        <w:trPr>
          <w:cantSplit/>
          <w:trHeight w:val="339"/>
          <w:hidden/>
        </w:trPr>
        <w:tc>
          <w:tcPr>
            <w:tcW w:w="228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D25A2" w:rsidRPr="005C7391" w:rsidRDefault="002D25A2" w:rsidP="00DF4BB3">
            <w:pPr>
              <w:pStyle w:val="Listenabsatz"/>
              <w:numPr>
                <w:ilvl w:val="0"/>
                <w:numId w:val="20"/>
              </w:numPr>
              <w:ind w:left="714" w:hanging="357"/>
              <w:rPr>
                <w:rFonts w:ascii="Arial" w:hAnsi="Arial" w:cs="Arial"/>
                <w:b/>
                <w:bCs/>
                <w:vanish/>
                <w:sz w:val="2"/>
                <w:szCs w:val="2"/>
              </w:rPr>
            </w:pPr>
          </w:p>
          <w:p w:rsidR="002D25A2" w:rsidRPr="005C7391" w:rsidRDefault="002D25A2" w:rsidP="00A810A1">
            <w:pPr>
              <w:spacing w:before="60" w:after="120"/>
              <w:ind w:left="85"/>
              <w:rPr>
                <w:rFonts w:ascii="Arial" w:hAnsi="Arial" w:cs="Arial"/>
                <w:b/>
                <w:bCs/>
              </w:rPr>
            </w:pPr>
            <w:r w:rsidRPr="005C7391">
              <w:rPr>
                <w:rFonts w:ascii="Arial" w:hAnsi="Arial" w:cs="Arial"/>
                <w:b/>
                <w:bCs/>
              </w:rPr>
              <w:t>2.1</w:t>
            </w:r>
          </w:p>
          <w:p w:rsidR="002D25A2" w:rsidRPr="005C7391" w:rsidRDefault="002D25A2" w:rsidP="00680E19">
            <w:pPr>
              <w:spacing w:before="60" w:after="120"/>
              <w:ind w:left="74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C7391">
              <w:rPr>
                <w:rFonts w:ascii="Arial" w:hAnsi="Arial" w:cs="Arial"/>
                <w:b/>
                <w:bCs/>
                <w:sz w:val="21"/>
                <w:szCs w:val="21"/>
              </w:rPr>
              <w:t>Dokumentation und Verankerung im schulischen G</w:t>
            </w:r>
            <w:r w:rsidRPr="005C7391">
              <w:rPr>
                <w:rFonts w:ascii="Arial" w:hAnsi="Arial" w:cs="Arial"/>
                <w:b/>
                <w:bCs/>
                <w:sz w:val="21"/>
                <w:szCs w:val="21"/>
              </w:rPr>
              <w:t>e</w:t>
            </w:r>
            <w:r w:rsidRPr="005C7391">
              <w:rPr>
                <w:rFonts w:ascii="Arial" w:hAnsi="Arial" w:cs="Arial"/>
                <w:b/>
                <w:bCs/>
                <w:sz w:val="21"/>
                <w:szCs w:val="21"/>
              </w:rPr>
              <w:t>samtkonzept</w:t>
            </w:r>
          </w:p>
        </w:tc>
        <w:tc>
          <w:tcPr>
            <w:tcW w:w="3261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D25A2" w:rsidRPr="005C7391" w:rsidRDefault="002D25A2" w:rsidP="00DE4E95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2.1.1</w:t>
            </w:r>
          </w:p>
          <w:p w:rsidR="002D25A2" w:rsidRPr="005C7391" w:rsidRDefault="002D25A2" w:rsidP="0074020B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Im Schulprogramm ist das Curric</w:t>
            </w:r>
            <w:r w:rsidRPr="005C7391">
              <w:rPr>
                <w:rFonts w:ascii="Arial" w:hAnsi="Arial" w:cs="Arial"/>
                <w:sz w:val="20"/>
                <w:szCs w:val="20"/>
              </w:rPr>
              <w:t>u</w:t>
            </w:r>
            <w:r w:rsidRPr="005C7391">
              <w:rPr>
                <w:rFonts w:ascii="Arial" w:hAnsi="Arial" w:cs="Arial"/>
                <w:sz w:val="20"/>
                <w:szCs w:val="20"/>
              </w:rPr>
              <w:t>lum</w:t>
            </w:r>
            <w:r w:rsidRPr="005C7391">
              <w:rPr>
                <w:rStyle w:val="Funotenzeichen"/>
                <w:rFonts w:ascii="Arial" w:hAnsi="Arial" w:cs="Arial"/>
                <w:sz w:val="20"/>
                <w:szCs w:val="20"/>
              </w:rPr>
              <w:footnoteReference w:id="3"/>
            </w:r>
            <w:r w:rsidRPr="005C7391">
              <w:rPr>
                <w:rFonts w:ascii="Arial" w:hAnsi="Arial" w:cs="Arial"/>
                <w:sz w:val="20"/>
                <w:szCs w:val="20"/>
              </w:rPr>
              <w:t xml:space="preserve"> für den fächerübergreifenden BSO-Prozess, entsprechend dem Erlass zur Ausgestaltung der B</w:t>
            </w:r>
            <w:r w:rsidRPr="005C7391">
              <w:rPr>
                <w:rFonts w:ascii="Arial" w:hAnsi="Arial" w:cs="Arial"/>
                <w:sz w:val="20"/>
                <w:szCs w:val="20"/>
              </w:rPr>
              <w:t>e</w:t>
            </w:r>
            <w:r w:rsidRPr="005C7391">
              <w:rPr>
                <w:rFonts w:ascii="Arial" w:hAnsi="Arial" w:cs="Arial"/>
                <w:sz w:val="20"/>
                <w:szCs w:val="20"/>
              </w:rPr>
              <w:t>rufs- und Studienorientierung bzw. den OloV-Qualitätsstandards ve</w:t>
            </w:r>
            <w:r w:rsidRPr="005C7391">
              <w:rPr>
                <w:rFonts w:ascii="Arial" w:hAnsi="Arial" w:cs="Arial"/>
                <w:sz w:val="20"/>
                <w:szCs w:val="20"/>
              </w:rPr>
              <w:t>r</w:t>
            </w:r>
            <w:r w:rsidRPr="005C7391">
              <w:rPr>
                <w:rFonts w:ascii="Arial" w:hAnsi="Arial" w:cs="Arial"/>
                <w:sz w:val="20"/>
                <w:szCs w:val="20"/>
              </w:rPr>
              <w:t>ankert.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D25A2" w:rsidRPr="005C7391" w:rsidRDefault="002D25A2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D25A2" w:rsidRPr="005C7391" w:rsidRDefault="002D25A2" w:rsidP="00562F48">
            <w:pPr>
              <w:ind w:right="-70"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D25A2" w:rsidRPr="005C7391" w:rsidRDefault="002D25A2" w:rsidP="00562F48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2D25A2" w:rsidRPr="005C7391" w:rsidTr="002D25A2">
        <w:trPr>
          <w:cantSplit/>
          <w:trHeight w:val="227"/>
        </w:trPr>
        <w:tc>
          <w:tcPr>
            <w:tcW w:w="22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25A2" w:rsidRPr="005C7391" w:rsidRDefault="002D25A2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D25A2" w:rsidRPr="005C7391" w:rsidRDefault="002D25A2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D25A2" w:rsidRPr="005C7391" w:rsidRDefault="002D25A2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D25A2" w:rsidRPr="005C7391" w:rsidTr="002D25A2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25A2" w:rsidRPr="005C7391" w:rsidRDefault="002D25A2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D25A2" w:rsidRPr="005C7391" w:rsidRDefault="002D25A2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D25A2" w:rsidRPr="005C7391" w:rsidRDefault="002D25A2" w:rsidP="0074020B">
            <w:pPr>
              <w:spacing w:before="60" w:after="120"/>
              <w:rPr>
                <w:rFonts w:ascii="Arial" w:hAnsi="Arial" w:cs="Arial"/>
                <w:color w:val="0000FF"/>
                <w:sz w:val="22"/>
                <w:szCs w:val="22"/>
              </w:rPr>
            </w:pP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Schule: </w: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sz w:val="21"/>
                <w:szCs w:val="21"/>
              </w:rPr>
              <w:t>(Datum des Schulkonferenzbeschlusses)</w:t>
            </w:r>
            <w:r w:rsidRPr="005C7391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2D25A2" w:rsidRPr="005C7391" w:rsidTr="002D25A2">
        <w:trPr>
          <w:cantSplit/>
          <w:trHeight w:val="337"/>
        </w:trPr>
        <w:tc>
          <w:tcPr>
            <w:tcW w:w="22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25A2" w:rsidRPr="005C7391" w:rsidRDefault="002D25A2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D25A2" w:rsidRPr="005C7391" w:rsidRDefault="002D25A2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D25A2" w:rsidRPr="005C7391" w:rsidRDefault="002D25A2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2D25A2" w:rsidRPr="005C7391" w:rsidTr="002D25A2">
        <w:trPr>
          <w:cantSplit/>
          <w:trHeight w:val="227"/>
        </w:trPr>
        <w:tc>
          <w:tcPr>
            <w:tcW w:w="22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25A2" w:rsidRPr="005C7391" w:rsidRDefault="002D25A2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D25A2" w:rsidRPr="005C7391" w:rsidRDefault="002D25A2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D25A2" w:rsidRPr="005C7391" w:rsidRDefault="002D25A2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D25A2" w:rsidRPr="005C7391" w:rsidTr="002D25A2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25A2" w:rsidRPr="005C7391" w:rsidRDefault="002D25A2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D25A2" w:rsidRPr="005C7391" w:rsidRDefault="002D25A2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8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D25A2" w:rsidRPr="005C7391" w:rsidRDefault="002D25A2" w:rsidP="00D410AD">
            <w:pPr>
              <w:spacing w:before="60" w:after="120"/>
              <w:rPr>
                <w:rFonts w:ascii="Arial" w:hAnsi="Arial" w:cs="Arial"/>
                <w:bCs/>
                <w:color w:val="008000"/>
                <w:sz w:val="22"/>
                <w:szCs w:val="22"/>
              </w:rPr>
            </w:pP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Erläuterung der Auditoren: 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2D25A2" w:rsidRPr="005C7391" w:rsidTr="002D25A2">
        <w:trPr>
          <w:cantSplit/>
          <w:trHeight w:val="340"/>
        </w:trPr>
        <w:tc>
          <w:tcPr>
            <w:tcW w:w="22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25A2" w:rsidRPr="005C7391" w:rsidRDefault="002D25A2" w:rsidP="00272CE0">
            <w:pPr>
              <w:spacing w:before="60" w:after="120"/>
              <w:ind w:left="144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5A2" w:rsidRPr="005C7391" w:rsidRDefault="002D25A2" w:rsidP="00DE4E95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2.1.2</w:t>
            </w:r>
          </w:p>
          <w:p w:rsidR="002D25A2" w:rsidRPr="005C7391" w:rsidRDefault="002D25A2" w:rsidP="00DE4E95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Schulinterne Veranstaltungen zur BSO werden terminiert und dok</w:t>
            </w:r>
            <w:r w:rsidRPr="005C7391">
              <w:rPr>
                <w:rFonts w:ascii="Arial" w:hAnsi="Arial" w:cs="Arial"/>
                <w:sz w:val="20"/>
                <w:szCs w:val="20"/>
              </w:rPr>
              <w:t>u</w:t>
            </w:r>
            <w:r w:rsidRPr="005C7391">
              <w:rPr>
                <w:rFonts w:ascii="Arial" w:hAnsi="Arial" w:cs="Arial"/>
                <w:sz w:val="20"/>
                <w:szCs w:val="20"/>
              </w:rPr>
              <w:t>mentiert.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25A2" w:rsidRPr="005C7391" w:rsidRDefault="002D25A2" w:rsidP="00562F48">
            <w:pPr>
              <w:ind w:right="-70"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25A2" w:rsidRPr="005C7391" w:rsidRDefault="002D25A2" w:rsidP="00562F48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2D25A2" w:rsidRPr="005C7391" w:rsidTr="002D25A2">
        <w:trPr>
          <w:cantSplit/>
          <w:trHeight w:val="227"/>
        </w:trPr>
        <w:tc>
          <w:tcPr>
            <w:tcW w:w="22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25A2" w:rsidRPr="005C7391" w:rsidRDefault="002D25A2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5A2" w:rsidRPr="005C7391" w:rsidRDefault="002D25A2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D25A2" w:rsidRPr="005C7391" w:rsidTr="002D25A2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25A2" w:rsidRPr="005C7391" w:rsidRDefault="002D25A2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5A2" w:rsidRPr="005C7391" w:rsidRDefault="002D25A2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8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spacing w:before="60" w:after="120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2D25A2" w:rsidRPr="005C7391" w:rsidTr="002D25A2">
        <w:trPr>
          <w:cantSplit/>
          <w:trHeight w:val="340"/>
        </w:trPr>
        <w:tc>
          <w:tcPr>
            <w:tcW w:w="22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25A2" w:rsidRPr="005C7391" w:rsidRDefault="002D25A2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5A2" w:rsidRPr="005C7391" w:rsidRDefault="002D25A2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B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2D25A2" w:rsidRPr="005C7391" w:rsidTr="002D25A2">
        <w:trPr>
          <w:cantSplit/>
          <w:trHeight w:val="227"/>
        </w:trPr>
        <w:tc>
          <w:tcPr>
            <w:tcW w:w="22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25A2" w:rsidRPr="005C7391" w:rsidRDefault="002D25A2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5A2" w:rsidRPr="005C7391" w:rsidRDefault="002D25A2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D25A2" w:rsidRPr="005C7391" w:rsidTr="002D25A2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25A2" w:rsidRPr="005C7391" w:rsidRDefault="002D25A2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5A2" w:rsidRPr="005C7391" w:rsidRDefault="002D25A2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5A2" w:rsidRPr="005C7391" w:rsidRDefault="002D25A2" w:rsidP="00D410AD">
            <w:pPr>
              <w:spacing w:before="60" w:after="120"/>
              <w:rPr>
                <w:rFonts w:ascii="Arial" w:hAnsi="Arial" w:cs="Arial"/>
              </w:rPr>
            </w:pP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5C7391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2D25A2" w:rsidRPr="005C7391" w:rsidTr="002D25A2">
        <w:trPr>
          <w:cantSplit/>
          <w:trHeight w:val="340"/>
        </w:trPr>
        <w:tc>
          <w:tcPr>
            <w:tcW w:w="22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25A2" w:rsidRPr="005C7391" w:rsidRDefault="002D25A2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5A2" w:rsidRPr="005C7391" w:rsidRDefault="002D25A2" w:rsidP="00DE4E95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2.1.3</w:t>
            </w:r>
          </w:p>
          <w:p w:rsidR="002D25A2" w:rsidRPr="005C7391" w:rsidRDefault="002D25A2" w:rsidP="001448FA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Außerschulische Veranstaltungen (z. B. Ausbildungs- und Beruf</w:t>
            </w:r>
            <w:r w:rsidRPr="005C7391">
              <w:rPr>
                <w:rFonts w:ascii="Arial" w:hAnsi="Arial" w:cs="Arial"/>
                <w:sz w:val="20"/>
                <w:szCs w:val="20"/>
              </w:rPr>
              <w:t>s</w:t>
            </w:r>
            <w:r w:rsidRPr="005C7391">
              <w:rPr>
                <w:rFonts w:ascii="Arial" w:hAnsi="Arial" w:cs="Arial"/>
                <w:sz w:val="20"/>
                <w:szCs w:val="20"/>
              </w:rPr>
              <w:t>messen, Informationsveranstaltu</w:t>
            </w:r>
            <w:r w:rsidRPr="005C7391">
              <w:rPr>
                <w:rFonts w:ascii="Arial" w:hAnsi="Arial" w:cs="Arial"/>
                <w:sz w:val="20"/>
                <w:szCs w:val="20"/>
              </w:rPr>
              <w:t>n</w:t>
            </w:r>
            <w:r w:rsidRPr="005C7391">
              <w:rPr>
                <w:rFonts w:ascii="Arial" w:hAnsi="Arial" w:cs="Arial"/>
                <w:sz w:val="20"/>
                <w:szCs w:val="20"/>
              </w:rPr>
              <w:t>gen für Studiengänge) werden terminiert und dokumentiert.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25A2" w:rsidRPr="005C7391" w:rsidRDefault="002D25A2" w:rsidP="00562F48">
            <w:pPr>
              <w:ind w:right="-70"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25A2" w:rsidRPr="005C7391" w:rsidRDefault="002D25A2" w:rsidP="00562F48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2D25A2" w:rsidRPr="005C7391" w:rsidTr="002D25A2">
        <w:trPr>
          <w:cantSplit/>
          <w:trHeight w:val="227"/>
        </w:trPr>
        <w:tc>
          <w:tcPr>
            <w:tcW w:w="22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25A2" w:rsidRPr="005C7391" w:rsidRDefault="002D25A2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5A2" w:rsidRPr="005C7391" w:rsidRDefault="002D25A2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D25A2" w:rsidRPr="005C7391" w:rsidTr="002D25A2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25A2" w:rsidRPr="005C7391" w:rsidRDefault="002D25A2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5A2" w:rsidRPr="005C7391" w:rsidRDefault="002D25A2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spacing w:before="60" w:after="120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2D25A2" w:rsidRPr="005C7391" w:rsidTr="002D25A2">
        <w:trPr>
          <w:cantSplit/>
          <w:trHeight w:val="340"/>
        </w:trPr>
        <w:tc>
          <w:tcPr>
            <w:tcW w:w="22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25A2" w:rsidRPr="005C7391" w:rsidRDefault="002D25A2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5A2" w:rsidRPr="005C7391" w:rsidRDefault="002D25A2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ind w:left="-70"/>
              <w:jc w:val="center"/>
              <w:rPr>
                <w:rFonts w:ascii="Arial" w:hAnsi="Arial" w:cs="Arial"/>
                <w:b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D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C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B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tabs>
                <w:tab w:val="left" w:pos="859"/>
              </w:tabs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2D25A2" w:rsidRPr="005C7391" w:rsidTr="002D25A2">
        <w:trPr>
          <w:cantSplit/>
          <w:trHeight w:val="227"/>
        </w:trPr>
        <w:tc>
          <w:tcPr>
            <w:tcW w:w="22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25A2" w:rsidRPr="005C7391" w:rsidRDefault="002D25A2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5A2" w:rsidRPr="005C7391" w:rsidRDefault="002D25A2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D25A2" w:rsidRPr="005C7391" w:rsidTr="002D25A2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5A2" w:rsidRPr="005C7391" w:rsidRDefault="002D25A2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5A2" w:rsidRPr="005C7391" w:rsidRDefault="002D25A2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5A2" w:rsidRPr="005C7391" w:rsidRDefault="002D25A2" w:rsidP="00D410AD">
            <w:pPr>
              <w:spacing w:before="60" w:after="120"/>
              <w:rPr>
                <w:rFonts w:ascii="Arial" w:hAnsi="Arial" w:cs="Arial"/>
                <w:bCs/>
                <w:color w:val="008000"/>
                <w:sz w:val="22"/>
                <w:szCs w:val="22"/>
              </w:rPr>
            </w:pP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5C7391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2D25A2" w:rsidRPr="005C7391" w:rsidTr="002D25A2">
        <w:trPr>
          <w:cantSplit/>
          <w:trHeight w:val="340"/>
        </w:trPr>
        <w:tc>
          <w:tcPr>
            <w:tcW w:w="2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5A2" w:rsidRPr="005C7391" w:rsidRDefault="002D25A2" w:rsidP="001C5723">
            <w:pPr>
              <w:pageBreakBefore/>
              <w:spacing w:before="60" w:after="120"/>
              <w:ind w:left="85"/>
              <w:rPr>
                <w:rFonts w:ascii="Arial" w:hAnsi="Arial" w:cs="Arial"/>
                <w:b/>
                <w:bCs/>
              </w:rPr>
            </w:pPr>
            <w:r w:rsidRPr="005C7391">
              <w:rPr>
                <w:rFonts w:ascii="Arial" w:hAnsi="Arial" w:cs="Arial"/>
                <w:b/>
                <w:bCs/>
              </w:rPr>
              <w:lastRenderedPageBreak/>
              <w:t>2.2</w:t>
            </w:r>
          </w:p>
          <w:p w:rsidR="002D25A2" w:rsidRPr="005C7391" w:rsidRDefault="002D25A2" w:rsidP="00680E19">
            <w:pPr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  <w:r w:rsidRPr="005C7391">
              <w:rPr>
                <w:rFonts w:ascii="Arial" w:hAnsi="Arial" w:cs="Arial"/>
                <w:b/>
                <w:bCs/>
                <w:sz w:val="21"/>
                <w:szCs w:val="21"/>
              </w:rPr>
              <w:t>Integration in den Unterricht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25A2" w:rsidRPr="005C7391" w:rsidRDefault="002D25A2" w:rsidP="00DE4E95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2.2.1</w:t>
            </w:r>
          </w:p>
          <w:p w:rsidR="002D25A2" w:rsidRPr="005C7391" w:rsidRDefault="002D25A2" w:rsidP="00DE4E95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Themen aus dem Bereich BSO werden in einer Vielzahl von F</w:t>
            </w:r>
            <w:r w:rsidRPr="005C7391">
              <w:rPr>
                <w:rFonts w:ascii="Arial" w:hAnsi="Arial" w:cs="Arial"/>
                <w:sz w:val="20"/>
                <w:szCs w:val="20"/>
              </w:rPr>
              <w:t>ä</w:t>
            </w:r>
            <w:r w:rsidRPr="005C7391">
              <w:rPr>
                <w:rFonts w:ascii="Arial" w:hAnsi="Arial" w:cs="Arial"/>
                <w:sz w:val="20"/>
                <w:szCs w:val="20"/>
              </w:rPr>
              <w:t>chern umgesetzt. Die Fachcurric</w:t>
            </w:r>
            <w:r w:rsidRPr="005C7391">
              <w:rPr>
                <w:rFonts w:ascii="Arial" w:hAnsi="Arial" w:cs="Arial"/>
                <w:sz w:val="20"/>
                <w:szCs w:val="20"/>
              </w:rPr>
              <w:t>u</w:t>
            </w:r>
            <w:r w:rsidRPr="005C7391">
              <w:rPr>
                <w:rFonts w:ascii="Arial" w:hAnsi="Arial" w:cs="Arial"/>
                <w:sz w:val="20"/>
                <w:szCs w:val="20"/>
              </w:rPr>
              <w:t>la enthalten eindeutige Aussagen darüber.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1C5723">
            <w:pPr>
              <w:pageBreakBefore/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25A2" w:rsidRPr="005C7391" w:rsidRDefault="002D25A2" w:rsidP="001C5723">
            <w:pPr>
              <w:pageBreakBefore/>
              <w:ind w:right="-70"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25A2" w:rsidRPr="005C7391" w:rsidRDefault="002D25A2" w:rsidP="001C5723">
            <w:pPr>
              <w:pageBreakBefore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1C5723">
            <w:pPr>
              <w:pageBreakBefore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2D25A2" w:rsidRPr="005C7391" w:rsidTr="002D25A2">
        <w:trPr>
          <w:cantSplit/>
          <w:trHeight w:val="22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5A2" w:rsidRPr="005C7391" w:rsidRDefault="002D25A2" w:rsidP="008D3D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25A2" w:rsidRPr="005C7391" w:rsidRDefault="002D25A2" w:rsidP="008D3D39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D25A2" w:rsidRPr="005C7391" w:rsidTr="002D25A2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5A2" w:rsidRPr="005C7391" w:rsidRDefault="002D25A2" w:rsidP="008D3D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25A2" w:rsidRPr="005C7391" w:rsidRDefault="002D25A2" w:rsidP="008D3D39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5A2" w:rsidRPr="005C7391" w:rsidRDefault="002D25A2" w:rsidP="00CE090B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2D25A2" w:rsidRPr="005C7391" w:rsidTr="002D25A2">
        <w:trPr>
          <w:cantSplit/>
          <w:trHeight w:val="340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5A2" w:rsidRPr="005C7391" w:rsidRDefault="002D25A2" w:rsidP="008D3D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25A2" w:rsidRPr="005C7391" w:rsidRDefault="002D25A2" w:rsidP="008D3D39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2D25A2" w:rsidRPr="005C7391" w:rsidTr="002D25A2">
        <w:trPr>
          <w:cantSplit/>
          <w:trHeight w:val="22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5A2" w:rsidRPr="005C7391" w:rsidRDefault="002D25A2" w:rsidP="008D3D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25A2" w:rsidRPr="005C7391" w:rsidRDefault="002D25A2" w:rsidP="008D3D39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D25A2" w:rsidRPr="005C7391" w:rsidTr="002D25A2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5A2" w:rsidRPr="005C7391" w:rsidRDefault="002D25A2" w:rsidP="008D3D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25A2" w:rsidRPr="005C7391" w:rsidRDefault="002D25A2" w:rsidP="008D3D39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5A2" w:rsidRPr="005C7391" w:rsidRDefault="002D25A2" w:rsidP="00D410AD">
            <w:pPr>
              <w:spacing w:before="60" w:after="120"/>
              <w:rPr>
                <w:rFonts w:ascii="Arial" w:hAnsi="Arial" w:cs="Arial"/>
                <w:bCs/>
                <w:color w:val="008000"/>
              </w:rPr>
            </w:pP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5C7391">
              <w:rPr>
                <w:rFonts w:ascii="Arial" w:hAnsi="Arial" w:cs="Arial"/>
                <w:sz w:val="22"/>
                <w:szCs w:val="22"/>
              </w:rPr>
              <w:t xml:space="preserve">: </w:t>
            </w:r>
            <w:bookmarkStart w:id="9" w:name="Text34"/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Text34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  <w:bookmarkEnd w:id="9"/>
          </w:p>
        </w:tc>
      </w:tr>
      <w:tr w:rsidR="002D25A2" w:rsidRPr="005C7391" w:rsidTr="002D25A2">
        <w:trPr>
          <w:cantSplit/>
          <w:trHeight w:val="340"/>
        </w:trPr>
        <w:tc>
          <w:tcPr>
            <w:tcW w:w="22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25A2" w:rsidRPr="005C7391" w:rsidRDefault="002D25A2" w:rsidP="00680E19">
            <w:pPr>
              <w:spacing w:before="60" w:after="120"/>
              <w:ind w:left="144" w:hanging="59"/>
              <w:rPr>
                <w:rFonts w:ascii="Arial" w:hAnsi="Arial" w:cs="Arial"/>
                <w:b/>
                <w:bCs/>
              </w:rPr>
            </w:pPr>
            <w:r w:rsidRPr="005C7391">
              <w:rPr>
                <w:rFonts w:ascii="Arial" w:hAnsi="Arial" w:cs="Arial"/>
                <w:b/>
                <w:bCs/>
              </w:rPr>
              <w:t>2.3</w:t>
            </w:r>
          </w:p>
          <w:p w:rsidR="002D25A2" w:rsidRPr="005C7391" w:rsidRDefault="002D25A2" w:rsidP="00680E19">
            <w:pPr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  <w:r w:rsidRPr="005C7391">
              <w:rPr>
                <w:rFonts w:ascii="Arial" w:hAnsi="Arial" w:cs="Arial"/>
                <w:b/>
                <w:bCs/>
                <w:sz w:val="21"/>
                <w:szCs w:val="21"/>
              </w:rPr>
              <w:t>Transparenz des BSO-Konzepts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25A2" w:rsidRPr="005C7391" w:rsidRDefault="002D25A2" w:rsidP="00DE4E95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2.3.1</w:t>
            </w:r>
          </w:p>
          <w:p w:rsidR="002D25A2" w:rsidRPr="005C7391" w:rsidRDefault="002D25A2" w:rsidP="00DE4E95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Die Schule veröffentlicht an zentr</w:t>
            </w:r>
            <w:r w:rsidRPr="005C7391"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>ler Stelle (z.</w:t>
            </w:r>
            <w:r w:rsidRPr="005C7391">
              <w:rPr>
                <w:rFonts w:ascii="Arial" w:hAnsi="Arial" w:cs="Arial"/>
                <w:sz w:val="20"/>
                <w:szCs w:val="20"/>
              </w:rPr>
              <w:t>B. schuleigene Hom</w:t>
            </w:r>
            <w:r w:rsidRPr="005C7391">
              <w:rPr>
                <w:rFonts w:ascii="Arial" w:hAnsi="Arial" w:cs="Arial"/>
                <w:sz w:val="20"/>
                <w:szCs w:val="20"/>
              </w:rPr>
              <w:t>e</w:t>
            </w:r>
            <w:r w:rsidRPr="005C7391">
              <w:rPr>
                <w:rFonts w:ascii="Arial" w:hAnsi="Arial" w:cs="Arial"/>
                <w:sz w:val="20"/>
                <w:szCs w:val="20"/>
              </w:rPr>
              <w:t>page, am Infobrett) einen Gesam</w:t>
            </w:r>
            <w:r w:rsidRPr="005C7391">
              <w:rPr>
                <w:rFonts w:ascii="Arial" w:hAnsi="Arial" w:cs="Arial"/>
                <w:sz w:val="20"/>
                <w:szCs w:val="20"/>
              </w:rPr>
              <w:t>t</w:t>
            </w:r>
            <w:r w:rsidRPr="005C7391">
              <w:rPr>
                <w:rFonts w:ascii="Arial" w:hAnsi="Arial" w:cs="Arial"/>
                <w:sz w:val="20"/>
                <w:szCs w:val="20"/>
              </w:rPr>
              <w:t>überblick über den BSO-Prozess.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25A2" w:rsidRPr="005C7391" w:rsidRDefault="002D25A2" w:rsidP="0024324A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25A2" w:rsidRPr="005C7391" w:rsidRDefault="002D25A2" w:rsidP="0024324A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B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2D25A2" w:rsidRPr="005C7391" w:rsidTr="002D25A2">
        <w:trPr>
          <w:cantSplit/>
          <w:trHeight w:val="227"/>
        </w:trPr>
        <w:tc>
          <w:tcPr>
            <w:tcW w:w="22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25A2" w:rsidRPr="005C7391" w:rsidRDefault="002D25A2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25A2" w:rsidRPr="005C7391" w:rsidRDefault="002D25A2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D25A2" w:rsidRPr="005C7391" w:rsidTr="002D25A2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25A2" w:rsidRPr="005C7391" w:rsidRDefault="002D25A2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25A2" w:rsidRPr="005C7391" w:rsidRDefault="002D25A2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8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CE090B">
            <w:pPr>
              <w:spacing w:before="60" w:after="120"/>
              <w:rPr>
                <w:rFonts w:ascii="Arial" w:hAnsi="Arial" w:cs="Arial"/>
                <w:color w:val="0000FF"/>
                <w:sz w:val="22"/>
                <w:szCs w:val="22"/>
              </w:rPr>
            </w:pP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Schule: </w: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2D25A2" w:rsidRPr="005C7391" w:rsidTr="002D25A2">
        <w:trPr>
          <w:cantSplit/>
          <w:trHeight w:val="340"/>
        </w:trPr>
        <w:tc>
          <w:tcPr>
            <w:tcW w:w="22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25A2" w:rsidRPr="005C7391" w:rsidRDefault="002D25A2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25A2" w:rsidRPr="005C7391" w:rsidRDefault="002D25A2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B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2D25A2" w:rsidRPr="005C7391" w:rsidTr="002D25A2">
        <w:trPr>
          <w:cantSplit/>
          <w:trHeight w:val="227"/>
        </w:trPr>
        <w:tc>
          <w:tcPr>
            <w:tcW w:w="22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25A2" w:rsidRPr="005C7391" w:rsidRDefault="002D25A2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25A2" w:rsidRPr="005C7391" w:rsidRDefault="002D25A2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D25A2" w:rsidRPr="005C7391" w:rsidTr="002D25A2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25A2" w:rsidRPr="005C7391" w:rsidRDefault="002D25A2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25A2" w:rsidRPr="005C7391" w:rsidRDefault="002D25A2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5A2" w:rsidRPr="005C7391" w:rsidRDefault="002D25A2" w:rsidP="00D410AD">
            <w:pPr>
              <w:spacing w:before="60" w:after="120"/>
              <w:rPr>
                <w:rFonts w:ascii="Arial" w:hAnsi="Arial" w:cs="Arial"/>
              </w:rPr>
            </w:pP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Erläuterung der Auditoren: 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2D25A2" w:rsidRPr="005C7391" w:rsidTr="002D25A2">
        <w:trPr>
          <w:cantSplit/>
          <w:trHeight w:val="340"/>
        </w:trPr>
        <w:tc>
          <w:tcPr>
            <w:tcW w:w="22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25A2" w:rsidRPr="005C7391" w:rsidRDefault="002D25A2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5A2" w:rsidRPr="005C7391" w:rsidRDefault="002D25A2" w:rsidP="00DE4E95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2.3.2</w:t>
            </w:r>
          </w:p>
          <w:p w:rsidR="002D25A2" w:rsidRPr="005C7391" w:rsidRDefault="002D25A2" w:rsidP="00DE4E95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Die Schule veröffentlicht an zentr</w:t>
            </w:r>
            <w:r w:rsidRPr="005C7391">
              <w:rPr>
                <w:rFonts w:ascii="Arial" w:hAnsi="Arial" w:cs="Arial"/>
                <w:sz w:val="20"/>
                <w:szCs w:val="20"/>
              </w:rPr>
              <w:t>a</w:t>
            </w:r>
            <w:r w:rsidRPr="005C7391">
              <w:rPr>
                <w:rFonts w:ascii="Arial" w:hAnsi="Arial" w:cs="Arial"/>
                <w:sz w:val="20"/>
                <w:szCs w:val="20"/>
              </w:rPr>
              <w:t>ler Stelle (z. B. auf der schuleig</w:t>
            </w:r>
            <w:r w:rsidRPr="005C7391">
              <w:rPr>
                <w:rFonts w:ascii="Arial" w:hAnsi="Arial" w:cs="Arial"/>
                <w:sz w:val="20"/>
                <w:szCs w:val="20"/>
              </w:rPr>
              <w:t>e</w:t>
            </w:r>
            <w:r w:rsidRPr="005C7391">
              <w:rPr>
                <w:rFonts w:ascii="Arial" w:hAnsi="Arial" w:cs="Arial"/>
                <w:sz w:val="20"/>
                <w:szCs w:val="20"/>
              </w:rPr>
              <w:t>nen Homepage, Infobrett) konkrete Informationen über die angebot</w:t>
            </w:r>
            <w:r w:rsidRPr="005C7391">
              <w:rPr>
                <w:rFonts w:ascii="Arial" w:hAnsi="Arial" w:cs="Arial"/>
                <w:sz w:val="20"/>
                <w:szCs w:val="20"/>
              </w:rPr>
              <w:t>e</w:t>
            </w:r>
            <w:r w:rsidRPr="005C7391">
              <w:rPr>
                <w:rFonts w:ascii="Arial" w:hAnsi="Arial" w:cs="Arial"/>
                <w:sz w:val="20"/>
                <w:szCs w:val="20"/>
              </w:rPr>
              <w:t>nen berufs- und studienorienti</w:t>
            </w:r>
            <w:r w:rsidRPr="005C7391">
              <w:rPr>
                <w:rFonts w:ascii="Arial" w:hAnsi="Arial" w:cs="Arial"/>
                <w:sz w:val="20"/>
                <w:szCs w:val="20"/>
              </w:rPr>
              <w:t>e</w:t>
            </w:r>
            <w:r w:rsidRPr="005C7391">
              <w:rPr>
                <w:rFonts w:ascii="Arial" w:hAnsi="Arial" w:cs="Arial"/>
                <w:sz w:val="20"/>
                <w:szCs w:val="20"/>
              </w:rPr>
              <w:t>renden Maßnahmen.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2D25A2" w:rsidRPr="005C7391" w:rsidTr="002D25A2">
        <w:trPr>
          <w:cantSplit/>
          <w:trHeight w:val="227"/>
        </w:trPr>
        <w:tc>
          <w:tcPr>
            <w:tcW w:w="22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25A2" w:rsidRPr="005C7391" w:rsidRDefault="002D25A2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5A2" w:rsidRPr="005C7391" w:rsidRDefault="002D25A2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D25A2" w:rsidRPr="005C7391" w:rsidTr="002D25A2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25A2" w:rsidRPr="005C7391" w:rsidRDefault="002D25A2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5A2" w:rsidRPr="005C7391" w:rsidRDefault="002D25A2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2D25A2" w:rsidRPr="005C7391" w:rsidTr="002D25A2">
        <w:trPr>
          <w:cantSplit/>
          <w:trHeight w:val="340"/>
        </w:trPr>
        <w:tc>
          <w:tcPr>
            <w:tcW w:w="22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25A2" w:rsidRPr="005C7391" w:rsidRDefault="002D25A2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5A2" w:rsidRPr="005C7391" w:rsidRDefault="002D25A2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2D25A2" w:rsidRPr="005C7391" w:rsidTr="002D25A2">
        <w:trPr>
          <w:cantSplit/>
          <w:trHeight w:val="227"/>
        </w:trPr>
        <w:tc>
          <w:tcPr>
            <w:tcW w:w="22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25A2" w:rsidRPr="005C7391" w:rsidRDefault="002D25A2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5A2" w:rsidRPr="005C7391" w:rsidRDefault="002D25A2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D25A2" w:rsidRPr="005C7391" w:rsidTr="002D25A2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5A2" w:rsidRPr="005C7391" w:rsidRDefault="002D25A2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5A2" w:rsidRPr="005C7391" w:rsidRDefault="002D25A2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5A2" w:rsidRPr="005C7391" w:rsidRDefault="002D25A2" w:rsidP="00D410AD">
            <w:pPr>
              <w:spacing w:before="60" w:after="120"/>
              <w:rPr>
                <w:rFonts w:ascii="Arial" w:hAnsi="Arial" w:cs="Arial"/>
              </w:rPr>
            </w:pP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5C7391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2D25A2" w:rsidRPr="005C7391" w:rsidTr="002D25A2">
        <w:trPr>
          <w:cantSplit/>
          <w:trHeight w:val="340"/>
        </w:trPr>
        <w:tc>
          <w:tcPr>
            <w:tcW w:w="2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5A2" w:rsidRPr="005C7391" w:rsidRDefault="002D25A2" w:rsidP="00493787">
            <w:pPr>
              <w:spacing w:before="60" w:after="120"/>
              <w:ind w:left="85"/>
              <w:rPr>
                <w:rFonts w:ascii="Arial" w:hAnsi="Arial" w:cs="Arial"/>
                <w:b/>
                <w:bCs/>
              </w:rPr>
            </w:pPr>
            <w:r w:rsidRPr="005C7391">
              <w:rPr>
                <w:rFonts w:ascii="Arial" w:hAnsi="Arial" w:cs="Arial"/>
                <w:b/>
                <w:bCs/>
              </w:rPr>
              <w:t>2.4</w:t>
            </w:r>
          </w:p>
          <w:p w:rsidR="002D25A2" w:rsidRPr="005C7391" w:rsidRDefault="002D25A2" w:rsidP="00680E19">
            <w:pPr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  <w:r w:rsidRPr="005C7391">
              <w:rPr>
                <w:rFonts w:ascii="Arial" w:hAnsi="Arial" w:cs="Arial"/>
                <w:b/>
                <w:bCs/>
                <w:sz w:val="21"/>
                <w:szCs w:val="21"/>
              </w:rPr>
              <w:t>Fortbildungs- und Informationskonzept der Lehrkräfte zur BSO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5A2" w:rsidRPr="005C7391" w:rsidRDefault="002D25A2" w:rsidP="00DE4E95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2.4.1</w:t>
            </w:r>
          </w:p>
          <w:p w:rsidR="002D25A2" w:rsidRPr="005C7391" w:rsidRDefault="002D25A2" w:rsidP="00DE4E95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Das Fortbildungskonzept der Schule umfasst auch den Bereich der BSO. Externe und interne Fortbildungsangebote werden genutzt.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25A2" w:rsidRPr="005C7391" w:rsidRDefault="002D25A2" w:rsidP="00AF0986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25A2" w:rsidRPr="005C7391" w:rsidRDefault="002D25A2" w:rsidP="00AF0986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B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2D25A2" w:rsidRPr="005C7391" w:rsidTr="002D25A2">
        <w:trPr>
          <w:cantSplit/>
          <w:trHeight w:val="22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5A2" w:rsidRPr="005C7391" w:rsidRDefault="002D25A2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5A2" w:rsidRPr="005C7391" w:rsidRDefault="002D25A2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D25A2" w:rsidRPr="005C7391" w:rsidTr="002D25A2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5A2" w:rsidRPr="005C7391" w:rsidRDefault="002D25A2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5A2" w:rsidRPr="005C7391" w:rsidRDefault="002D25A2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8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Schule: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FORMTEXT </w:instrTex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2D25A2" w:rsidRPr="005C7391" w:rsidTr="002D25A2">
        <w:trPr>
          <w:cantSplit/>
          <w:trHeight w:val="340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5A2" w:rsidRPr="005C7391" w:rsidRDefault="002D25A2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5A2" w:rsidRPr="005C7391" w:rsidRDefault="002D25A2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2D25A2" w:rsidRPr="005C7391" w:rsidTr="002D25A2">
        <w:trPr>
          <w:cantSplit/>
          <w:trHeight w:val="22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5A2" w:rsidRPr="005C7391" w:rsidRDefault="002D25A2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5A2" w:rsidRPr="005C7391" w:rsidRDefault="002D25A2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D25A2" w:rsidRPr="005C7391" w:rsidTr="002D25A2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5A2" w:rsidRPr="005C7391" w:rsidRDefault="002D25A2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5A2" w:rsidRPr="005C7391" w:rsidRDefault="002D25A2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5A2" w:rsidRPr="005C7391" w:rsidRDefault="002D25A2" w:rsidP="00D410AD">
            <w:pPr>
              <w:spacing w:before="60" w:after="120"/>
              <w:rPr>
                <w:rFonts w:ascii="Arial" w:hAnsi="Arial" w:cs="Arial"/>
              </w:rPr>
            </w:pP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5C7391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2D25A2" w:rsidRPr="005C7391" w:rsidTr="002D25A2">
        <w:trPr>
          <w:cantSplit/>
          <w:trHeight w:val="340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5A2" w:rsidRPr="005C7391" w:rsidRDefault="002D25A2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25A2" w:rsidRPr="005C7391" w:rsidRDefault="002D25A2" w:rsidP="00DE4E95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2.4.2</w:t>
            </w:r>
          </w:p>
          <w:p w:rsidR="002D25A2" w:rsidRPr="005C7391" w:rsidRDefault="002D25A2" w:rsidP="00DE4E95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Lehrkräfte nehmen Angebote (Hochschulveranstaltungen, Fi</w:t>
            </w:r>
            <w:r w:rsidRPr="005C7391">
              <w:rPr>
                <w:rFonts w:ascii="Arial" w:hAnsi="Arial" w:cs="Arial"/>
                <w:sz w:val="20"/>
                <w:szCs w:val="20"/>
              </w:rPr>
              <w:t>r</w:t>
            </w:r>
            <w:r w:rsidRPr="005C7391">
              <w:rPr>
                <w:rFonts w:ascii="Arial" w:hAnsi="Arial" w:cs="Arial"/>
                <w:sz w:val="20"/>
                <w:szCs w:val="20"/>
              </w:rPr>
              <w:t>menbesuche, Exkursionen etc.) wahr, um sich mit den Anforderu</w:t>
            </w:r>
            <w:r w:rsidRPr="005C7391">
              <w:rPr>
                <w:rFonts w:ascii="Arial" w:hAnsi="Arial" w:cs="Arial"/>
                <w:sz w:val="20"/>
                <w:szCs w:val="20"/>
              </w:rPr>
              <w:t>n</w:t>
            </w:r>
            <w:r w:rsidRPr="005C7391">
              <w:rPr>
                <w:rFonts w:ascii="Arial" w:hAnsi="Arial" w:cs="Arial"/>
                <w:sz w:val="20"/>
                <w:szCs w:val="20"/>
              </w:rPr>
              <w:t xml:space="preserve">gen der Arbeits- und Berufswelt </w:t>
            </w:r>
            <w:r w:rsidRPr="005C7391">
              <w:rPr>
                <w:rFonts w:ascii="Arial" w:hAnsi="Arial" w:cs="Arial"/>
                <w:sz w:val="20"/>
                <w:szCs w:val="20"/>
              </w:rPr>
              <w:lastRenderedPageBreak/>
              <w:t>sowie den Ausbildungs- und St</w:t>
            </w:r>
            <w:r w:rsidRPr="005C7391">
              <w:rPr>
                <w:rFonts w:ascii="Arial" w:hAnsi="Arial" w:cs="Arial"/>
                <w:sz w:val="20"/>
                <w:szCs w:val="20"/>
              </w:rPr>
              <w:t>u</w:t>
            </w:r>
            <w:r w:rsidRPr="005C7391">
              <w:rPr>
                <w:rFonts w:ascii="Arial" w:hAnsi="Arial" w:cs="Arial"/>
                <w:sz w:val="20"/>
                <w:szCs w:val="20"/>
              </w:rPr>
              <w:t>diengängen vertraut zu machen</w:t>
            </w:r>
            <w:r w:rsidRPr="005C7391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lastRenderedPageBreak/>
              <w:t>D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C</w:t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B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2D25A2" w:rsidRPr="005C7391" w:rsidTr="002D25A2">
        <w:trPr>
          <w:cantSplit/>
          <w:trHeight w:val="22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5A2" w:rsidRPr="005C7391" w:rsidRDefault="002D25A2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25A2" w:rsidRPr="005C7391" w:rsidRDefault="002D25A2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D25A2" w:rsidRPr="005C7391" w:rsidTr="002D25A2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5A2" w:rsidRPr="005C7391" w:rsidRDefault="002D25A2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25A2" w:rsidRPr="005C7391" w:rsidRDefault="002D25A2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2D25A2" w:rsidRPr="005C7391" w:rsidTr="002D25A2">
        <w:trPr>
          <w:cantSplit/>
          <w:trHeight w:val="340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5A2" w:rsidRPr="005C7391" w:rsidRDefault="002D25A2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25A2" w:rsidRPr="005C7391" w:rsidRDefault="002D25A2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B </w:t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2D25A2" w:rsidRPr="005C7391" w:rsidTr="002D25A2">
        <w:trPr>
          <w:cantSplit/>
          <w:trHeight w:val="22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5A2" w:rsidRPr="005C7391" w:rsidRDefault="002D25A2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25A2" w:rsidRPr="005C7391" w:rsidRDefault="002D25A2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D25A2" w:rsidRPr="005C7391" w:rsidTr="002D25A2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5A2" w:rsidRPr="005C7391" w:rsidRDefault="002D25A2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25A2" w:rsidRPr="005C7391" w:rsidRDefault="002D25A2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D25A2" w:rsidRPr="005C7391" w:rsidRDefault="002D25A2" w:rsidP="007146AE">
            <w:pPr>
              <w:spacing w:before="60" w:after="120"/>
              <w:rPr>
                <w:rFonts w:ascii="Arial" w:hAnsi="Arial" w:cs="Arial"/>
                <w:bCs/>
                <w:color w:val="008000"/>
                <w:sz w:val="22"/>
                <w:szCs w:val="22"/>
              </w:rPr>
            </w:pP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5C7391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2D25A2" w:rsidRPr="005C7391" w:rsidTr="002D25A2">
        <w:trPr>
          <w:cantSplit/>
          <w:trHeight w:val="340"/>
        </w:trPr>
        <w:tc>
          <w:tcPr>
            <w:tcW w:w="22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25A2" w:rsidRPr="005C7391" w:rsidRDefault="002D25A2" w:rsidP="00272CE0">
            <w:pPr>
              <w:spacing w:before="60" w:after="120"/>
              <w:ind w:left="144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25A2" w:rsidRPr="005C7391" w:rsidRDefault="002D25A2" w:rsidP="00DE4E95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2.4.3</w:t>
            </w:r>
          </w:p>
          <w:p w:rsidR="002D25A2" w:rsidRPr="005C7391" w:rsidRDefault="002D25A2" w:rsidP="00DE4E95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Lehrkräfte wirken aktiv in Arbeit</w:t>
            </w:r>
            <w:r w:rsidRPr="005C7391">
              <w:rPr>
                <w:rFonts w:ascii="Arial" w:hAnsi="Arial" w:cs="Arial"/>
                <w:sz w:val="20"/>
                <w:szCs w:val="20"/>
              </w:rPr>
              <w:t>s</w:t>
            </w:r>
            <w:r w:rsidRPr="005C7391">
              <w:rPr>
                <w:rFonts w:ascii="Arial" w:hAnsi="Arial" w:cs="Arial"/>
                <w:sz w:val="20"/>
                <w:szCs w:val="20"/>
              </w:rPr>
              <w:t>kreisen zur BSO mit.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25A2" w:rsidRPr="005C7391" w:rsidRDefault="002D25A2" w:rsidP="0024324A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BD7249">
              <w:rPr>
                <w:rFonts w:ascii="Arial" w:hAnsi="Arial" w:cs="Arial"/>
                <w:b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249">
              <w:rPr>
                <w:rFonts w:ascii="Arial" w:hAnsi="Arial" w:cs="Arial"/>
                <w:b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b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b/>
                <w:color w:val="0000FF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b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25A2" w:rsidRPr="005C7391" w:rsidRDefault="002D25A2" w:rsidP="0024324A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B </w:t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2D25A2" w:rsidRPr="005C7391" w:rsidTr="002D25A2">
        <w:trPr>
          <w:cantSplit/>
          <w:trHeight w:val="221"/>
        </w:trPr>
        <w:tc>
          <w:tcPr>
            <w:tcW w:w="22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25A2" w:rsidRPr="005C7391" w:rsidRDefault="002D25A2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25A2" w:rsidRPr="005C7391" w:rsidRDefault="002D25A2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D25A2" w:rsidRPr="005C7391" w:rsidTr="002D25A2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25A2" w:rsidRPr="005C7391" w:rsidRDefault="002D25A2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25A2" w:rsidRPr="005C7391" w:rsidRDefault="002D25A2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8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1F3B56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2D25A2" w:rsidRPr="005C7391" w:rsidTr="002D25A2">
        <w:trPr>
          <w:cantSplit/>
          <w:trHeight w:val="340"/>
        </w:trPr>
        <w:tc>
          <w:tcPr>
            <w:tcW w:w="22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25A2" w:rsidRPr="005C7391" w:rsidRDefault="002D25A2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25A2" w:rsidRPr="005C7391" w:rsidRDefault="002D25A2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2D25A2" w:rsidRPr="005C7391" w:rsidTr="002D25A2">
        <w:trPr>
          <w:cantSplit/>
          <w:trHeight w:val="221"/>
        </w:trPr>
        <w:tc>
          <w:tcPr>
            <w:tcW w:w="22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25A2" w:rsidRPr="005C7391" w:rsidRDefault="002D25A2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25A2" w:rsidRPr="005C7391" w:rsidRDefault="002D25A2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D25A2" w:rsidRPr="005C7391" w:rsidTr="002D25A2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5A2" w:rsidRPr="005C7391" w:rsidRDefault="002D25A2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25A2" w:rsidRPr="005C7391" w:rsidRDefault="002D25A2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5A2" w:rsidRPr="005C7391" w:rsidRDefault="002D25A2" w:rsidP="008D3D39">
            <w:pPr>
              <w:spacing w:before="60" w:after="120"/>
              <w:rPr>
                <w:rFonts w:ascii="Arial" w:hAnsi="Arial" w:cs="Arial"/>
              </w:rPr>
            </w:pP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5C7391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2D25A2" w:rsidRPr="005C7391" w:rsidTr="002D25A2">
        <w:trPr>
          <w:cantSplit/>
          <w:trHeight w:val="340"/>
        </w:trPr>
        <w:tc>
          <w:tcPr>
            <w:tcW w:w="2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5A2" w:rsidRPr="005C7391" w:rsidRDefault="002D25A2" w:rsidP="00C1584F">
            <w:pPr>
              <w:spacing w:before="60" w:after="120"/>
              <w:ind w:left="85"/>
              <w:rPr>
                <w:rFonts w:ascii="Arial" w:hAnsi="Arial" w:cs="Arial"/>
                <w:b/>
                <w:bCs/>
              </w:rPr>
            </w:pPr>
            <w:r w:rsidRPr="005C7391">
              <w:rPr>
                <w:rFonts w:ascii="Arial" w:hAnsi="Arial" w:cs="Arial"/>
                <w:b/>
                <w:bCs/>
              </w:rPr>
              <w:t>2.5</w:t>
            </w:r>
          </w:p>
          <w:p w:rsidR="002D25A2" w:rsidRPr="005C7391" w:rsidRDefault="002D25A2" w:rsidP="00680E19">
            <w:pPr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  <w:r w:rsidRPr="005C7391">
              <w:rPr>
                <w:rFonts w:ascii="Arial" w:hAnsi="Arial" w:cs="Arial"/>
                <w:b/>
                <w:bCs/>
                <w:sz w:val="21"/>
                <w:szCs w:val="21"/>
              </w:rPr>
              <w:t>Personelle und räumliche Ressou</w:t>
            </w:r>
            <w:r w:rsidRPr="005C7391">
              <w:rPr>
                <w:rFonts w:ascii="Arial" w:hAnsi="Arial" w:cs="Arial"/>
                <w:b/>
                <w:bCs/>
                <w:sz w:val="21"/>
                <w:szCs w:val="21"/>
              </w:rPr>
              <w:t>r</w:t>
            </w:r>
            <w:r w:rsidRPr="005C7391">
              <w:rPr>
                <w:rFonts w:ascii="Arial" w:hAnsi="Arial" w:cs="Arial"/>
                <w:b/>
                <w:bCs/>
                <w:sz w:val="21"/>
                <w:szCs w:val="21"/>
              </w:rPr>
              <w:t>cen für die BSO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D25A2" w:rsidRPr="005C7391" w:rsidRDefault="002D25A2" w:rsidP="00DE4E95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2.5.1</w:t>
            </w:r>
          </w:p>
          <w:p w:rsidR="002D25A2" w:rsidRPr="005C7391" w:rsidRDefault="002D25A2" w:rsidP="00DE4E95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Die Schule hat eine Person als Schulkoordinatorin oder Schul-koordinator BSO benannt.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D25A2" w:rsidRPr="005C7391" w:rsidRDefault="002D25A2" w:rsidP="00C1584F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D25A2" w:rsidRPr="005C7391" w:rsidRDefault="002D25A2" w:rsidP="0024324A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D25A2" w:rsidRPr="005C7391" w:rsidRDefault="002D25A2" w:rsidP="0024324A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B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D25A2" w:rsidRPr="005C7391" w:rsidRDefault="002D25A2" w:rsidP="00C1584F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2D25A2" w:rsidRPr="005C7391" w:rsidTr="002D25A2">
        <w:trPr>
          <w:cantSplit/>
          <w:trHeight w:val="221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5A2" w:rsidRPr="005C7391" w:rsidRDefault="002D25A2" w:rsidP="00C1584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D25A2" w:rsidRPr="005C7391" w:rsidRDefault="002D25A2" w:rsidP="00C158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D25A2" w:rsidRPr="005C7391" w:rsidRDefault="002D25A2" w:rsidP="00C1584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D25A2" w:rsidRPr="005C7391" w:rsidRDefault="002D25A2" w:rsidP="00C1584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D25A2" w:rsidRPr="005C7391" w:rsidRDefault="002D25A2" w:rsidP="00C1584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D25A2" w:rsidRPr="005C7391" w:rsidRDefault="002D25A2" w:rsidP="00C1584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D25A2" w:rsidRPr="005C7391" w:rsidTr="002D25A2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5A2" w:rsidRPr="005C7391" w:rsidRDefault="002D25A2" w:rsidP="00C1584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D25A2" w:rsidRPr="005C7391" w:rsidRDefault="002D25A2" w:rsidP="00C158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D25A2" w:rsidRPr="005C7391" w:rsidRDefault="002D25A2" w:rsidP="001F3B56">
            <w:pPr>
              <w:spacing w:before="60" w:after="120"/>
              <w:rPr>
                <w:rFonts w:ascii="Arial" w:hAnsi="Arial" w:cs="Arial"/>
                <w:bCs/>
                <w:color w:val="008000"/>
                <w:sz w:val="22"/>
                <w:szCs w:val="22"/>
              </w:rPr>
            </w:pP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2D25A2" w:rsidRPr="005C7391" w:rsidTr="002D25A2">
        <w:trPr>
          <w:cantSplit/>
          <w:trHeight w:val="340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5A2" w:rsidRPr="005C7391" w:rsidRDefault="002D25A2" w:rsidP="00C1584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D25A2" w:rsidRPr="005C7391" w:rsidRDefault="002D25A2" w:rsidP="00C158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D25A2" w:rsidRPr="005C7391" w:rsidRDefault="002D25A2" w:rsidP="00C1584F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D25A2" w:rsidRPr="005C7391" w:rsidRDefault="002D25A2" w:rsidP="00C1584F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D25A2" w:rsidRPr="005C7391" w:rsidRDefault="002D25A2" w:rsidP="00C1584F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B </w:t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D25A2" w:rsidRPr="005C7391" w:rsidRDefault="002D25A2" w:rsidP="00C1584F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2D25A2" w:rsidRPr="005C7391" w:rsidTr="002D25A2">
        <w:trPr>
          <w:cantSplit/>
          <w:trHeight w:val="221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5A2" w:rsidRPr="005C7391" w:rsidRDefault="002D25A2" w:rsidP="00C1584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D25A2" w:rsidRPr="005C7391" w:rsidRDefault="002D25A2" w:rsidP="00C158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D25A2" w:rsidRPr="005C7391" w:rsidRDefault="002D25A2" w:rsidP="00C1584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D25A2" w:rsidRPr="005C7391" w:rsidRDefault="002D25A2" w:rsidP="00C1584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D25A2" w:rsidRPr="005C7391" w:rsidRDefault="002D25A2" w:rsidP="00C1584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D25A2" w:rsidRPr="005C7391" w:rsidRDefault="002D25A2" w:rsidP="00C1584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D25A2" w:rsidRPr="005C7391" w:rsidTr="002D25A2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5A2" w:rsidRPr="005C7391" w:rsidRDefault="002D25A2" w:rsidP="00C1584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D25A2" w:rsidRPr="005C7391" w:rsidRDefault="002D25A2" w:rsidP="00C158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D25A2" w:rsidRPr="005C7391" w:rsidRDefault="002D25A2" w:rsidP="00C1584F">
            <w:pPr>
              <w:spacing w:before="60" w:after="120"/>
              <w:rPr>
                <w:rFonts w:ascii="Arial" w:hAnsi="Arial" w:cs="Arial"/>
              </w:rPr>
            </w:pP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5C7391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2D25A2" w:rsidRPr="005C7391" w:rsidTr="002D25A2">
        <w:trPr>
          <w:cantSplit/>
          <w:trHeight w:val="340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5A2" w:rsidRPr="005C7391" w:rsidRDefault="002D25A2" w:rsidP="00C1584F">
            <w:pPr>
              <w:spacing w:before="60" w:after="120"/>
              <w:ind w:left="144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5A2" w:rsidRPr="005C7391" w:rsidRDefault="002D25A2" w:rsidP="00DE4E95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2.5.2</w:t>
            </w:r>
          </w:p>
          <w:p w:rsidR="002D25A2" w:rsidRPr="005C7391" w:rsidRDefault="002D25A2" w:rsidP="00DE4E95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Es steht ein geeigneter Raum für die Aktivitäten in der BSO zur Ve</w:t>
            </w:r>
            <w:r w:rsidRPr="005C7391">
              <w:rPr>
                <w:rFonts w:ascii="Arial" w:hAnsi="Arial" w:cs="Arial"/>
                <w:sz w:val="20"/>
                <w:szCs w:val="20"/>
              </w:rPr>
              <w:t>r</w:t>
            </w:r>
            <w:r w:rsidRPr="005C7391">
              <w:rPr>
                <w:rFonts w:ascii="Arial" w:hAnsi="Arial" w:cs="Arial"/>
                <w:sz w:val="20"/>
                <w:szCs w:val="20"/>
              </w:rPr>
              <w:t>fügung.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C1584F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2D25A2" w:rsidRPr="005C7391" w:rsidRDefault="002D25A2" w:rsidP="009B09A1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2D25A2" w:rsidRPr="005C7391" w:rsidRDefault="002D25A2" w:rsidP="009B09A1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B </w:t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C1584F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2D25A2" w:rsidRPr="005C7391" w:rsidTr="002D25A2">
        <w:trPr>
          <w:cantSplit/>
          <w:trHeight w:val="221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5A2" w:rsidRPr="005C7391" w:rsidRDefault="002D25A2" w:rsidP="00C1584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5A2" w:rsidRPr="005C7391" w:rsidRDefault="002D25A2" w:rsidP="00C158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C1584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C1584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C1584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C1584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D25A2" w:rsidRPr="005C7391" w:rsidTr="002D25A2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5A2" w:rsidRPr="005C7391" w:rsidRDefault="002D25A2" w:rsidP="00C1584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5A2" w:rsidRPr="005C7391" w:rsidRDefault="002D25A2" w:rsidP="00C158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8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C1584F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2D25A2" w:rsidRPr="005C7391" w:rsidTr="002D25A2">
        <w:trPr>
          <w:cantSplit/>
          <w:trHeight w:val="340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5A2" w:rsidRPr="005C7391" w:rsidRDefault="002D25A2" w:rsidP="00C1584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5A2" w:rsidRPr="005C7391" w:rsidRDefault="002D25A2" w:rsidP="00C158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C1584F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C1584F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C1584F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C1584F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2D25A2" w:rsidRPr="005C7391" w:rsidTr="002D25A2">
        <w:trPr>
          <w:cantSplit/>
          <w:trHeight w:val="221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5A2" w:rsidRPr="005C7391" w:rsidRDefault="002D25A2" w:rsidP="00C1584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5A2" w:rsidRPr="005C7391" w:rsidRDefault="002D25A2" w:rsidP="00C158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C1584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C1584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C1584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C1584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D25A2" w:rsidRPr="005C7391" w:rsidTr="002D25A2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5A2" w:rsidRPr="005C7391" w:rsidRDefault="002D25A2" w:rsidP="00C1584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5A2" w:rsidRPr="005C7391" w:rsidRDefault="002D25A2" w:rsidP="00C158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5A2" w:rsidRPr="005C7391" w:rsidRDefault="002D25A2" w:rsidP="00C1584F">
            <w:pPr>
              <w:spacing w:before="60" w:after="120"/>
              <w:rPr>
                <w:rFonts w:ascii="Arial" w:hAnsi="Arial" w:cs="Arial"/>
              </w:rPr>
            </w:pP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5C7391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2D25A2" w:rsidRPr="005C7391" w:rsidTr="002D25A2">
        <w:trPr>
          <w:cantSplit/>
          <w:trHeight w:val="343"/>
        </w:trPr>
        <w:tc>
          <w:tcPr>
            <w:tcW w:w="22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25A2" w:rsidRPr="005C7391" w:rsidRDefault="002D25A2" w:rsidP="00562F48">
            <w:pPr>
              <w:spacing w:before="60" w:after="120"/>
              <w:ind w:left="85"/>
              <w:rPr>
                <w:rFonts w:ascii="Arial" w:hAnsi="Arial" w:cs="Arial"/>
                <w:b/>
                <w:bCs/>
              </w:rPr>
            </w:pPr>
            <w:r w:rsidRPr="005C7391">
              <w:rPr>
                <w:rFonts w:ascii="Arial" w:hAnsi="Arial" w:cs="Arial"/>
                <w:b/>
                <w:bCs/>
              </w:rPr>
              <w:t>2.6</w:t>
            </w:r>
          </w:p>
          <w:p w:rsidR="002D25A2" w:rsidRPr="005C7391" w:rsidRDefault="002D25A2" w:rsidP="00680E19">
            <w:pPr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  <w:r w:rsidRPr="005C7391">
              <w:rPr>
                <w:rFonts w:ascii="Arial" w:hAnsi="Arial" w:cs="Arial"/>
                <w:b/>
                <w:bCs/>
                <w:sz w:val="21"/>
                <w:szCs w:val="21"/>
              </w:rPr>
              <w:t>Evaluation der Ma</w:t>
            </w:r>
            <w:r w:rsidRPr="005C7391">
              <w:rPr>
                <w:rFonts w:ascii="Arial" w:hAnsi="Arial" w:cs="Arial"/>
                <w:b/>
                <w:bCs/>
                <w:sz w:val="21"/>
                <w:szCs w:val="21"/>
              </w:rPr>
              <w:t>ß</w:t>
            </w:r>
            <w:r w:rsidRPr="005C7391">
              <w:rPr>
                <w:rFonts w:ascii="Arial" w:hAnsi="Arial" w:cs="Arial"/>
                <w:b/>
                <w:bCs/>
                <w:sz w:val="21"/>
                <w:szCs w:val="21"/>
              </w:rPr>
              <w:t>nahmen zur BSO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25A2" w:rsidRPr="005C7391" w:rsidRDefault="002D25A2" w:rsidP="00DE4E95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2.6.1</w:t>
            </w:r>
          </w:p>
          <w:p w:rsidR="002D25A2" w:rsidRPr="005C7391" w:rsidRDefault="002D25A2" w:rsidP="00DE4E95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Die Maßnahmen zu einer qual</w:t>
            </w:r>
            <w:r w:rsidRPr="005C7391">
              <w:rPr>
                <w:rFonts w:ascii="Arial" w:hAnsi="Arial" w:cs="Arial"/>
                <w:sz w:val="20"/>
                <w:szCs w:val="20"/>
              </w:rPr>
              <w:t>i</w:t>
            </w:r>
            <w:r w:rsidRPr="005C7391">
              <w:rPr>
                <w:rFonts w:ascii="Arial" w:hAnsi="Arial" w:cs="Arial"/>
                <w:sz w:val="20"/>
                <w:szCs w:val="20"/>
              </w:rPr>
              <w:t>tätsbezogenen BSO werden jäh</w:t>
            </w:r>
            <w:r w:rsidRPr="005C7391">
              <w:rPr>
                <w:rFonts w:ascii="Arial" w:hAnsi="Arial" w:cs="Arial"/>
                <w:sz w:val="20"/>
                <w:szCs w:val="20"/>
              </w:rPr>
              <w:t>r</w:t>
            </w:r>
            <w:r w:rsidRPr="005C7391">
              <w:rPr>
                <w:rFonts w:ascii="Arial" w:hAnsi="Arial" w:cs="Arial"/>
                <w:sz w:val="20"/>
                <w:szCs w:val="20"/>
              </w:rPr>
              <w:t>lich überprüft und im Sinne eines kontinuierlichen Verbesserung</w:t>
            </w:r>
            <w:r w:rsidRPr="005C7391">
              <w:rPr>
                <w:rFonts w:ascii="Arial" w:hAnsi="Arial" w:cs="Arial"/>
                <w:sz w:val="20"/>
                <w:szCs w:val="20"/>
              </w:rPr>
              <w:t>s</w:t>
            </w:r>
            <w:r w:rsidRPr="005C7391">
              <w:rPr>
                <w:rFonts w:ascii="Arial" w:hAnsi="Arial" w:cs="Arial"/>
                <w:sz w:val="20"/>
                <w:szCs w:val="20"/>
              </w:rPr>
              <w:t>prozesses fortgeschrieben.</w:t>
            </w: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562F48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562F48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562F48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B </w:t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0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562F48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2D25A2" w:rsidRPr="005C7391" w:rsidTr="002D25A2">
        <w:trPr>
          <w:cantSplit/>
          <w:trHeight w:val="343"/>
        </w:trPr>
        <w:tc>
          <w:tcPr>
            <w:tcW w:w="22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25A2" w:rsidRPr="005C7391" w:rsidRDefault="002D25A2" w:rsidP="00562F48">
            <w:pPr>
              <w:spacing w:before="60" w:after="120"/>
              <w:ind w:left="85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25A2" w:rsidRPr="005C7391" w:rsidRDefault="002D25A2" w:rsidP="00562F48">
            <w:pPr>
              <w:spacing w:before="60" w:after="120"/>
              <w:ind w:left="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562F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562F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562F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0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562F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D25A2" w:rsidRPr="005C7391" w:rsidTr="002D25A2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25A2" w:rsidRPr="005C7391" w:rsidRDefault="002D25A2" w:rsidP="00562F48">
            <w:pPr>
              <w:spacing w:before="60" w:after="120"/>
              <w:ind w:left="85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25A2" w:rsidRPr="005C7391" w:rsidRDefault="002D25A2" w:rsidP="00562F48">
            <w:pPr>
              <w:spacing w:before="60" w:after="120"/>
              <w:ind w:left="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562F48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2D25A2" w:rsidRPr="005C7391" w:rsidTr="002D25A2">
        <w:trPr>
          <w:cantSplit/>
          <w:trHeight w:val="343"/>
        </w:trPr>
        <w:tc>
          <w:tcPr>
            <w:tcW w:w="22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25A2" w:rsidRPr="005C7391" w:rsidRDefault="002D25A2" w:rsidP="00562F48">
            <w:pPr>
              <w:spacing w:before="60" w:after="120"/>
              <w:ind w:left="85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25A2" w:rsidRPr="005C7391" w:rsidRDefault="002D25A2" w:rsidP="00562F48">
            <w:pPr>
              <w:spacing w:before="60" w:after="120"/>
              <w:ind w:left="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562F48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562F48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562F48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B </w:t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0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562F48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2D25A2" w:rsidRPr="005C7391" w:rsidTr="002D25A2">
        <w:trPr>
          <w:cantSplit/>
          <w:trHeight w:val="226"/>
        </w:trPr>
        <w:tc>
          <w:tcPr>
            <w:tcW w:w="22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25A2" w:rsidRPr="005C7391" w:rsidRDefault="002D25A2" w:rsidP="00562F48">
            <w:pPr>
              <w:spacing w:before="60" w:after="120"/>
              <w:ind w:left="85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25A2" w:rsidRPr="005C7391" w:rsidRDefault="002D25A2" w:rsidP="00562F48">
            <w:pPr>
              <w:spacing w:before="60" w:after="120"/>
              <w:ind w:left="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562F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562F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562F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0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562F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D25A2" w:rsidRPr="005C7391" w:rsidTr="002D25A2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5A2" w:rsidRPr="005C7391" w:rsidRDefault="002D25A2" w:rsidP="00562F48">
            <w:pPr>
              <w:spacing w:before="60" w:after="120"/>
              <w:ind w:left="85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5A2" w:rsidRPr="005C7391" w:rsidRDefault="002D25A2" w:rsidP="00562F48">
            <w:pPr>
              <w:spacing w:before="60" w:after="120"/>
              <w:ind w:left="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5A2" w:rsidRPr="005C7391" w:rsidRDefault="002D25A2" w:rsidP="00562F48">
            <w:pPr>
              <w:spacing w:before="60" w:after="120"/>
              <w:rPr>
                <w:rFonts w:ascii="Arial" w:hAnsi="Arial" w:cs="Arial"/>
              </w:rPr>
            </w:pP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5C7391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2D25A2" w:rsidRPr="005C7391" w:rsidTr="002D25A2">
        <w:trPr>
          <w:gridAfter w:val="1"/>
          <w:wAfter w:w="117" w:type="dxa"/>
          <w:cantSplit/>
          <w:trHeight w:val="285"/>
        </w:trPr>
        <w:tc>
          <w:tcPr>
            <w:tcW w:w="1449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5A2" w:rsidRPr="005C7391" w:rsidRDefault="002D25A2" w:rsidP="001C5723">
            <w:pPr>
              <w:pageBreakBefore/>
              <w:ind w:left="-57"/>
              <w:rPr>
                <w:rFonts w:ascii="Arial" w:hAnsi="Arial" w:cs="Arial"/>
                <w:sz w:val="28"/>
                <w:szCs w:val="28"/>
              </w:rPr>
            </w:pPr>
            <w:r w:rsidRPr="005C7391">
              <w:rPr>
                <w:rFonts w:ascii="Arial" w:hAnsi="Arial" w:cs="Arial"/>
                <w:b/>
                <w:bCs/>
                <w:sz w:val="28"/>
                <w:szCs w:val="28"/>
              </w:rPr>
              <w:lastRenderedPageBreak/>
              <w:t>Themenbereich 3: Schule im Netzwerk</w:t>
            </w:r>
          </w:p>
        </w:tc>
      </w:tr>
    </w:tbl>
    <w:p w:rsidR="00671360" w:rsidRPr="005C7391" w:rsidRDefault="00671360" w:rsidP="00A15154">
      <w:pPr>
        <w:rPr>
          <w:rFonts w:ascii="Arial" w:hAnsi="Arial" w:cs="Arial"/>
        </w:rPr>
      </w:pPr>
    </w:p>
    <w:p w:rsidR="00EA5DEB" w:rsidRPr="005C7391" w:rsidRDefault="00EA5DEB" w:rsidP="00EA5DEB">
      <w:pPr>
        <w:widowControl w:val="0"/>
        <w:tabs>
          <w:tab w:val="left" w:pos="560"/>
        </w:tabs>
        <w:autoSpaceDE w:val="0"/>
        <w:autoSpaceDN w:val="0"/>
        <w:adjustRightInd w:val="0"/>
        <w:spacing w:after="120"/>
        <w:rPr>
          <w:rFonts w:ascii="Arial" w:hAnsi="Arial" w:cs="Arial"/>
        </w:rPr>
      </w:pPr>
      <w:r w:rsidRPr="005C7391">
        <w:rPr>
          <w:rFonts w:ascii="Arial" w:hAnsi="Arial" w:cs="Arial"/>
        </w:rPr>
        <w:t xml:space="preserve">Berufsorientierung kann nicht </w:t>
      </w:r>
      <w:r w:rsidR="001D52D6" w:rsidRPr="005C7391">
        <w:rPr>
          <w:rFonts w:ascii="Arial" w:hAnsi="Arial" w:cs="Arial"/>
        </w:rPr>
        <w:t xml:space="preserve">alleine durch die Schule </w:t>
      </w:r>
      <w:r w:rsidRPr="005C7391">
        <w:rPr>
          <w:rFonts w:ascii="Arial" w:hAnsi="Arial" w:cs="Arial"/>
        </w:rPr>
        <w:t>realisiert werden, sondern erfordert die Vernetzung mit und Einbindung von zentr</w:t>
      </w:r>
      <w:r w:rsidRPr="005C7391">
        <w:rPr>
          <w:rFonts w:ascii="Arial" w:hAnsi="Arial" w:cs="Arial"/>
        </w:rPr>
        <w:t>a</w:t>
      </w:r>
      <w:r w:rsidRPr="005C7391">
        <w:rPr>
          <w:rFonts w:ascii="Arial" w:hAnsi="Arial" w:cs="Arial"/>
        </w:rPr>
        <w:t>len Akteuren. Somit werden in diesem Themenbereich Kriterien zusammengefasst, die sich auf die Gestaltung und Einbindung des auße</w:t>
      </w:r>
      <w:r w:rsidRPr="005C7391">
        <w:rPr>
          <w:rFonts w:ascii="Arial" w:hAnsi="Arial" w:cs="Arial"/>
        </w:rPr>
        <w:t>r</w:t>
      </w:r>
      <w:r w:rsidRPr="005C7391">
        <w:rPr>
          <w:rFonts w:ascii="Arial" w:hAnsi="Arial" w:cs="Arial"/>
        </w:rPr>
        <w:t>schulischen Netzwerks</w:t>
      </w:r>
      <w:r w:rsidR="00A57697" w:rsidRPr="005C7391">
        <w:rPr>
          <w:rFonts w:ascii="Arial" w:hAnsi="Arial" w:cs="Arial"/>
        </w:rPr>
        <w:t xml:space="preserve"> in den BSO-Prozess</w:t>
      </w:r>
      <w:r w:rsidRPr="005C7391">
        <w:rPr>
          <w:rFonts w:ascii="Arial" w:hAnsi="Arial" w:cs="Arial"/>
        </w:rPr>
        <w:t xml:space="preserve"> beziehen.</w:t>
      </w:r>
    </w:p>
    <w:p w:rsidR="00EA5DEB" w:rsidRPr="005C7391" w:rsidRDefault="00EA5DEB" w:rsidP="00A15154">
      <w:pPr>
        <w:rPr>
          <w:rFonts w:ascii="Arial" w:hAnsi="Arial" w:cs="Arial"/>
        </w:rPr>
      </w:pPr>
    </w:p>
    <w:tbl>
      <w:tblPr>
        <w:tblW w:w="14614" w:type="dxa"/>
        <w:tblInd w:w="5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81"/>
        <w:gridCol w:w="3261"/>
        <w:gridCol w:w="2288"/>
        <w:gridCol w:w="2317"/>
        <w:gridCol w:w="2317"/>
        <w:gridCol w:w="2150"/>
      </w:tblGrid>
      <w:tr w:rsidR="00671360" w:rsidRPr="005C7391" w:rsidTr="001D52D6">
        <w:trPr>
          <w:cantSplit/>
          <w:trHeight w:val="276"/>
        </w:trPr>
        <w:tc>
          <w:tcPr>
            <w:tcW w:w="55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5C7391" w:rsidRDefault="00671360" w:rsidP="008D3D39">
            <w:pPr>
              <w:rPr>
                <w:rFonts w:ascii="Arial" w:hAnsi="Arial" w:cs="Arial"/>
              </w:rPr>
            </w:pPr>
          </w:p>
        </w:tc>
        <w:tc>
          <w:tcPr>
            <w:tcW w:w="907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Pr="005C7391" w:rsidRDefault="00671360" w:rsidP="008D3D39">
            <w:pPr>
              <w:jc w:val="center"/>
              <w:rPr>
                <w:rFonts w:ascii="Arial" w:hAnsi="Arial" w:cs="Arial"/>
              </w:rPr>
            </w:pPr>
            <w:r w:rsidRPr="005C7391">
              <w:rPr>
                <w:rFonts w:ascii="Arial" w:hAnsi="Arial" w:cs="Arial"/>
                <w:b/>
                <w:sz w:val="22"/>
                <w:szCs w:val="22"/>
              </w:rPr>
              <w:t>Erläuterung</w:t>
            </w:r>
            <w:r w:rsidRPr="005C7391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Pr="005C7391">
              <w:rPr>
                <w:rFonts w:ascii="Arial" w:hAnsi="Arial" w:cs="Arial"/>
                <w:sz w:val="16"/>
                <w:szCs w:val="22"/>
              </w:rPr>
              <w:t>(max. 500 Zeichen)</w:t>
            </w:r>
          </w:p>
        </w:tc>
      </w:tr>
      <w:tr w:rsidR="00671360" w:rsidRPr="005C7391" w:rsidTr="001D52D6">
        <w:trPr>
          <w:cantSplit/>
          <w:trHeight w:val="276"/>
        </w:trPr>
        <w:tc>
          <w:tcPr>
            <w:tcW w:w="554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5C7391" w:rsidRDefault="00671360" w:rsidP="008D3D39">
            <w:pPr>
              <w:rPr>
                <w:rFonts w:ascii="Arial" w:hAnsi="Arial" w:cs="Arial"/>
              </w:rPr>
            </w:pPr>
          </w:p>
        </w:tc>
        <w:tc>
          <w:tcPr>
            <w:tcW w:w="9072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5C7391" w:rsidRDefault="00671360" w:rsidP="008D3D39">
            <w:pPr>
              <w:jc w:val="center"/>
              <w:rPr>
                <w:rFonts w:ascii="Arial" w:hAnsi="Arial" w:cs="Arial"/>
              </w:rPr>
            </w:pPr>
          </w:p>
        </w:tc>
      </w:tr>
      <w:tr w:rsidR="00671360" w:rsidRPr="005C7391" w:rsidTr="001D52D6">
        <w:trPr>
          <w:cantSplit/>
          <w:trHeight w:val="340"/>
          <w:hidden/>
        </w:trPr>
        <w:tc>
          <w:tcPr>
            <w:tcW w:w="2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5C7391" w:rsidRDefault="00671360" w:rsidP="00C659A1">
            <w:pPr>
              <w:pStyle w:val="Listenabsatz"/>
              <w:numPr>
                <w:ilvl w:val="0"/>
                <w:numId w:val="26"/>
              </w:numPr>
              <w:ind w:left="714" w:hanging="357"/>
              <w:rPr>
                <w:rFonts w:ascii="Arial" w:hAnsi="Arial" w:cs="Arial"/>
                <w:b/>
                <w:bCs/>
                <w:vanish/>
                <w:sz w:val="2"/>
                <w:szCs w:val="2"/>
              </w:rPr>
            </w:pPr>
          </w:p>
          <w:p w:rsidR="00272CE0" w:rsidRPr="005C7391" w:rsidRDefault="00EA5DEB" w:rsidP="00680E19">
            <w:pPr>
              <w:spacing w:before="60" w:after="120"/>
              <w:ind w:left="227" w:hanging="142"/>
              <w:rPr>
                <w:rFonts w:ascii="Arial" w:hAnsi="Arial" w:cs="Arial"/>
                <w:b/>
                <w:bCs/>
              </w:rPr>
            </w:pPr>
            <w:r w:rsidRPr="005C7391">
              <w:rPr>
                <w:rFonts w:ascii="Arial" w:hAnsi="Arial" w:cs="Arial"/>
                <w:b/>
                <w:bCs/>
              </w:rPr>
              <w:t>3.1</w:t>
            </w:r>
          </w:p>
          <w:p w:rsidR="00671360" w:rsidRPr="005C7391" w:rsidRDefault="00C05302" w:rsidP="00680E19">
            <w:pPr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  <w:r w:rsidRPr="005C7391">
              <w:rPr>
                <w:rFonts w:ascii="Arial" w:hAnsi="Arial" w:cs="Arial"/>
                <w:b/>
                <w:bCs/>
                <w:sz w:val="21"/>
                <w:szCs w:val="21"/>
              </w:rPr>
              <w:t>Beteiligung der E</w:t>
            </w:r>
            <w:r w:rsidRPr="005C7391">
              <w:rPr>
                <w:rFonts w:ascii="Arial" w:hAnsi="Arial" w:cs="Arial"/>
                <w:b/>
                <w:bCs/>
                <w:sz w:val="21"/>
                <w:szCs w:val="21"/>
              </w:rPr>
              <w:t>r</w:t>
            </w:r>
            <w:r w:rsidRPr="005C7391">
              <w:rPr>
                <w:rFonts w:ascii="Arial" w:hAnsi="Arial" w:cs="Arial"/>
                <w:b/>
                <w:bCs/>
                <w:sz w:val="21"/>
                <w:szCs w:val="21"/>
              </w:rPr>
              <w:t>ziehungsberechti</w:t>
            </w:r>
            <w:r w:rsidRPr="005C7391">
              <w:rPr>
                <w:rFonts w:ascii="Arial" w:hAnsi="Arial" w:cs="Arial"/>
                <w:b/>
                <w:bCs/>
                <w:sz w:val="21"/>
                <w:szCs w:val="21"/>
              </w:rPr>
              <w:t>g</w:t>
            </w:r>
            <w:r w:rsidRPr="005C7391">
              <w:rPr>
                <w:rFonts w:ascii="Arial" w:hAnsi="Arial" w:cs="Arial"/>
                <w:b/>
                <w:bCs/>
                <w:sz w:val="21"/>
                <w:szCs w:val="21"/>
              </w:rPr>
              <w:t>ten am Prozess der BSO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CE0" w:rsidRPr="005C7391" w:rsidRDefault="00EA5DEB" w:rsidP="00EA5DEB">
            <w:pPr>
              <w:spacing w:before="60" w:after="120"/>
              <w:ind w:left="72"/>
              <w:rPr>
                <w:rFonts w:ascii="Arial" w:hAnsi="Arial" w:cs="Arial"/>
                <w:sz w:val="20"/>
              </w:rPr>
            </w:pPr>
            <w:r w:rsidRPr="005C7391">
              <w:rPr>
                <w:rFonts w:ascii="Arial" w:hAnsi="Arial" w:cs="Arial"/>
                <w:sz w:val="20"/>
              </w:rPr>
              <w:t>3.1.1</w:t>
            </w:r>
          </w:p>
          <w:p w:rsidR="00671360" w:rsidRPr="005C7391" w:rsidRDefault="00EA5DEB" w:rsidP="00A57697">
            <w:pPr>
              <w:spacing w:before="60" w:after="120"/>
              <w:ind w:left="72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Die Elternvertretungen werden an der konzeptionellen Entwicklung der BSO beteiligt.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BB73C1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BB73C1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B </w:t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RPr="005C7391" w:rsidTr="001D52D6">
        <w:trPr>
          <w:cantSplit/>
          <w:trHeight w:val="22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5C7391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1360" w:rsidRPr="005C7391" w:rsidRDefault="00671360" w:rsidP="00EA5DEB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5C7391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5C7391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5C7391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671360" w:rsidRPr="005C7391" w:rsidTr="00CE090B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5C7391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1360" w:rsidRPr="005C7391" w:rsidRDefault="00671360" w:rsidP="00EA5DEB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RPr="005C7391" w:rsidTr="001D52D6">
        <w:trPr>
          <w:cantSplit/>
          <w:trHeight w:val="340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5C7391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1360" w:rsidRPr="005C7391" w:rsidRDefault="00671360" w:rsidP="00EA5DEB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B </w:t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RPr="005C7391" w:rsidTr="001D52D6">
        <w:trPr>
          <w:cantSplit/>
          <w:trHeight w:val="22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5C7391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1360" w:rsidRPr="005C7391" w:rsidRDefault="00671360" w:rsidP="00EA5DEB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5C7391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5C7391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5C7391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671360" w:rsidRPr="005C7391" w:rsidTr="00D410AD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5C7391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1360" w:rsidRPr="005C7391" w:rsidRDefault="00671360" w:rsidP="00EA5DEB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5C7391" w:rsidRDefault="00671360" w:rsidP="00D410AD">
            <w:pPr>
              <w:spacing w:before="60" w:after="120"/>
              <w:rPr>
                <w:rFonts w:ascii="Arial" w:hAnsi="Arial" w:cs="Arial"/>
              </w:rPr>
            </w:pP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5C7391">
              <w:rPr>
                <w:rFonts w:ascii="Arial" w:hAnsi="Arial" w:cs="Arial"/>
                <w:sz w:val="22"/>
                <w:szCs w:val="22"/>
              </w:rPr>
              <w:t xml:space="preserve">: </w:t>
            </w:r>
            <w:bookmarkStart w:id="10" w:name="Text1"/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  <w:bookmarkEnd w:id="10"/>
          </w:p>
        </w:tc>
      </w:tr>
      <w:tr w:rsidR="00671360" w:rsidRPr="005C7391" w:rsidTr="001D52D6">
        <w:trPr>
          <w:cantSplit/>
          <w:trHeight w:val="340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5C7391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CE0" w:rsidRPr="005C7391" w:rsidRDefault="00EA5DEB" w:rsidP="00EA5DEB">
            <w:pPr>
              <w:spacing w:before="60" w:after="120"/>
              <w:ind w:left="72"/>
              <w:rPr>
                <w:rFonts w:ascii="Arial" w:hAnsi="Arial" w:cs="Arial"/>
                <w:sz w:val="20"/>
              </w:rPr>
            </w:pPr>
            <w:r w:rsidRPr="005C7391">
              <w:rPr>
                <w:rFonts w:ascii="Arial" w:hAnsi="Arial" w:cs="Arial"/>
                <w:sz w:val="20"/>
              </w:rPr>
              <w:t>3.1.2</w:t>
            </w:r>
          </w:p>
          <w:p w:rsidR="00671360" w:rsidRPr="005C7391" w:rsidRDefault="00EA5DEB" w:rsidP="00EA2303">
            <w:pPr>
              <w:spacing w:before="60" w:after="120"/>
              <w:ind w:left="72"/>
              <w:rPr>
                <w:rFonts w:ascii="Arial" w:hAnsi="Arial" w:cs="Arial"/>
                <w:sz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Die Erziehungsberechtigten we</w:t>
            </w:r>
            <w:r w:rsidRPr="005C7391">
              <w:rPr>
                <w:rFonts w:ascii="Arial" w:hAnsi="Arial" w:cs="Arial"/>
                <w:sz w:val="20"/>
                <w:szCs w:val="20"/>
              </w:rPr>
              <w:t>r</w:t>
            </w:r>
            <w:r w:rsidRPr="005C7391">
              <w:rPr>
                <w:rFonts w:ascii="Arial" w:hAnsi="Arial" w:cs="Arial"/>
                <w:sz w:val="20"/>
                <w:szCs w:val="20"/>
              </w:rPr>
              <w:t>den konti</w:t>
            </w:r>
            <w:r w:rsidR="001D52D6" w:rsidRPr="005C7391">
              <w:rPr>
                <w:rFonts w:ascii="Arial" w:hAnsi="Arial" w:cs="Arial"/>
                <w:sz w:val="20"/>
                <w:szCs w:val="20"/>
              </w:rPr>
              <w:t xml:space="preserve">nuierlich in einzelne Maßnahmen </w:t>
            </w:r>
            <w:r w:rsidRPr="005C7391">
              <w:rPr>
                <w:rFonts w:ascii="Arial" w:hAnsi="Arial" w:cs="Arial"/>
                <w:sz w:val="20"/>
                <w:szCs w:val="20"/>
              </w:rPr>
              <w:t>der BSO eingebu</w:t>
            </w:r>
            <w:r w:rsidRPr="005C7391">
              <w:rPr>
                <w:rFonts w:ascii="Arial" w:hAnsi="Arial" w:cs="Arial"/>
                <w:sz w:val="20"/>
                <w:szCs w:val="20"/>
              </w:rPr>
              <w:t>n</w:t>
            </w:r>
            <w:r w:rsidRPr="005C7391">
              <w:rPr>
                <w:rFonts w:ascii="Arial" w:hAnsi="Arial" w:cs="Arial"/>
                <w:sz w:val="20"/>
                <w:szCs w:val="20"/>
              </w:rPr>
              <w:t>den.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B </w:t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RPr="005C7391" w:rsidTr="001D52D6">
        <w:trPr>
          <w:cantSplit/>
          <w:trHeight w:val="22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5C7391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1360" w:rsidRPr="005C7391" w:rsidRDefault="00671360" w:rsidP="00EA5DEB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671360" w:rsidRPr="005C7391" w:rsidTr="00CE090B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5C7391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1360" w:rsidRPr="005C7391" w:rsidRDefault="00671360" w:rsidP="00EA5DEB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371D" w:rsidRPr="005C7391" w:rsidRDefault="00671360" w:rsidP="008D3D39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RPr="005C7391" w:rsidTr="001D52D6">
        <w:trPr>
          <w:cantSplit/>
          <w:trHeight w:val="340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5C7391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1360" w:rsidRPr="005C7391" w:rsidRDefault="00671360" w:rsidP="00EA5DEB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B </w:t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RPr="005C7391" w:rsidTr="001D52D6">
        <w:trPr>
          <w:cantSplit/>
          <w:trHeight w:val="22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5C7391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1360" w:rsidRPr="005C7391" w:rsidRDefault="00671360" w:rsidP="00EA5DEB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A81AD0" w:rsidP="008D3D3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A81AD0" w:rsidP="008D3D3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671360" w:rsidRPr="005C7391" w:rsidTr="00D410AD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5C7391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1360" w:rsidRPr="005C7391" w:rsidRDefault="00671360" w:rsidP="00EA5DEB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EB" w:rsidRPr="005C7391" w:rsidRDefault="00671360" w:rsidP="00D410AD">
            <w:pPr>
              <w:spacing w:before="60" w:after="120"/>
              <w:rPr>
                <w:rFonts w:ascii="Arial" w:hAnsi="Arial" w:cs="Arial"/>
                <w:bCs/>
                <w:color w:val="008000"/>
                <w:sz w:val="22"/>
                <w:szCs w:val="22"/>
              </w:rPr>
            </w:pP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</w:t>
            </w:r>
            <w:r w:rsidRPr="005C739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der</w:t>
            </w:r>
            <w:r w:rsidRPr="005C739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Auditoren</w:t>
            </w:r>
            <w:r w:rsidRPr="005C7391">
              <w:rPr>
                <w:rFonts w:ascii="Arial" w:hAnsi="Arial" w:cs="Arial"/>
                <w:sz w:val="16"/>
                <w:szCs w:val="16"/>
              </w:rPr>
              <w:t xml:space="preserve">: 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RPr="005C7391" w:rsidTr="001D52D6">
        <w:trPr>
          <w:cantSplit/>
          <w:trHeight w:val="340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5C7391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2CE0" w:rsidRPr="005C7391" w:rsidRDefault="00EA5DEB" w:rsidP="00EA5DEB">
            <w:pPr>
              <w:numPr>
                <w:ilvl w:val="2"/>
                <w:numId w:val="26"/>
              </w:numPr>
              <w:spacing w:before="60" w:after="120"/>
              <w:ind w:left="72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3.1.3</w:t>
            </w:r>
          </w:p>
          <w:p w:rsidR="00D82DFA" w:rsidRPr="005C7391" w:rsidRDefault="00EA5DEB" w:rsidP="00A57697">
            <w:pPr>
              <w:spacing w:before="60" w:after="120"/>
              <w:ind w:left="72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 xml:space="preserve">Es gibt spezielle Angebote für </w:t>
            </w:r>
            <w:r w:rsidR="00A57697" w:rsidRPr="005C7391">
              <w:rPr>
                <w:rFonts w:ascii="Arial" w:hAnsi="Arial" w:cs="Arial"/>
                <w:sz w:val="20"/>
                <w:szCs w:val="20"/>
              </w:rPr>
              <w:t>Erziehungsberechtigte</w:t>
            </w:r>
            <w:r w:rsidRPr="005C7391">
              <w:rPr>
                <w:rFonts w:ascii="Arial" w:hAnsi="Arial" w:cs="Arial"/>
                <w:sz w:val="20"/>
                <w:szCs w:val="20"/>
              </w:rPr>
              <w:t xml:space="preserve"> zum </w:t>
            </w:r>
            <w:r w:rsidR="00A57697" w:rsidRPr="005C7391">
              <w:rPr>
                <w:rFonts w:ascii="Arial" w:hAnsi="Arial" w:cs="Arial"/>
                <w:sz w:val="20"/>
                <w:szCs w:val="20"/>
              </w:rPr>
              <w:br/>
            </w:r>
            <w:r w:rsidRPr="005C7391">
              <w:rPr>
                <w:rFonts w:ascii="Arial" w:hAnsi="Arial" w:cs="Arial"/>
                <w:sz w:val="20"/>
                <w:szCs w:val="20"/>
              </w:rPr>
              <w:t xml:space="preserve">Thema BSO </w:t>
            </w:r>
            <w:r w:rsidR="00FE3DEB" w:rsidRPr="005C7391">
              <w:rPr>
                <w:rFonts w:ascii="Arial" w:hAnsi="Arial" w:cs="Arial"/>
                <w:sz w:val="20"/>
                <w:szCs w:val="20"/>
              </w:rPr>
              <w:t>auf Klassen- und Schulebene</w:t>
            </w:r>
            <w:r w:rsidRPr="005C7391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B </w:t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RPr="005C7391" w:rsidTr="001D52D6">
        <w:trPr>
          <w:cantSplit/>
          <w:trHeight w:val="22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5C7391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1360" w:rsidRPr="005C7391" w:rsidRDefault="00671360" w:rsidP="00EA5DEB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31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15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671360" w:rsidRPr="005C7391" w:rsidTr="00CE090B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5C7391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1360" w:rsidRPr="005C7391" w:rsidRDefault="00671360" w:rsidP="00EA5DEB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9072" w:type="dxa"/>
            <w:gridSpan w:val="4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RPr="005C7391" w:rsidTr="001D52D6">
        <w:trPr>
          <w:cantSplit/>
          <w:trHeight w:val="340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5C7391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1360" w:rsidRPr="005C7391" w:rsidRDefault="00671360" w:rsidP="00EA5DEB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15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RPr="005C7391" w:rsidTr="001D52D6">
        <w:trPr>
          <w:cantSplit/>
          <w:trHeight w:val="22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5C7391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1360" w:rsidRPr="005C7391" w:rsidRDefault="00671360" w:rsidP="00EA5DEB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31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15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671360" w:rsidRPr="005C7391" w:rsidTr="00D410AD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5C7391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5C7391" w:rsidRDefault="00671360" w:rsidP="00EA5DEB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5C7391" w:rsidRDefault="00671360" w:rsidP="00D410AD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5C7391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505E67" w:rsidRPr="005C7391" w:rsidTr="001D52D6">
        <w:trPr>
          <w:cantSplit/>
          <w:trHeight w:val="354"/>
        </w:trPr>
        <w:tc>
          <w:tcPr>
            <w:tcW w:w="2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E67" w:rsidRPr="005C7391" w:rsidRDefault="00505E67" w:rsidP="00680E19">
            <w:pPr>
              <w:pageBreakBefore/>
              <w:spacing w:before="60" w:after="120"/>
              <w:ind w:left="227" w:hanging="142"/>
              <w:rPr>
                <w:rFonts w:ascii="Arial" w:hAnsi="Arial" w:cs="Arial"/>
                <w:b/>
                <w:bCs/>
              </w:rPr>
            </w:pPr>
            <w:r w:rsidRPr="005C7391">
              <w:rPr>
                <w:rFonts w:ascii="Arial" w:hAnsi="Arial" w:cs="Arial"/>
                <w:b/>
                <w:bCs/>
              </w:rPr>
              <w:lastRenderedPageBreak/>
              <w:t>3.2</w:t>
            </w:r>
          </w:p>
          <w:p w:rsidR="00505E67" w:rsidRPr="005C7391" w:rsidRDefault="00505E67" w:rsidP="007849DD">
            <w:pPr>
              <w:spacing w:before="60" w:after="120"/>
              <w:ind w:left="74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5C7391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Einbindung der </w:t>
            </w:r>
            <w:r w:rsidR="007849DD" w:rsidRPr="005C7391">
              <w:rPr>
                <w:rFonts w:ascii="Arial" w:hAnsi="Arial" w:cs="Arial"/>
                <w:b/>
                <w:bCs/>
                <w:sz w:val="21"/>
                <w:szCs w:val="21"/>
              </w:rPr>
              <w:br/>
            </w:r>
            <w:r w:rsidRPr="005C7391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Berufs- und </w:t>
            </w:r>
            <w:r w:rsidR="007849DD" w:rsidRPr="005C7391">
              <w:rPr>
                <w:rFonts w:ascii="Arial" w:hAnsi="Arial" w:cs="Arial"/>
                <w:b/>
                <w:bCs/>
                <w:sz w:val="21"/>
                <w:szCs w:val="21"/>
              </w:rPr>
              <w:br/>
            </w:r>
            <w:r w:rsidRPr="005C7391">
              <w:rPr>
                <w:rFonts w:ascii="Arial" w:hAnsi="Arial" w:cs="Arial"/>
                <w:b/>
                <w:bCs/>
                <w:sz w:val="21"/>
                <w:szCs w:val="21"/>
              </w:rPr>
              <w:t>St</w:t>
            </w:r>
            <w:r w:rsidR="007849DD" w:rsidRPr="005C7391">
              <w:rPr>
                <w:rFonts w:ascii="Arial" w:hAnsi="Arial" w:cs="Arial"/>
                <w:b/>
                <w:bCs/>
                <w:sz w:val="21"/>
                <w:szCs w:val="21"/>
              </w:rPr>
              <w:t>u</w:t>
            </w:r>
            <w:r w:rsidRPr="005C7391">
              <w:rPr>
                <w:rFonts w:ascii="Arial" w:hAnsi="Arial" w:cs="Arial"/>
                <w:b/>
                <w:bCs/>
                <w:sz w:val="21"/>
                <w:szCs w:val="21"/>
              </w:rPr>
              <w:t>dienberatung durch die Bund</w:t>
            </w:r>
            <w:r w:rsidR="008E00A4" w:rsidRPr="005C7391">
              <w:rPr>
                <w:rFonts w:ascii="Arial" w:hAnsi="Arial" w:cs="Arial"/>
                <w:b/>
                <w:bCs/>
                <w:sz w:val="21"/>
                <w:szCs w:val="21"/>
              </w:rPr>
              <w:t>e</w:t>
            </w:r>
            <w:r w:rsidRPr="005C7391">
              <w:rPr>
                <w:rFonts w:ascii="Arial" w:hAnsi="Arial" w:cs="Arial"/>
                <w:b/>
                <w:bCs/>
                <w:sz w:val="21"/>
                <w:szCs w:val="21"/>
              </w:rPr>
              <w:t>s</w:t>
            </w:r>
            <w:r w:rsidR="007849DD" w:rsidRPr="005C7391">
              <w:rPr>
                <w:rFonts w:ascii="Arial" w:hAnsi="Arial" w:cs="Arial"/>
                <w:b/>
                <w:bCs/>
                <w:sz w:val="21"/>
                <w:szCs w:val="21"/>
              </w:rPr>
              <w:t>-</w:t>
            </w:r>
            <w:r w:rsidRPr="005C7391">
              <w:rPr>
                <w:rFonts w:ascii="Arial" w:hAnsi="Arial" w:cs="Arial"/>
                <w:b/>
                <w:bCs/>
                <w:sz w:val="21"/>
                <w:szCs w:val="21"/>
              </w:rPr>
              <w:t>agentur für Arbeit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5E67" w:rsidRPr="005C7391" w:rsidRDefault="00505E67" w:rsidP="001C5723">
            <w:pPr>
              <w:pageBreakBefore/>
              <w:spacing w:before="60" w:after="120"/>
              <w:ind w:left="72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3.2.1</w:t>
            </w:r>
          </w:p>
          <w:p w:rsidR="00505E67" w:rsidRPr="005C7391" w:rsidRDefault="00505E67" w:rsidP="00680E19">
            <w:pPr>
              <w:spacing w:before="60" w:after="120"/>
              <w:ind w:left="72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Die Zusammenarbeit zwischen Schule und Bundesagentur für Arbeit ist im BSO-</w:t>
            </w:r>
            <w:r w:rsidR="00FE3DEB" w:rsidRPr="005C7391">
              <w:rPr>
                <w:rFonts w:ascii="Arial" w:hAnsi="Arial" w:cs="Arial"/>
                <w:sz w:val="20"/>
                <w:szCs w:val="20"/>
              </w:rPr>
              <w:t>Curriculum</w:t>
            </w:r>
            <w:r w:rsidRPr="005C7391">
              <w:rPr>
                <w:rFonts w:ascii="Arial" w:hAnsi="Arial" w:cs="Arial"/>
                <w:sz w:val="20"/>
                <w:szCs w:val="20"/>
              </w:rPr>
              <w:t xml:space="preserve"> g</w:t>
            </w:r>
            <w:r w:rsidRPr="005C7391">
              <w:rPr>
                <w:rFonts w:ascii="Arial" w:hAnsi="Arial" w:cs="Arial"/>
                <w:sz w:val="20"/>
                <w:szCs w:val="20"/>
              </w:rPr>
              <w:t>e</w:t>
            </w:r>
            <w:r w:rsidRPr="005C7391">
              <w:rPr>
                <w:rFonts w:ascii="Arial" w:hAnsi="Arial" w:cs="Arial"/>
                <w:sz w:val="20"/>
                <w:szCs w:val="20"/>
              </w:rPr>
              <w:t>regelt.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505E67" w:rsidRPr="005C7391" w:rsidRDefault="00505E67" w:rsidP="001C5723">
            <w:pPr>
              <w:pageBreakBefore/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505E67" w:rsidRPr="005C7391" w:rsidRDefault="00505E67" w:rsidP="001C5723">
            <w:pPr>
              <w:pageBreakBefore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505E67" w:rsidRPr="005C7391" w:rsidRDefault="00505E67" w:rsidP="001C5723">
            <w:pPr>
              <w:pageBreakBefore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B </w:t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505E67" w:rsidRPr="005C7391" w:rsidRDefault="00505E67" w:rsidP="001C5723">
            <w:pPr>
              <w:pageBreakBefore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505E67" w:rsidRPr="005C7391" w:rsidTr="001D52D6">
        <w:trPr>
          <w:cantSplit/>
          <w:trHeight w:val="22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E67" w:rsidRPr="005C7391" w:rsidRDefault="00505E67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5E67" w:rsidRPr="005C7391" w:rsidRDefault="00505E67" w:rsidP="00EA5DEB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505E67" w:rsidRPr="005C7391" w:rsidRDefault="00505E67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505E67" w:rsidRPr="005C7391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505E67" w:rsidRPr="005C7391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505E67" w:rsidRPr="005C7391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505E67" w:rsidRPr="005C7391" w:rsidTr="00CE090B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E67" w:rsidRPr="005C7391" w:rsidRDefault="00505E67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5E67" w:rsidRPr="005C7391" w:rsidRDefault="00505E67" w:rsidP="00EA5DEB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505E67" w:rsidRPr="005C7391" w:rsidRDefault="00505E67" w:rsidP="008D3D39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505E67" w:rsidRPr="005C7391" w:rsidTr="001D52D6">
        <w:trPr>
          <w:cantSplit/>
          <w:trHeight w:val="352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E67" w:rsidRPr="005C7391" w:rsidRDefault="00505E67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5E67" w:rsidRPr="005C7391" w:rsidRDefault="00505E67" w:rsidP="00EA5DEB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505E67" w:rsidRPr="005C7391" w:rsidRDefault="00505E67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505E67" w:rsidRPr="005C7391" w:rsidRDefault="00505E67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505E67" w:rsidRPr="005C7391" w:rsidRDefault="00505E67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B </w:t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505E67" w:rsidRPr="005C7391" w:rsidRDefault="00505E67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505E67" w:rsidRPr="005C7391" w:rsidTr="001D52D6">
        <w:trPr>
          <w:cantSplit/>
          <w:trHeight w:val="22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E67" w:rsidRPr="005C7391" w:rsidRDefault="00505E67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5E67" w:rsidRPr="005C7391" w:rsidRDefault="00505E67" w:rsidP="00EA5DEB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505E67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505E67" w:rsidRPr="005C7391" w:rsidTr="00D410AD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E67" w:rsidRPr="005C7391" w:rsidRDefault="00505E67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5E67" w:rsidRPr="005C7391" w:rsidRDefault="00505E67" w:rsidP="00EA5DEB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E67" w:rsidRPr="005C7391" w:rsidRDefault="00505E67" w:rsidP="00D410AD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5C7391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505E67" w:rsidRPr="005C7391" w:rsidTr="001D52D6">
        <w:trPr>
          <w:cantSplit/>
          <w:trHeight w:val="340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E67" w:rsidRPr="005C7391" w:rsidRDefault="00505E67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05E67" w:rsidRPr="005C7391" w:rsidRDefault="00505E67" w:rsidP="00EA5DEB">
            <w:pPr>
              <w:spacing w:before="60" w:after="120"/>
              <w:ind w:left="72"/>
              <w:rPr>
                <w:rFonts w:ascii="Arial" w:hAnsi="Arial" w:cs="Arial"/>
                <w:sz w:val="20"/>
              </w:rPr>
            </w:pPr>
            <w:r w:rsidRPr="005C7391">
              <w:rPr>
                <w:rFonts w:ascii="Arial" w:hAnsi="Arial" w:cs="Arial"/>
                <w:sz w:val="20"/>
              </w:rPr>
              <w:t>3.2.2</w:t>
            </w:r>
          </w:p>
          <w:p w:rsidR="00505E67" w:rsidRPr="005C7391" w:rsidRDefault="00505E67" w:rsidP="00FE3DEB">
            <w:pPr>
              <w:spacing w:before="60" w:after="120"/>
              <w:ind w:left="72"/>
              <w:rPr>
                <w:rFonts w:ascii="Arial" w:hAnsi="Arial" w:cs="Arial"/>
                <w:sz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Die Berufs- und Studienberatung der Bundesagentur für Arbeit führt regelmäßig Informationsveransta</w:t>
            </w:r>
            <w:r w:rsidRPr="005C7391">
              <w:rPr>
                <w:rFonts w:ascii="Arial" w:hAnsi="Arial" w:cs="Arial"/>
                <w:sz w:val="20"/>
                <w:szCs w:val="20"/>
              </w:rPr>
              <w:t>l</w:t>
            </w:r>
            <w:r w:rsidRPr="005C7391">
              <w:rPr>
                <w:rFonts w:ascii="Arial" w:hAnsi="Arial" w:cs="Arial"/>
                <w:sz w:val="20"/>
                <w:szCs w:val="20"/>
              </w:rPr>
              <w:t>tungen in Klassen und Kursen durch.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505E67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505E67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505E67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B </w:t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505E67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505E67" w:rsidRPr="005C7391" w:rsidTr="001D52D6">
        <w:trPr>
          <w:cantSplit/>
          <w:trHeight w:val="22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E67" w:rsidRPr="005C7391" w:rsidRDefault="00505E67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05E67" w:rsidRPr="005C7391" w:rsidRDefault="00505E67" w:rsidP="00EA5DEB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505E67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505E67" w:rsidRPr="005C7391" w:rsidTr="001D52D6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E67" w:rsidRPr="005C7391" w:rsidRDefault="00505E67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05E67" w:rsidRPr="005C7391" w:rsidRDefault="00505E67" w:rsidP="00EA5DEB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505E67" w:rsidP="008D3D39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505E67" w:rsidRPr="005C7391" w:rsidTr="001D52D6">
        <w:trPr>
          <w:cantSplit/>
          <w:trHeight w:val="340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E67" w:rsidRPr="005C7391" w:rsidRDefault="00505E67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05E67" w:rsidRPr="005C7391" w:rsidRDefault="00505E67" w:rsidP="00EA5DEB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505E67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505E67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505E67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B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505E67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505E67" w:rsidRPr="005C7391" w:rsidTr="001D52D6">
        <w:trPr>
          <w:cantSplit/>
          <w:trHeight w:val="22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E67" w:rsidRPr="005C7391" w:rsidRDefault="00505E67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05E67" w:rsidRPr="005C7391" w:rsidRDefault="00505E67" w:rsidP="00EA5DEB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505E67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505E67" w:rsidRPr="005C7391" w:rsidTr="00D410AD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E67" w:rsidRPr="005C7391" w:rsidRDefault="00505E67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E67" w:rsidRPr="005C7391" w:rsidRDefault="00505E67" w:rsidP="00EA5DEB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E67" w:rsidRPr="005C7391" w:rsidRDefault="00505E67" w:rsidP="008D3D39">
            <w:pPr>
              <w:spacing w:before="60" w:after="120"/>
              <w:rPr>
                <w:rFonts w:ascii="Arial" w:hAnsi="Arial" w:cs="Arial"/>
              </w:rPr>
            </w:pP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5C7391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505E67" w:rsidRPr="005C7391" w:rsidTr="001D52D6">
        <w:trPr>
          <w:cantSplit/>
          <w:trHeight w:val="340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E67" w:rsidRPr="005C7391" w:rsidRDefault="00505E67" w:rsidP="00272CE0">
            <w:pPr>
              <w:spacing w:before="60" w:after="120"/>
              <w:ind w:left="144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5E67" w:rsidRPr="005C7391" w:rsidRDefault="00505E67" w:rsidP="001D70BC">
            <w:pPr>
              <w:spacing w:before="60" w:after="120"/>
              <w:ind w:left="72"/>
              <w:rPr>
                <w:rFonts w:ascii="Arial" w:hAnsi="Arial" w:cs="Arial"/>
                <w:sz w:val="20"/>
              </w:rPr>
            </w:pPr>
            <w:r w:rsidRPr="005C7391">
              <w:rPr>
                <w:rFonts w:ascii="Arial" w:hAnsi="Arial" w:cs="Arial"/>
                <w:sz w:val="20"/>
              </w:rPr>
              <w:t>3.2.3</w:t>
            </w:r>
          </w:p>
          <w:p w:rsidR="00505E67" w:rsidRPr="005C7391" w:rsidRDefault="00505E67" w:rsidP="00EA5DEB">
            <w:pPr>
              <w:spacing w:before="60" w:after="120"/>
              <w:ind w:left="72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Die Schüleri</w:t>
            </w:r>
            <w:r w:rsidR="0090078F" w:rsidRPr="005C7391">
              <w:rPr>
                <w:rFonts w:ascii="Arial" w:hAnsi="Arial" w:cs="Arial"/>
                <w:sz w:val="20"/>
                <w:szCs w:val="20"/>
              </w:rPr>
              <w:t>nnen und Schüler nutzen das BIZ</w:t>
            </w:r>
            <w:r w:rsidR="00BB207C" w:rsidRPr="005C73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C7391">
              <w:rPr>
                <w:rFonts w:ascii="Arial" w:hAnsi="Arial" w:cs="Arial"/>
                <w:sz w:val="20"/>
                <w:szCs w:val="20"/>
              </w:rPr>
              <w:t>oder vergleichb</w:t>
            </w:r>
            <w:r w:rsidRPr="005C7391">
              <w:rPr>
                <w:rFonts w:ascii="Arial" w:hAnsi="Arial" w:cs="Arial"/>
                <w:sz w:val="20"/>
                <w:szCs w:val="20"/>
              </w:rPr>
              <w:t>a</w:t>
            </w:r>
            <w:r w:rsidRPr="005C7391">
              <w:rPr>
                <w:rFonts w:ascii="Arial" w:hAnsi="Arial" w:cs="Arial"/>
                <w:sz w:val="20"/>
                <w:szCs w:val="20"/>
              </w:rPr>
              <w:t>re Einrichtungen.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505E67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505E67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505E67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B </w:t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505E67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A</w:t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505E67" w:rsidRPr="005C7391" w:rsidTr="001D52D6">
        <w:trPr>
          <w:cantSplit/>
          <w:trHeight w:val="22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E67" w:rsidRPr="005C7391" w:rsidRDefault="00505E67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5E67" w:rsidRPr="005C7391" w:rsidRDefault="00505E67" w:rsidP="008D3D39">
            <w:pPr>
              <w:tabs>
                <w:tab w:val="left" w:pos="3428"/>
              </w:tabs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505E67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505E67" w:rsidRPr="005C7391" w:rsidTr="00CE090B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E67" w:rsidRPr="005C7391" w:rsidRDefault="00505E67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5E67" w:rsidRPr="005C7391" w:rsidRDefault="00505E67" w:rsidP="008D3D39">
            <w:pPr>
              <w:tabs>
                <w:tab w:val="left" w:pos="3428"/>
              </w:tabs>
              <w:rPr>
                <w:rFonts w:ascii="Arial" w:hAnsi="Arial" w:cs="Arial"/>
                <w:sz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505E67" w:rsidP="008D3D39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505E67" w:rsidRPr="005C7391" w:rsidTr="001D52D6">
        <w:trPr>
          <w:cantSplit/>
          <w:trHeight w:val="340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E67" w:rsidRPr="005C7391" w:rsidRDefault="00505E67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5E67" w:rsidRPr="005C7391" w:rsidRDefault="00505E67" w:rsidP="008D3D39">
            <w:pPr>
              <w:tabs>
                <w:tab w:val="left" w:pos="3428"/>
              </w:tabs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505E67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505E67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C</w:t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505E67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505E67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505E67" w:rsidRPr="005C7391" w:rsidTr="001D52D6">
        <w:trPr>
          <w:cantSplit/>
          <w:trHeight w:val="22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E67" w:rsidRPr="005C7391" w:rsidRDefault="00505E67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5E67" w:rsidRPr="005C7391" w:rsidRDefault="00505E67" w:rsidP="008D3D39">
            <w:pPr>
              <w:tabs>
                <w:tab w:val="left" w:pos="3428"/>
              </w:tabs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505E67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505E67" w:rsidRPr="005C7391" w:rsidTr="00D410AD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E67" w:rsidRPr="005C7391" w:rsidRDefault="00505E67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5E67" w:rsidRPr="005C7391" w:rsidRDefault="00505E67" w:rsidP="008D3D39">
            <w:pPr>
              <w:tabs>
                <w:tab w:val="left" w:pos="3428"/>
              </w:tabs>
              <w:rPr>
                <w:rFonts w:ascii="Arial" w:hAnsi="Arial" w:cs="Arial"/>
                <w:sz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5E67" w:rsidRPr="005C7391" w:rsidRDefault="00505E67" w:rsidP="008D3D39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5C7391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RPr="005C7391" w:rsidTr="001D52D6">
        <w:trPr>
          <w:cantSplit/>
          <w:trHeight w:val="340"/>
        </w:trPr>
        <w:tc>
          <w:tcPr>
            <w:tcW w:w="2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CE0" w:rsidRPr="005C7391" w:rsidRDefault="00671360" w:rsidP="00680E19">
            <w:pPr>
              <w:spacing w:before="60" w:after="120"/>
              <w:ind w:left="227" w:hanging="142"/>
              <w:rPr>
                <w:rFonts w:ascii="Arial" w:hAnsi="Arial" w:cs="Arial"/>
                <w:b/>
                <w:bCs/>
              </w:rPr>
            </w:pPr>
            <w:r w:rsidRPr="005C7391">
              <w:rPr>
                <w:rFonts w:ascii="Arial" w:hAnsi="Arial" w:cs="Arial"/>
              </w:rPr>
              <w:br w:type="page"/>
            </w:r>
            <w:r w:rsidR="00505E67" w:rsidRPr="005C7391">
              <w:rPr>
                <w:rFonts w:ascii="Arial" w:hAnsi="Arial" w:cs="Arial"/>
                <w:b/>
              </w:rPr>
              <w:t>3.3</w:t>
            </w:r>
          </w:p>
          <w:p w:rsidR="00671360" w:rsidRPr="005C7391" w:rsidRDefault="00C05302" w:rsidP="007849DD">
            <w:pPr>
              <w:spacing w:before="60" w:after="120"/>
              <w:ind w:left="74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5C7391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Unterstützung durch außerschulische Partner im </w:t>
            </w:r>
            <w:r w:rsidR="007849DD" w:rsidRPr="005C7391">
              <w:rPr>
                <w:rFonts w:ascii="Arial" w:hAnsi="Arial" w:cs="Arial"/>
                <w:b/>
                <w:bCs/>
                <w:sz w:val="21"/>
                <w:szCs w:val="21"/>
              </w:rPr>
              <w:br/>
            </w:r>
            <w:r w:rsidRPr="005C7391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Unterricht und </w:t>
            </w:r>
            <w:r w:rsidR="007849DD" w:rsidRPr="005C7391">
              <w:rPr>
                <w:rFonts w:ascii="Arial" w:hAnsi="Arial" w:cs="Arial"/>
                <w:b/>
                <w:bCs/>
                <w:sz w:val="21"/>
                <w:szCs w:val="21"/>
              </w:rPr>
              <w:br/>
            </w:r>
            <w:r w:rsidRPr="005C7391">
              <w:rPr>
                <w:rFonts w:ascii="Arial" w:hAnsi="Arial" w:cs="Arial"/>
                <w:b/>
                <w:bCs/>
                <w:sz w:val="21"/>
                <w:szCs w:val="21"/>
              </w:rPr>
              <w:t>bei Projekten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CE0" w:rsidRPr="005C7391" w:rsidRDefault="00C05302" w:rsidP="00C05302">
            <w:pPr>
              <w:spacing w:before="60" w:after="120"/>
              <w:ind w:left="72"/>
              <w:rPr>
                <w:rFonts w:ascii="Arial" w:hAnsi="Arial" w:cs="Arial"/>
                <w:sz w:val="20"/>
              </w:rPr>
            </w:pPr>
            <w:r w:rsidRPr="005C7391">
              <w:rPr>
                <w:rFonts w:ascii="Arial" w:hAnsi="Arial" w:cs="Arial"/>
                <w:sz w:val="20"/>
              </w:rPr>
              <w:t>3.3.1</w:t>
            </w:r>
          </w:p>
          <w:p w:rsidR="00671360" w:rsidRPr="005C7391" w:rsidRDefault="00C05302" w:rsidP="00C05302">
            <w:pPr>
              <w:spacing w:before="60" w:after="120"/>
              <w:ind w:left="72"/>
              <w:rPr>
                <w:rFonts w:ascii="Arial" w:hAnsi="Arial" w:cs="Arial"/>
                <w:sz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Im Rahmen des BSO-Prozesses wird mit allen Schülerinnen und Schülern spätestens in der Vo</w:t>
            </w:r>
            <w:r w:rsidRPr="005C7391">
              <w:rPr>
                <w:rFonts w:ascii="Arial" w:hAnsi="Arial" w:cs="Arial"/>
                <w:sz w:val="20"/>
                <w:szCs w:val="20"/>
              </w:rPr>
              <w:t>r</w:t>
            </w:r>
            <w:r w:rsidRPr="005C7391">
              <w:rPr>
                <w:rFonts w:ascii="Arial" w:hAnsi="Arial" w:cs="Arial"/>
                <w:sz w:val="20"/>
                <w:szCs w:val="20"/>
              </w:rPr>
              <w:t>abgangsklasse ein professionelles Bewerbungstraining in Zusa</w:t>
            </w:r>
            <w:r w:rsidRPr="005C7391">
              <w:rPr>
                <w:rFonts w:ascii="Arial" w:hAnsi="Arial" w:cs="Arial"/>
                <w:sz w:val="20"/>
                <w:szCs w:val="20"/>
              </w:rPr>
              <w:t>m</w:t>
            </w:r>
            <w:r w:rsidRPr="005C7391">
              <w:rPr>
                <w:rFonts w:ascii="Arial" w:hAnsi="Arial" w:cs="Arial"/>
                <w:sz w:val="20"/>
                <w:szCs w:val="20"/>
              </w:rPr>
              <w:t>menarbeit mit einem außerschul</w:t>
            </w:r>
            <w:r w:rsidRPr="005C7391">
              <w:rPr>
                <w:rFonts w:ascii="Arial" w:hAnsi="Arial" w:cs="Arial"/>
                <w:sz w:val="20"/>
                <w:szCs w:val="20"/>
              </w:rPr>
              <w:t>i</w:t>
            </w:r>
            <w:r w:rsidRPr="005C7391">
              <w:rPr>
                <w:rFonts w:ascii="Arial" w:hAnsi="Arial" w:cs="Arial"/>
                <w:sz w:val="20"/>
                <w:szCs w:val="20"/>
              </w:rPr>
              <w:t>schen Partner durchgeführt.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BD7249">
              <w:rPr>
                <w:rFonts w:ascii="Arial" w:hAnsi="Arial" w:cs="Arial"/>
                <w:b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249">
              <w:rPr>
                <w:rFonts w:ascii="Arial" w:hAnsi="Arial" w:cs="Arial"/>
                <w:b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b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b/>
                <w:color w:val="0000FF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b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C</w:t>
            </w:r>
            <w:r w:rsidRPr="00461E8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461E8A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61E8A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461E8A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461E8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A</w:t>
            </w:r>
            <w:r w:rsidRPr="00461E8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461E8A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1E8A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461E8A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RPr="005C7391" w:rsidTr="001D52D6">
        <w:trPr>
          <w:cantSplit/>
          <w:trHeight w:val="210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5C7391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1360" w:rsidRPr="005C7391" w:rsidRDefault="00671360" w:rsidP="00C05302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5C7391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5C7391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5C7391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671360" w:rsidRPr="005C7391" w:rsidTr="00CE090B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5C7391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1360" w:rsidRPr="005C7391" w:rsidRDefault="00671360" w:rsidP="00C05302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737F2E" w:rsidRPr="005C7391" w:rsidRDefault="00671360" w:rsidP="008D3D39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RPr="005C7391" w:rsidTr="001D52D6">
        <w:trPr>
          <w:cantSplit/>
          <w:trHeight w:val="340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5C7391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1360" w:rsidRPr="005C7391" w:rsidRDefault="00671360" w:rsidP="00C05302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C</w:t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RPr="005C7391" w:rsidTr="001D52D6">
        <w:trPr>
          <w:cantSplit/>
          <w:trHeight w:val="210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5C7391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1360" w:rsidRPr="005C7391" w:rsidRDefault="00671360" w:rsidP="00C05302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5C7391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5C7391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5C7391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671360" w:rsidRPr="005C7391" w:rsidTr="00D410AD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5C7391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1360" w:rsidRPr="005C7391" w:rsidRDefault="00671360" w:rsidP="00C05302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E63" w:rsidRPr="005C7391" w:rsidRDefault="00671360" w:rsidP="00D410AD">
            <w:pPr>
              <w:spacing w:before="60" w:after="120"/>
              <w:rPr>
                <w:rFonts w:ascii="Arial" w:hAnsi="Arial" w:cs="Arial"/>
                <w:bCs/>
                <w:color w:val="008000"/>
                <w:sz w:val="22"/>
                <w:szCs w:val="22"/>
              </w:rPr>
            </w:pP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5C7391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RPr="005C7391" w:rsidTr="001D70BC">
        <w:trPr>
          <w:cantSplit/>
          <w:trHeight w:val="340"/>
        </w:trPr>
        <w:tc>
          <w:tcPr>
            <w:tcW w:w="2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5C7391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7EF" w:rsidRPr="005C7391" w:rsidRDefault="00C05302" w:rsidP="001C5723">
            <w:pPr>
              <w:pageBreakBefore/>
              <w:spacing w:before="60" w:after="120"/>
              <w:ind w:left="74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3.3.2</w:t>
            </w:r>
          </w:p>
          <w:p w:rsidR="00671360" w:rsidRPr="005C7391" w:rsidRDefault="00C05302" w:rsidP="00C05302">
            <w:pPr>
              <w:spacing w:before="60" w:after="120"/>
              <w:ind w:left="72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Externe Expertinnen und Expe</w:t>
            </w:r>
            <w:r w:rsidRPr="005C7391">
              <w:rPr>
                <w:rFonts w:ascii="Arial" w:hAnsi="Arial" w:cs="Arial"/>
                <w:sz w:val="20"/>
                <w:szCs w:val="20"/>
              </w:rPr>
              <w:t>r</w:t>
            </w:r>
            <w:r w:rsidRPr="005C7391">
              <w:rPr>
                <w:rFonts w:ascii="Arial" w:hAnsi="Arial" w:cs="Arial"/>
                <w:sz w:val="20"/>
                <w:szCs w:val="20"/>
              </w:rPr>
              <w:t>ten werden zu einzelnen Unte</w:t>
            </w:r>
            <w:r w:rsidRPr="005C7391">
              <w:rPr>
                <w:rFonts w:ascii="Arial" w:hAnsi="Arial" w:cs="Arial"/>
                <w:sz w:val="20"/>
                <w:szCs w:val="20"/>
              </w:rPr>
              <w:t>r</w:t>
            </w:r>
            <w:r w:rsidRPr="005C7391">
              <w:rPr>
                <w:rFonts w:ascii="Arial" w:hAnsi="Arial" w:cs="Arial"/>
                <w:sz w:val="20"/>
                <w:szCs w:val="20"/>
              </w:rPr>
              <w:t>richtsthemen herangezogen.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461E8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C</w:t>
            </w:r>
            <w:r w:rsidRPr="00461E8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461E8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A</w:t>
            </w:r>
            <w:r w:rsidRPr="00461E8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RPr="005C7391" w:rsidTr="001D70BC">
        <w:trPr>
          <w:cantSplit/>
          <w:trHeight w:val="227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5C7391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5C7391" w:rsidRDefault="00671360" w:rsidP="008D3D3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671360" w:rsidRPr="005C7391" w:rsidTr="00CE090B">
        <w:trPr>
          <w:cantSplit/>
          <w:trHeight w:val="397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5C7391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5C7391" w:rsidRDefault="00671360" w:rsidP="008D3D3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837D93" w:rsidRPr="005C7391" w:rsidTr="001D70BC">
        <w:trPr>
          <w:cantSplit/>
          <w:trHeight w:val="340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D93" w:rsidRPr="005C7391" w:rsidRDefault="00837D93" w:rsidP="008D3D3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D410AD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D410AD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D410AD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D410AD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837D93" w:rsidRPr="005C7391" w:rsidTr="001D70BC">
        <w:trPr>
          <w:cantSplit/>
          <w:trHeight w:val="227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D93" w:rsidRPr="005C7391" w:rsidRDefault="00837D93" w:rsidP="008D3D3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837D93" w:rsidRPr="005C7391" w:rsidTr="00D410AD">
        <w:trPr>
          <w:cantSplit/>
          <w:trHeight w:val="397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D410AD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5C7391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837D93" w:rsidRPr="00AD3D1A" w:rsidTr="00AD3D1A">
        <w:trPr>
          <w:cantSplit/>
          <w:trHeight w:val="340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D93" w:rsidRPr="00AD3D1A" w:rsidRDefault="00837D93" w:rsidP="00742483">
            <w:pPr>
              <w:pageBreakBefore/>
              <w:spacing w:before="60" w:after="120"/>
              <w:ind w:left="74"/>
              <w:rPr>
                <w:rFonts w:ascii="Arial" w:hAnsi="Arial" w:cs="Arial"/>
                <w:sz w:val="20"/>
                <w:szCs w:val="20"/>
              </w:rPr>
            </w:pPr>
            <w:r w:rsidRPr="00AD3D1A">
              <w:rPr>
                <w:rFonts w:ascii="Arial" w:hAnsi="Arial" w:cs="Arial"/>
                <w:sz w:val="20"/>
                <w:szCs w:val="20"/>
              </w:rPr>
              <w:t>3.3.3</w:t>
            </w:r>
          </w:p>
          <w:p w:rsidR="00837D93" w:rsidRPr="00AD3D1A" w:rsidRDefault="00837D93" w:rsidP="00742483">
            <w:pPr>
              <w:pageBreakBefore/>
              <w:spacing w:before="60" w:after="120"/>
              <w:ind w:left="74"/>
              <w:rPr>
                <w:rFonts w:ascii="Arial" w:hAnsi="Arial" w:cs="Arial"/>
                <w:sz w:val="20"/>
              </w:rPr>
            </w:pPr>
            <w:r w:rsidRPr="00AD3D1A">
              <w:rPr>
                <w:rFonts w:ascii="Arial" w:hAnsi="Arial" w:cs="Arial"/>
                <w:sz w:val="20"/>
                <w:szCs w:val="20"/>
              </w:rPr>
              <w:t>Es werden Projekte zur BSO mit außerschulischen Partnern org</w:t>
            </w:r>
            <w:r w:rsidRPr="00AD3D1A">
              <w:rPr>
                <w:rFonts w:ascii="Arial" w:hAnsi="Arial" w:cs="Arial"/>
                <w:sz w:val="20"/>
                <w:szCs w:val="20"/>
              </w:rPr>
              <w:t>a</w:t>
            </w:r>
            <w:r w:rsidRPr="00AD3D1A">
              <w:rPr>
                <w:rFonts w:ascii="Arial" w:hAnsi="Arial" w:cs="Arial"/>
                <w:sz w:val="20"/>
                <w:szCs w:val="20"/>
              </w:rPr>
              <w:t>nisiert und durchgeführt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837D93" w:rsidRDefault="00837D93" w:rsidP="008D3D39">
            <w:pPr>
              <w:spacing w:before="60" w:after="120"/>
              <w:ind w:left="-68"/>
              <w:jc w:val="center"/>
              <w:rPr>
                <w:rFonts w:ascii="Arial" w:hAnsi="Arial" w:cs="Arial"/>
                <w:color w:val="0000FF"/>
              </w:rPr>
            </w:pPr>
            <w:r w:rsidRPr="00837D93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837D93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837D93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37D93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837D93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837D93" w:rsidRDefault="00837D93" w:rsidP="008D3D39">
            <w:pPr>
              <w:spacing w:before="60" w:after="120"/>
              <w:ind w:left="-68"/>
              <w:jc w:val="center"/>
              <w:rPr>
                <w:rFonts w:ascii="Arial" w:hAnsi="Arial" w:cs="Arial"/>
                <w:color w:val="0000FF"/>
              </w:rPr>
            </w:pPr>
            <w:r w:rsidRPr="00837D93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837D93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37D93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837D93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837D93" w:rsidRDefault="00837D93" w:rsidP="008D3D39">
            <w:pPr>
              <w:spacing w:before="60" w:after="120"/>
              <w:ind w:left="-68"/>
              <w:jc w:val="center"/>
              <w:rPr>
                <w:rFonts w:ascii="Arial" w:hAnsi="Arial" w:cs="Arial"/>
                <w:color w:val="0000FF"/>
              </w:rPr>
            </w:pPr>
            <w:r w:rsidRPr="00837D93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B </w:t>
            </w:r>
            <w:r w:rsidRPr="00837D93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7D93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837D93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837D93" w:rsidRDefault="00837D93" w:rsidP="008D3D39">
            <w:pPr>
              <w:spacing w:before="60" w:after="120"/>
              <w:ind w:left="-68"/>
              <w:jc w:val="center"/>
              <w:rPr>
                <w:rFonts w:ascii="Arial" w:hAnsi="Arial" w:cs="Arial"/>
                <w:color w:val="0000FF"/>
              </w:rPr>
            </w:pPr>
            <w:r w:rsidRPr="00837D93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837D93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7D93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837D93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837D93" w:rsidRPr="00AD3D1A" w:rsidTr="00165102">
        <w:trPr>
          <w:cantSplit/>
          <w:trHeight w:val="152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AD3D1A" w:rsidRDefault="00837D93" w:rsidP="00C05302">
            <w:pPr>
              <w:ind w:left="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AD3D1A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D3D1A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AD3D1A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D3D1A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AD3D1A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D3D1A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AD3D1A" w:rsidRDefault="00837D93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D3D1A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837D93" w:rsidRPr="00AD3D1A" w:rsidTr="00CE090B">
        <w:trPr>
          <w:cantSplit/>
          <w:trHeight w:val="397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AD3D1A" w:rsidRDefault="00837D93" w:rsidP="00C05302">
            <w:pPr>
              <w:ind w:left="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AD3D1A" w:rsidRDefault="00837D93" w:rsidP="008D3D39">
            <w:pPr>
              <w:spacing w:before="60" w:after="120"/>
              <w:rPr>
                <w:rFonts w:ascii="Arial" w:hAnsi="Arial" w:cs="Arial"/>
              </w:rPr>
            </w:pPr>
            <w:r w:rsidRPr="00837D93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837D93">
              <w:rPr>
                <w:rFonts w:ascii="Arial" w:hAnsi="Arial" w:cs="Arial"/>
                <w:bCs/>
                <w:color w:val="0000FF"/>
                <w:sz w:val="22"/>
                <w:szCs w:val="22"/>
              </w:rPr>
              <w:t xml:space="preserve"> </w:t>
            </w:r>
            <w:r w:rsidRPr="00837D93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837D93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837D93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837D93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837D93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837D93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837D93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837D93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837D93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837D93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837D93" w:rsidRPr="00AD3D1A" w:rsidTr="00165102">
        <w:trPr>
          <w:cantSplit/>
          <w:trHeight w:val="152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AD3D1A" w:rsidRDefault="00837D93" w:rsidP="00C05302">
            <w:pPr>
              <w:ind w:left="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D410AD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D410AD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D410AD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D410AD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837D93" w:rsidRPr="00AD3D1A" w:rsidTr="00165102">
        <w:trPr>
          <w:cantSplit/>
          <w:trHeight w:val="152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AD3D1A" w:rsidRDefault="00837D93" w:rsidP="00C05302">
            <w:pPr>
              <w:ind w:left="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AD3D1A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D3D1A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AD3D1A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D3D1A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AD3D1A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D3D1A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AD3D1A" w:rsidRDefault="00837D93" w:rsidP="008D3D3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AD3D1A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837D93" w:rsidRPr="00AD3D1A" w:rsidTr="00D410AD">
        <w:trPr>
          <w:cantSplit/>
          <w:trHeight w:val="397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AD3D1A" w:rsidRDefault="00837D93" w:rsidP="00C05302">
            <w:pPr>
              <w:ind w:left="72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CC09AF" w:rsidRDefault="00837D93" w:rsidP="00837D93">
            <w:pPr>
              <w:spacing w:before="60" w:after="120"/>
              <w:rPr>
                <w:rFonts w:ascii="Arial" w:hAnsi="Arial" w:cs="Arial"/>
              </w:rPr>
            </w:pP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837D93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: 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837D93" w:rsidRPr="005C7391" w:rsidTr="00165102">
        <w:trPr>
          <w:cantSplit/>
          <w:trHeight w:val="340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D93" w:rsidRPr="005C7391" w:rsidRDefault="00837D93" w:rsidP="00C05302">
            <w:pPr>
              <w:spacing w:before="60" w:after="120"/>
              <w:ind w:left="72"/>
              <w:rPr>
                <w:rFonts w:ascii="Arial" w:hAnsi="Arial" w:cs="Arial"/>
                <w:sz w:val="20"/>
              </w:rPr>
            </w:pPr>
            <w:r w:rsidRPr="005C7391">
              <w:rPr>
                <w:rFonts w:ascii="Arial" w:hAnsi="Arial" w:cs="Arial"/>
                <w:sz w:val="20"/>
              </w:rPr>
              <w:t xml:space="preserve">3.3.4 </w:t>
            </w:r>
          </w:p>
          <w:p w:rsidR="00837D93" w:rsidRPr="005C7391" w:rsidRDefault="00837D93" w:rsidP="00A87E64">
            <w:pPr>
              <w:spacing w:before="60" w:after="120"/>
              <w:ind w:left="72"/>
              <w:rPr>
                <w:rFonts w:ascii="Arial" w:hAnsi="Arial" w:cs="Arial"/>
                <w:sz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Die Studienberatung an den reg</w:t>
            </w:r>
            <w:r w:rsidRPr="005C7391">
              <w:rPr>
                <w:rFonts w:ascii="Arial" w:hAnsi="Arial" w:cs="Arial"/>
                <w:sz w:val="20"/>
                <w:szCs w:val="20"/>
              </w:rPr>
              <w:t>i</w:t>
            </w:r>
            <w:r w:rsidRPr="005C7391">
              <w:rPr>
                <w:rFonts w:ascii="Arial" w:hAnsi="Arial" w:cs="Arial"/>
                <w:sz w:val="20"/>
                <w:szCs w:val="20"/>
              </w:rPr>
              <w:t>onalen Hochschulen und Beruf</w:t>
            </w:r>
            <w:r w:rsidRPr="005C7391">
              <w:rPr>
                <w:rFonts w:ascii="Arial" w:hAnsi="Arial" w:cs="Arial"/>
                <w:sz w:val="20"/>
                <w:szCs w:val="20"/>
              </w:rPr>
              <w:t>s</w:t>
            </w:r>
            <w:r w:rsidRPr="005C7391">
              <w:rPr>
                <w:rFonts w:ascii="Arial" w:hAnsi="Arial" w:cs="Arial"/>
                <w:sz w:val="20"/>
                <w:szCs w:val="20"/>
              </w:rPr>
              <w:t>akademien wird in der Sek II g</w:t>
            </w:r>
            <w:r w:rsidRPr="005C7391">
              <w:rPr>
                <w:rFonts w:ascii="Arial" w:hAnsi="Arial" w:cs="Arial"/>
                <w:sz w:val="20"/>
                <w:szCs w:val="20"/>
              </w:rPr>
              <w:t>e</w:t>
            </w:r>
            <w:r w:rsidRPr="005C7391">
              <w:rPr>
                <w:rFonts w:ascii="Arial" w:hAnsi="Arial" w:cs="Arial"/>
                <w:sz w:val="20"/>
                <w:szCs w:val="20"/>
              </w:rPr>
              <w:t>nutzt.</w:t>
            </w:r>
            <w:r w:rsidRPr="005C7391">
              <w:rPr>
                <w:rFonts w:ascii="Arial" w:hAnsi="Arial" w:cs="Arial"/>
                <w:b/>
                <w:sz w:val="22"/>
                <w:szCs w:val="22"/>
                <w:vertAlign w:val="superscript"/>
              </w:rPr>
              <w:t>(SEK II)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461E8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461E8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A</w:t>
            </w:r>
            <w:r w:rsidRPr="00461E8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837D93" w:rsidRPr="005C7391" w:rsidTr="001D70BC">
        <w:trPr>
          <w:cantSplit/>
          <w:trHeight w:val="213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D93" w:rsidRPr="005C7391" w:rsidRDefault="00837D93" w:rsidP="008D3D3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beträchtliche Fortschritte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837D93" w:rsidRPr="005C7391" w:rsidTr="00CE090B">
        <w:trPr>
          <w:cantSplit/>
          <w:trHeight w:val="397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D93" w:rsidRPr="005C7391" w:rsidRDefault="00837D93" w:rsidP="008D3D3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837D93" w:rsidRPr="005C7391" w:rsidTr="001D70BC">
        <w:trPr>
          <w:cantSplit/>
          <w:trHeight w:val="340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D93" w:rsidRPr="005C7391" w:rsidRDefault="00837D93" w:rsidP="008D3D3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C</w:t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837D93" w:rsidRPr="005C7391" w:rsidTr="001D70BC">
        <w:trPr>
          <w:cantSplit/>
          <w:trHeight w:val="213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D93" w:rsidRPr="005C7391" w:rsidRDefault="00837D93" w:rsidP="008D3D3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837D93" w:rsidRPr="005C7391" w:rsidTr="00D410AD">
        <w:trPr>
          <w:cantSplit/>
          <w:trHeight w:val="397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5C7391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</w:p>
        </w:tc>
      </w:tr>
      <w:tr w:rsidR="00837D93" w:rsidRPr="005C7391" w:rsidTr="001D70BC">
        <w:trPr>
          <w:cantSplit/>
          <w:trHeight w:val="340"/>
        </w:trPr>
        <w:tc>
          <w:tcPr>
            <w:tcW w:w="2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D93" w:rsidRPr="005C7391" w:rsidRDefault="00837D93" w:rsidP="00680E19">
            <w:pPr>
              <w:spacing w:before="60" w:after="120"/>
              <w:ind w:left="227" w:hanging="142"/>
              <w:rPr>
                <w:rFonts w:ascii="Arial" w:hAnsi="Arial" w:cs="Arial"/>
                <w:b/>
                <w:bCs/>
              </w:rPr>
            </w:pPr>
            <w:r w:rsidRPr="005C7391">
              <w:rPr>
                <w:rFonts w:ascii="Arial" w:hAnsi="Arial" w:cs="Arial"/>
                <w:b/>
                <w:bCs/>
              </w:rPr>
              <w:t>3.4</w:t>
            </w:r>
          </w:p>
          <w:p w:rsidR="00837D93" w:rsidRPr="005C7391" w:rsidRDefault="00837D93" w:rsidP="00680E19">
            <w:pPr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  <w:r w:rsidRPr="005C7391">
              <w:rPr>
                <w:rFonts w:ascii="Arial" w:hAnsi="Arial" w:cs="Arial"/>
                <w:b/>
                <w:bCs/>
                <w:sz w:val="21"/>
                <w:szCs w:val="21"/>
              </w:rPr>
              <w:t>Kooperationen mit Unternehmen, Inst</w:t>
            </w:r>
            <w:r w:rsidRPr="005C7391">
              <w:rPr>
                <w:rFonts w:ascii="Arial" w:hAnsi="Arial" w:cs="Arial"/>
                <w:b/>
                <w:bCs/>
                <w:sz w:val="21"/>
                <w:szCs w:val="21"/>
              </w:rPr>
              <w:t>i</w:t>
            </w:r>
            <w:r w:rsidRPr="005C7391">
              <w:rPr>
                <w:rFonts w:ascii="Arial" w:hAnsi="Arial" w:cs="Arial"/>
                <w:b/>
                <w:bCs/>
                <w:sz w:val="21"/>
                <w:szCs w:val="21"/>
              </w:rPr>
              <w:t>tutionen und beru</w:t>
            </w:r>
            <w:r w:rsidRPr="005C7391">
              <w:rPr>
                <w:rFonts w:ascii="Arial" w:hAnsi="Arial" w:cs="Arial"/>
                <w:b/>
                <w:bCs/>
                <w:sz w:val="21"/>
                <w:szCs w:val="21"/>
              </w:rPr>
              <w:t>f</w:t>
            </w:r>
            <w:r w:rsidRPr="005C7391">
              <w:rPr>
                <w:rFonts w:ascii="Arial" w:hAnsi="Arial" w:cs="Arial"/>
                <w:b/>
                <w:bCs/>
                <w:sz w:val="21"/>
                <w:szCs w:val="21"/>
              </w:rPr>
              <w:t>lichen Schulen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837D93" w:rsidRPr="005C7391" w:rsidRDefault="00837D93" w:rsidP="00770017">
            <w:pPr>
              <w:spacing w:before="60" w:after="120"/>
              <w:ind w:left="72"/>
              <w:rPr>
                <w:rFonts w:ascii="Arial" w:hAnsi="Arial" w:cs="Arial"/>
                <w:b/>
                <w:sz w:val="20"/>
              </w:rPr>
            </w:pPr>
            <w:r w:rsidRPr="005C7391">
              <w:rPr>
                <w:rFonts w:ascii="Arial" w:hAnsi="Arial" w:cs="Arial"/>
                <w:sz w:val="20"/>
              </w:rPr>
              <w:t>3.4.1</w:t>
            </w:r>
          </w:p>
          <w:p w:rsidR="00837D93" w:rsidRPr="005C7391" w:rsidRDefault="00837D93" w:rsidP="00BF4C2C">
            <w:pPr>
              <w:spacing w:before="60" w:after="120"/>
              <w:ind w:left="72"/>
              <w:rPr>
                <w:rFonts w:ascii="Arial" w:hAnsi="Arial" w:cs="Arial"/>
                <w:sz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Es gibt verbindliche Partner-schaften/Kooperationen mit -Unternehmen/Betrieben.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837D93" w:rsidRPr="005C7391" w:rsidRDefault="00837D93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C</w:t>
            </w:r>
            <w:r w:rsidRPr="00461E8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461E8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A</w:t>
            </w:r>
            <w:r w:rsidRPr="00461E8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837D93" w:rsidRPr="005C7391" w:rsidTr="001D70BC">
        <w:trPr>
          <w:cantSplit/>
          <w:trHeight w:val="227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837D93" w:rsidRPr="005C7391" w:rsidRDefault="00837D93" w:rsidP="00770017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837D93" w:rsidRPr="005C7391" w:rsidRDefault="00837D93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837D93" w:rsidRPr="005C7391" w:rsidTr="00CE090B">
        <w:trPr>
          <w:cantSplit/>
          <w:trHeight w:val="397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837D93" w:rsidRPr="005C7391" w:rsidRDefault="00837D93" w:rsidP="00770017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837D93" w:rsidRPr="006D7FF9" w:rsidRDefault="00837D93" w:rsidP="00317562">
            <w:pPr>
              <w:spacing w:before="60" w:after="120"/>
              <w:rPr>
                <w:rFonts w:ascii="Arial" w:hAnsi="Arial" w:cs="Arial"/>
                <w:bCs/>
                <w:strike/>
                <w:sz w:val="21"/>
                <w:szCs w:val="21"/>
              </w:rPr>
            </w:pP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t xml:space="preserve"> </w:t>
            </w:r>
            <w:r w:rsidRPr="00933E72">
              <w:rPr>
                <w:rFonts w:ascii="Arial" w:hAnsi="Arial" w:cs="Arial"/>
                <w:bCs/>
                <w:sz w:val="21"/>
                <w:szCs w:val="21"/>
              </w:rPr>
              <w:t>(</w:t>
            </w:r>
            <w:r w:rsidR="006D7FF9" w:rsidRPr="00933E72">
              <w:rPr>
                <w:rFonts w:ascii="Arial" w:hAnsi="Arial" w:cs="Arial"/>
                <w:bCs/>
                <w:sz w:val="21"/>
                <w:szCs w:val="21"/>
              </w:rPr>
              <w:t xml:space="preserve">Nennung der </w:t>
            </w:r>
            <w:r w:rsidRPr="00933E72">
              <w:rPr>
                <w:rFonts w:ascii="Arial" w:hAnsi="Arial" w:cs="Arial"/>
                <w:bCs/>
                <w:sz w:val="21"/>
                <w:szCs w:val="21"/>
              </w:rPr>
              <w:t xml:space="preserve">Unternehmen / </w:t>
            </w:r>
            <w:r w:rsidR="00317562" w:rsidRPr="00933E72">
              <w:rPr>
                <w:rFonts w:ascii="Arial" w:hAnsi="Arial" w:cs="Arial"/>
                <w:bCs/>
                <w:sz w:val="21"/>
                <w:szCs w:val="21"/>
              </w:rPr>
              <w:t xml:space="preserve"> Beschreibung der </w:t>
            </w:r>
            <w:r w:rsidRPr="00933E72">
              <w:rPr>
                <w:rFonts w:ascii="Arial" w:hAnsi="Arial" w:cs="Arial"/>
                <w:bCs/>
                <w:sz w:val="21"/>
                <w:szCs w:val="21"/>
              </w:rPr>
              <w:t>praktische</w:t>
            </w:r>
            <w:r w:rsidR="00317562" w:rsidRPr="00933E72">
              <w:rPr>
                <w:rFonts w:ascii="Arial" w:hAnsi="Arial" w:cs="Arial"/>
                <w:bCs/>
                <w:sz w:val="21"/>
                <w:szCs w:val="21"/>
              </w:rPr>
              <w:t>n</w:t>
            </w:r>
            <w:r w:rsidRPr="00933E72">
              <w:rPr>
                <w:rFonts w:ascii="Arial" w:hAnsi="Arial" w:cs="Arial"/>
                <w:bCs/>
                <w:sz w:val="21"/>
                <w:szCs w:val="21"/>
              </w:rPr>
              <w:t xml:space="preserve"> Umsetzung)</w:t>
            </w:r>
          </w:p>
        </w:tc>
      </w:tr>
      <w:tr w:rsidR="00837D93" w:rsidRPr="005C7391" w:rsidTr="001D70BC">
        <w:trPr>
          <w:cantSplit/>
          <w:trHeight w:val="340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837D93" w:rsidRPr="005C7391" w:rsidRDefault="00837D93" w:rsidP="00770017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837D93" w:rsidRPr="005C7391" w:rsidRDefault="00837D93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C</w:t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837D93" w:rsidRPr="005C7391" w:rsidTr="001D70BC">
        <w:trPr>
          <w:cantSplit/>
          <w:trHeight w:val="227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837D93" w:rsidRPr="005C7391" w:rsidRDefault="00837D93" w:rsidP="00770017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837D93" w:rsidRPr="005C7391" w:rsidRDefault="00837D93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837D93" w:rsidRPr="005C7391" w:rsidTr="00D410AD">
        <w:trPr>
          <w:cantSplit/>
          <w:trHeight w:val="397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37D93" w:rsidRPr="005C7391" w:rsidRDefault="00837D93" w:rsidP="00770017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37D93" w:rsidRPr="005C7391" w:rsidRDefault="00837D93" w:rsidP="0040490A">
            <w:pPr>
              <w:spacing w:before="60" w:after="120"/>
              <w:rPr>
                <w:rFonts w:ascii="Arial" w:hAnsi="Arial" w:cs="Arial"/>
              </w:rPr>
            </w:pP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5C7391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="0040490A">
              <w:rPr>
                <w:rFonts w:ascii="Arial" w:hAnsi="Arial" w:cs="Arial"/>
                <w:bCs/>
                <w:color w:val="008000"/>
                <w:sz w:val="22"/>
                <w:szCs w:val="22"/>
              </w:rPr>
              <w:t> </w:t>
            </w:r>
            <w:r w:rsidR="0040490A">
              <w:rPr>
                <w:rFonts w:ascii="Arial" w:hAnsi="Arial" w:cs="Arial"/>
                <w:bCs/>
                <w:color w:val="008000"/>
                <w:sz w:val="22"/>
                <w:szCs w:val="22"/>
              </w:rPr>
              <w:t> </w:t>
            </w:r>
            <w:r w:rsidR="0040490A">
              <w:rPr>
                <w:rFonts w:ascii="Arial" w:hAnsi="Arial" w:cs="Arial"/>
                <w:bCs/>
                <w:color w:val="008000"/>
                <w:sz w:val="22"/>
                <w:szCs w:val="22"/>
              </w:rPr>
              <w:t> </w:t>
            </w:r>
            <w:r w:rsidR="0040490A">
              <w:rPr>
                <w:rFonts w:ascii="Arial" w:hAnsi="Arial" w:cs="Arial"/>
                <w:bCs/>
                <w:color w:val="008000"/>
                <w:sz w:val="22"/>
                <w:szCs w:val="22"/>
              </w:rPr>
              <w:t> </w:t>
            </w:r>
            <w:r w:rsidR="0040490A">
              <w:rPr>
                <w:rFonts w:ascii="Arial" w:hAnsi="Arial" w:cs="Arial"/>
                <w:bCs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837D93" w:rsidRPr="005C7391" w:rsidTr="001D70BC">
        <w:trPr>
          <w:cantSplit/>
          <w:trHeight w:val="340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D93" w:rsidRPr="005C7391" w:rsidRDefault="00837D93" w:rsidP="00BA588D">
            <w:pPr>
              <w:tabs>
                <w:tab w:val="center" w:pos="1312"/>
              </w:tabs>
              <w:spacing w:before="60" w:after="120"/>
              <w:ind w:left="72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3.4.2</w:t>
            </w:r>
          </w:p>
          <w:p w:rsidR="00837D93" w:rsidRPr="005C7391" w:rsidRDefault="00837D93" w:rsidP="00BF4C2C">
            <w:pPr>
              <w:spacing w:before="60" w:after="120"/>
              <w:ind w:left="72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 xml:space="preserve">Es gibt verbindliche Partner-schaften/Kooperationen mit Kammern, Verbänden und </w:t>
            </w:r>
            <w:r w:rsidRPr="005C7391">
              <w:rPr>
                <w:rFonts w:ascii="Arial" w:hAnsi="Arial" w:cs="Arial"/>
                <w:sz w:val="20"/>
                <w:szCs w:val="20"/>
              </w:rPr>
              <w:br/>
              <w:t>anderen Institutionen.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461E8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C</w:t>
            </w:r>
            <w:r w:rsidRPr="00461E8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461E8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A</w:t>
            </w:r>
            <w:r w:rsidRPr="00461E8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837D93" w:rsidRPr="005C7391" w:rsidTr="001D70BC">
        <w:trPr>
          <w:cantSplit/>
          <w:trHeight w:val="210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D93" w:rsidRPr="005C7391" w:rsidRDefault="00837D93" w:rsidP="00770017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837D93" w:rsidRPr="005C7391" w:rsidTr="00CE090B">
        <w:trPr>
          <w:cantSplit/>
          <w:trHeight w:val="397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D93" w:rsidRPr="005C7391" w:rsidRDefault="00837D93" w:rsidP="00770017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837D93" w:rsidRPr="005C7391" w:rsidTr="001D70BC">
        <w:trPr>
          <w:cantSplit/>
          <w:trHeight w:val="340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D93" w:rsidRPr="005C7391" w:rsidRDefault="00837D93" w:rsidP="00770017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C</w:t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837D93" w:rsidRPr="005C7391" w:rsidTr="001D70BC">
        <w:trPr>
          <w:cantSplit/>
          <w:trHeight w:val="210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D93" w:rsidRPr="005C7391" w:rsidRDefault="00837D93" w:rsidP="00770017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837D93" w:rsidRPr="005C7391" w:rsidTr="00D410AD">
        <w:trPr>
          <w:cantSplit/>
          <w:trHeight w:val="397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7D93" w:rsidRPr="005C7391" w:rsidRDefault="00837D93" w:rsidP="00770017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40490A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5C7391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="0040490A">
              <w:rPr>
                <w:rFonts w:ascii="Arial" w:hAnsi="Arial" w:cs="Arial"/>
                <w:bCs/>
                <w:color w:val="008000"/>
                <w:sz w:val="22"/>
                <w:szCs w:val="22"/>
              </w:rPr>
              <w:t> </w:t>
            </w:r>
            <w:r w:rsidR="0040490A">
              <w:rPr>
                <w:rFonts w:ascii="Arial" w:hAnsi="Arial" w:cs="Arial"/>
                <w:bCs/>
                <w:color w:val="008000"/>
                <w:sz w:val="22"/>
                <w:szCs w:val="22"/>
              </w:rPr>
              <w:t> </w:t>
            </w:r>
            <w:r w:rsidR="0040490A">
              <w:rPr>
                <w:rFonts w:ascii="Arial" w:hAnsi="Arial" w:cs="Arial"/>
                <w:bCs/>
                <w:color w:val="008000"/>
                <w:sz w:val="22"/>
                <w:szCs w:val="22"/>
              </w:rPr>
              <w:t> </w:t>
            </w:r>
            <w:r w:rsidR="0040490A">
              <w:rPr>
                <w:rFonts w:ascii="Arial" w:hAnsi="Arial" w:cs="Arial"/>
                <w:bCs/>
                <w:color w:val="008000"/>
                <w:sz w:val="22"/>
                <w:szCs w:val="22"/>
              </w:rPr>
              <w:t> </w:t>
            </w:r>
            <w:r w:rsidR="0040490A">
              <w:rPr>
                <w:rFonts w:ascii="Arial" w:hAnsi="Arial" w:cs="Arial"/>
                <w:bCs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837D93" w:rsidRPr="005C7391" w:rsidTr="001D70BC">
        <w:trPr>
          <w:cantSplit/>
          <w:trHeight w:val="340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D93" w:rsidRPr="005C7391" w:rsidRDefault="00837D93" w:rsidP="00770017">
            <w:pPr>
              <w:spacing w:before="60" w:after="120"/>
              <w:ind w:left="72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3.4.3</w:t>
            </w:r>
          </w:p>
          <w:p w:rsidR="00837D93" w:rsidRPr="005C7391" w:rsidRDefault="00837D93" w:rsidP="00BF4C2C">
            <w:pPr>
              <w:spacing w:before="60" w:after="120"/>
              <w:ind w:left="72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Es gibt Kooperationen mit b</w:t>
            </w:r>
            <w:r w:rsidRPr="005C7391">
              <w:rPr>
                <w:rFonts w:ascii="Arial" w:hAnsi="Arial" w:cs="Arial"/>
                <w:sz w:val="20"/>
                <w:szCs w:val="20"/>
              </w:rPr>
              <w:t>e</w:t>
            </w:r>
            <w:r w:rsidRPr="005C7391">
              <w:rPr>
                <w:rFonts w:ascii="Arial" w:hAnsi="Arial" w:cs="Arial"/>
                <w:sz w:val="20"/>
                <w:szCs w:val="20"/>
              </w:rPr>
              <w:t xml:space="preserve">nachbarten allgemeinbildenden </w:t>
            </w:r>
            <w:r w:rsidRPr="005C7391">
              <w:rPr>
                <w:rFonts w:ascii="Arial" w:hAnsi="Arial" w:cs="Arial"/>
                <w:sz w:val="20"/>
                <w:szCs w:val="20"/>
              </w:rPr>
              <w:lastRenderedPageBreak/>
              <w:t>und/oder beruflichen Schulen.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lastRenderedPageBreak/>
              <w:t>D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C</w:t>
            </w:r>
            <w:r w:rsidRPr="00461E8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461E8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461E8A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1E8A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461E8A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837D93" w:rsidRPr="005C7391" w:rsidTr="001D70BC">
        <w:trPr>
          <w:cantSplit/>
          <w:trHeight w:val="227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D93" w:rsidRPr="005C7391" w:rsidRDefault="00837D93" w:rsidP="00770017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837D93" w:rsidRPr="005C7391" w:rsidTr="00CE090B">
        <w:trPr>
          <w:cantSplit/>
          <w:trHeight w:val="397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D93" w:rsidRPr="005C7391" w:rsidRDefault="00837D93" w:rsidP="00770017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instrText xml:space="preserve"> FORMTEXT </w:instrTex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fldChar w:fldCharType="end"/>
            </w:r>
          </w:p>
        </w:tc>
      </w:tr>
      <w:tr w:rsidR="00837D93" w:rsidRPr="005C7391" w:rsidTr="001D70BC">
        <w:trPr>
          <w:cantSplit/>
          <w:trHeight w:val="340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D93" w:rsidRPr="005C7391" w:rsidRDefault="00837D93" w:rsidP="00770017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C</w:t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B </w:t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837D93" w:rsidRPr="005C7391" w:rsidTr="001D70BC">
        <w:trPr>
          <w:cantSplit/>
          <w:trHeight w:val="227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D93" w:rsidRPr="005C7391" w:rsidRDefault="00837D93" w:rsidP="00770017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837D93" w:rsidRPr="005C7391" w:rsidTr="001D70BC">
        <w:trPr>
          <w:cantSplit/>
          <w:trHeight w:val="397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7D93" w:rsidRPr="005C7391" w:rsidRDefault="00837D93" w:rsidP="00770017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40490A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5C7391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="0040490A">
              <w:rPr>
                <w:rFonts w:ascii="Arial" w:hAnsi="Arial" w:cs="Arial"/>
                <w:bCs/>
                <w:color w:val="008000"/>
                <w:sz w:val="22"/>
                <w:szCs w:val="22"/>
              </w:rPr>
              <w:t> </w:t>
            </w:r>
            <w:r w:rsidR="0040490A">
              <w:rPr>
                <w:rFonts w:ascii="Arial" w:hAnsi="Arial" w:cs="Arial"/>
                <w:bCs/>
                <w:color w:val="008000"/>
                <w:sz w:val="22"/>
                <w:szCs w:val="22"/>
              </w:rPr>
              <w:t> </w:t>
            </w:r>
            <w:r w:rsidR="0040490A">
              <w:rPr>
                <w:rFonts w:ascii="Arial" w:hAnsi="Arial" w:cs="Arial"/>
                <w:bCs/>
                <w:color w:val="008000"/>
                <w:sz w:val="22"/>
                <w:szCs w:val="22"/>
              </w:rPr>
              <w:t> </w:t>
            </w:r>
            <w:r w:rsidR="0040490A">
              <w:rPr>
                <w:rFonts w:ascii="Arial" w:hAnsi="Arial" w:cs="Arial"/>
                <w:bCs/>
                <w:color w:val="008000"/>
                <w:sz w:val="22"/>
                <w:szCs w:val="22"/>
              </w:rPr>
              <w:t> </w:t>
            </w:r>
            <w:r w:rsidR="0040490A">
              <w:rPr>
                <w:rFonts w:ascii="Arial" w:hAnsi="Arial" w:cs="Arial"/>
                <w:bCs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837D93" w:rsidRPr="005C7391" w:rsidTr="001D70BC">
        <w:trPr>
          <w:cantSplit/>
          <w:trHeight w:val="340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D93" w:rsidRPr="005C7391" w:rsidRDefault="00A87E64" w:rsidP="00770017">
            <w:pPr>
              <w:spacing w:before="60" w:after="120"/>
              <w:ind w:left="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3.4.4</w:t>
            </w:r>
          </w:p>
          <w:p w:rsidR="00837D93" w:rsidRPr="005C7391" w:rsidRDefault="00837D93" w:rsidP="00A87E64">
            <w:pPr>
              <w:spacing w:before="60" w:after="120"/>
              <w:ind w:left="72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In der Sek II gibt es Kooperati</w:t>
            </w:r>
            <w:r w:rsidRPr="005C7391">
              <w:rPr>
                <w:rFonts w:ascii="Arial" w:hAnsi="Arial" w:cs="Arial"/>
                <w:sz w:val="20"/>
                <w:szCs w:val="20"/>
              </w:rPr>
              <w:t>o</w:t>
            </w:r>
            <w:r w:rsidRPr="005C7391">
              <w:rPr>
                <w:rFonts w:ascii="Arial" w:hAnsi="Arial" w:cs="Arial"/>
                <w:sz w:val="20"/>
                <w:szCs w:val="20"/>
              </w:rPr>
              <w:t>nen mit Hochschulen und/oder Berufsakademien.</w:t>
            </w:r>
            <w:r w:rsidRPr="005C7391">
              <w:rPr>
                <w:rFonts w:ascii="Arial" w:hAnsi="Arial" w:cs="Arial"/>
                <w:b/>
                <w:sz w:val="22"/>
                <w:szCs w:val="22"/>
                <w:vertAlign w:val="superscript"/>
              </w:rPr>
              <w:t>(SEK II)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461E8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C</w:t>
            </w:r>
            <w:r w:rsidRPr="00461E8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461E8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A</w:t>
            </w:r>
            <w:r w:rsidRPr="00461E8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837D93" w:rsidRPr="005C7391" w:rsidTr="001D70BC">
        <w:trPr>
          <w:cantSplit/>
          <w:trHeight w:val="227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D93" w:rsidRPr="005C7391" w:rsidRDefault="00837D93" w:rsidP="008D3D39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837D93" w:rsidRPr="005C7391" w:rsidTr="001D70BC">
        <w:trPr>
          <w:cantSplit/>
          <w:trHeight w:val="397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D93" w:rsidRPr="005C7391" w:rsidRDefault="00837D93" w:rsidP="008D3D39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instrText xml:space="preserve"> FORMTEXT </w:instrTex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fldChar w:fldCharType="end"/>
            </w:r>
          </w:p>
        </w:tc>
      </w:tr>
      <w:tr w:rsidR="00837D93" w:rsidRPr="005C7391" w:rsidTr="001D70BC">
        <w:trPr>
          <w:cantSplit/>
          <w:trHeight w:val="340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D93" w:rsidRPr="005C7391" w:rsidRDefault="00837D93" w:rsidP="008D3D39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C</w:t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837D93" w:rsidRPr="005C7391" w:rsidTr="001D70BC">
        <w:trPr>
          <w:cantSplit/>
          <w:trHeight w:val="227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D93" w:rsidRPr="005C7391" w:rsidRDefault="00837D93" w:rsidP="008D3D39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837D93" w:rsidRPr="005C7391" w:rsidTr="001D70BC">
        <w:trPr>
          <w:cantSplit/>
          <w:trHeight w:val="397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D93" w:rsidRPr="005C7391" w:rsidRDefault="00837D93" w:rsidP="008D3D39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spacing w:before="60" w:after="120"/>
              <w:rPr>
                <w:rFonts w:ascii="Arial" w:hAnsi="Arial" w:cs="Arial"/>
                <w:bCs/>
                <w:color w:val="008000"/>
              </w:rPr>
            </w:pP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5C7391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837D93" w:rsidRPr="005C7391" w:rsidTr="001D70BC">
        <w:trPr>
          <w:cantSplit/>
          <w:trHeight w:val="340"/>
        </w:trPr>
        <w:tc>
          <w:tcPr>
            <w:tcW w:w="2281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</w:tcPr>
          <w:p w:rsidR="00837D93" w:rsidRPr="005C7391" w:rsidRDefault="00837D93" w:rsidP="00680E19">
            <w:pPr>
              <w:spacing w:before="60" w:after="120"/>
              <w:ind w:left="227" w:hanging="142"/>
              <w:rPr>
                <w:rFonts w:ascii="Arial" w:hAnsi="Arial" w:cs="Arial"/>
                <w:b/>
                <w:bCs/>
              </w:rPr>
            </w:pPr>
            <w:r w:rsidRPr="005C7391">
              <w:rPr>
                <w:rFonts w:ascii="Arial" w:hAnsi="Arial" w:cs="Arial"/>
                <w:b/>
                <w:bCs/>
              </w:rPr>
              <w:t>3.5</w:t>
            </w:r>
          </w:p>
          <w:p w:rsidR="00837D93" w:rsidRPr="005C7391" w:rsidRDefault="00837D93" w:rsidP="00680E19">
            <w:pPr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  <w:r w:rsidRPr="005C7391">
              <w:rPr>
                <w:rFonts w:ascii="Arial" w:hAnsi="Arial" w:cs="Arial"/>
                <w:b/>
                <w:bCs/>
                <w:sz w:val="21"/>
                <w:szCs w:val="21"/>
              </w:rPr>
              <w:t>Organisation der Zusammenarbeit mit außerschulischen Partnern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D93" w:rsidRPr="005C7391" w:rsidRDefault="00837D93" w:rsidP="00786FF5">
            <w:pPr>
              <w:spacing w:before="60" w:after="120"/>
              <w:ind w:left="72"/>
              <w:rPr>
                <w:rFonts w:ascii="Arial" w:hAnsi="Arial" w:cs="Arial"/>
                <w:sz w:val="20"/>
              </w:rPr>
            </w:pPr>
            <w:r w:rsidRPr="005C7391">
              <w:rPr>
                <w:rFonts w:ascii="Arial" w:hAnsi="Arial" w:cs="Arial"/>
                <w:sz w:val="20"/>
              </w:rPr>
              <w:t>3.5.1</w:t>
            </w:r>
          </w:p>
          <w:p w:rsidR="00837D93" w:rsidRPr="005C7391" w:rsidRDefault="00837D93" w:rsidP="00FE3DEB">
            <w:pPr>
              <w:spacing w:before="60" w:after="120"/>
              <w:ind w:left="72"/>
              <w:rPr>
                <w:rFonts w:ascii="Arial" w:hAnsi="Arial" w:cs="Arial"/>
                <w:sz w:val="22"/>
                <w:szCs w:val="22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Es liegt eine Dokumentation vor, in der außerschulische Partner, die in den BSO-Prozess eing</w:t>
            </w:r>
            <w:r w:rsidRPr="005C7391">
              <w:rPr>
                <w:rFonts w:ascii="Arial" w:hAnsi="Arial" w:cs="Arial"/>
                <w:sz w:val="20"/>
                <w:szCs w:val="20"/>
              </w:rPr>
              <w:t>e</w:t>
            </w:r>
            <w:r w:rsidRPr="005C7391">
              <w:rPr>
                <w:rFonts w:ascii="Arial" w:hAnsi="Arial" w:cs="Arial"/>
                <w:sz w:val="20"/>
                <w:szCs w:val="20"/>
              </w:rPr>
              <w:t>bunden sind, namentlich mit Funktionen und Aufgaben aufg</w:t>
            </w:r>
            <w:r w:rsidRPr="005C7391">
              <w:rPr>
                <w:rFonts w:ascii="Arial" w:hAnsi="Arial" w:cs="Arial"/>
                <w:sz w:val="20"/>
                <w:szCs w:val="20"/>
              </w:rPr>
              <w:t>e</w:t>
            </w:r>
            <w:r w:rsidRPr="005C7391">
              <w:rPr>
                <w:rFonts w:ascii="Arial" w:hAnsi="Arial" w:cs="Arial"/>
                <w:sz w:val="20"/>
                <w:szCs w:val="20"/>
              </w:rPr>
              <w:t>listet sind.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461E8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C</w:t>
            </w:r>
            <w:r w:rsidRPr="00461E8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461E8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A</w:t>
            </w:r>
            <w:r w:rsidRPr="00461E8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837D93" w:rsidRPr="005C7391" w:rsidTr="001D70BC">
        <w:trPr>
          <w:cantSplit/>
          <w:trHeight w:val="210"/>
        </w:trPr>
        <w:tc>
          <w:tcPr>
            <w:tcW w:w="2281" w:type="dxa"/>
            <w:vMerge/>
            <w:tcBorders>
              <w:left w:val="single" w:sz="4" w:space="0" w:color="auto"/>
              <w:right w:val="single" w:sz="8" w:space="0" w:color="auto"/>
            </w:tcBorders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D93" w:rsidRPr="005C7391" w:rsidRDefault="00837D93" w:rsidP="00786FF5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837D93" w:rsidRPr="005C7391" w:rsidTr="001D70BC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right w:val="single" w:sz="8" w:space="0" w:color="auto"/>
            </w:tcBorders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D93" w:rsidRPr="005C7391" w:rsidRDefault="00837D93" w:rsidP="00786FF5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40490A">
            <w:pPr>
              <w:spacing w:before="60" w:after="120"/>
              <w:rPr>
                <w:rFonts w:ascii="Arial" w:hAnsi="Arial" w:cs="Arial"/>
              </w:rPr>
            </w:pP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5C7391">
              <w:rPr>
                <w:rFonts w:ascii="Arial" w:hAnsi="Arial" w:cs="Arial"/>
                <w:bCs/>
                <w:color w:val="0070C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instrText xml:space="preserve"> FORMTEXT </w:instrTex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fldChar w:fldCharType="separate"/>
            </w:r>
            <w:r w:rsidR="0040490A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40490A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40490A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40490A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40490A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fldChar w:fldCharType="end"/>
            </w:r>
          </w:p>
        </w:tc>
      </w:tr>
      <w:tr w:rsidR="00837D93" w:rsidRPr="005C7391" w:rsidTr="001D70BC">
        <w:trPr>
          <w:cantSplit/>
          <w:trHeight w:val="340"/>
        </w:trPr>
        <w:tc>
          <w:tcPr>
            <w:tcW w:w="2281" w:type="dxa"/>
            <w:vMerge/>
            <w:tcBorders>
              <w:left w:val="single" w:sz="4" w:space="0" w:color="auto"/>
              <w:right w:val="single" w:sz="8" w:space="0" w:color="auto"/>
            </w:tcBorders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D93" w:rsidRPr="005C7391" w:rsidRDefault="00837D93" w:rsidP="00786FF5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9B09A1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9B09A1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C</w:t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9B09A1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9B09A1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837D93" w:rsidRPr="005C7391" w:rsidTr="001D70BC">
        <w:trPr>
          <w:cantSplit/>
          <w:trHeight w:val="210"/>
        </w:trPr>
        <w:tc>
          <w:tcPr>
            <w:tcW w:w="2281" w:type="dxa"/>
            <w:vMerge/>
            <w:tcBorders>
              <w:left w:val="single" w:sz="4" w:space="0" w:color="auto"/>
              <w:right w:val="single" w:sz="8" w:space="0" w:color="auto"/>
            </w:tcBorders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D93" w:rsidRPr="005C7391" w:rsidRDefault="00837D93" w:rsidP="00786FF5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837D93" w:rsidRPr="005C7391" w:rsidTr="00D410AD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7D93" w:rsidRPr="005C7391" w:rsidRDefault="00837D93" w:rsidP="00786FF5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40490A">
            <w:pPr>
              <w:spacing w:before="60" w:after="120"/>
              <w:rPr>
                <w:rFonts w:ascii="Arial" w:hAnsi="Arial" w:cs="Arial"/>
                <w:bCs/>
                <w:color w:val="008000"/>
              </w:rPr>
            </w:pP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5C7391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instrText xml:space="preserve"> FORMTEXT </w:instrTex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fldChar w:fldCharType="separate"/>
            </w:r>
            <w:r w:rsidR="0040490A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40490A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40490A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40490A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40490A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fldChar w:fldCharType="end"/>
            </w:r>
          </w:p>
        </w:tc>
      </w:tr>
      <w:tr w:rsidR="00837D93" w:rsidRPr="005C7391" w:rsidTr="001D70BC">
        <w:trPr>
          <w:cantSplit/>
          <w:trHeight w:val="340"/>
        </w:trPr>
        <w:tc>
          <w:tcPr>
            <w:tcW w:w="2281" w:type="dxa"/>
            <w:vMerge/>
            <w:tcBorders>
              <w:left w:val="single" w:sz="4" w:space="0" w:color="auto"/>
              <w:right w:val="single" w:sz="8" w:space="0" w:color="auto"/>
            </w:tcBorders>
          </w:tcPr>
          <w:p w:rsidR="00837D93" w:rsidRPr="005C7391" w:rsidRDefault="00837D93" w:rsidP="00C1584F">
            <w:pPr>
              <w:spacing w:before="60" w:after="120"/>
              <w:ind w:left="144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7D93" w:rsidRPr="005C7391" w:rsidRDefault="00837D93" w:rsidP="00786FF5">
            <w:pPr>
              <w:spacing w:before="60" w:after="120"/>
              <w:ind w:left="72"/>
              <w:rPr>
                <w:rFonts w:ascii="Arial" w:hAnsi="Arial" w:cs="Arial"/>
                <w:sz w:val="20"/>
              </w:rPr>
            </w:pPr>
            <w:r w:rsidRPr="005C7391">
              <w:rPr>
                <w:rFonts w:ascii="Arial" w:hAnsi="Arial" w:cs="Arial"/>
                <w:sz w:val="20"/>
              </w:rPr>
              <w:t>3.5.2</w:t>
            </w:r>
          </w:p>
          <w:p w:rsidR="00837D93" w:rsidRPr="005C7391" w:rsidRDefault="00837D93" w:rsidP="00786FF5">
            <w:pPr>
              <w:spacing w:before="60" w:after="120"/>
              <w:ind w:left="72"/>
              <w:rPr>
                <w:rFonts w:ascii="Arial" w:hAnsi="Arial" w:cs="Arial"/>
                <w:sz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Die Kommunikationsstruktur zw</w:t>
            </w:r>
            <w:r w:rsidRPr="005C7391">
              <w:rPr>
                <w:rFonts w:ascii="Arial" w:hAnsi="Arial" w:cs="Arial"/>
                <w:sz w:val="20"/>
                <w:szCs w:val="20"/>
              </w:rPr>
              <w:t>i</w:t>
            </w:r>
            <w:r w:rsidRPr="005C7391">
              <w:rPr>
                <w:rFonts w:ascii="Arial" w:hAnsi="Arial" w:cs="Arial"/>
                <w:sz w:val="20"/>
                <w:szCs w:val="20"/>
              </w:rPr>
              <w:t>schen den schulischen und den außerschulischen Beteiligten ist nachvollziehbar dargestellt.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24324A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ED06C5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24324A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ED06C5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D06C5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D06C5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24324A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ED06C5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24324A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ED06C5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D06C5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D06C5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837D93" w:rsidRPr="005C7391" w:rsidTr="001D70BC">
        <w:trPr>
          <w:cantSplit/>
          <w:trHeight w:val="210"/>
        </w:trPr>
        <w:tc>
          <w:tcPr>
            <w:tcW w:w="2281" w:type="dxa"/>
            <w:vMerge/>
            <w:tcBorders>
              <w:left w:val="single" w:sz="4" w:space="0" w:color="auto"/>
              <w:right w:val="single" w:sz="8" w:space="0" w:color="auto"/>
            </w:tcBorders>
          </w:tcPr>
          <w:p w:rsidR="00837D93" w:rsidRPr="005C7391" w:rsidRDefault="00837D93" w:rsidP="00C1584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7D93" w:rsidRPr="005C7391" w:rsidRDefault="00837D93" w:rsidP="00C1584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C1584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C1584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C1584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C1584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837D93" w:rsidRPr="005C7391" w:rsidTr="001D70BC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right w:val="single" w:sz="8" w:space="0" w:color="auto"/>
            </w:tcBorders>
          </w:tcPr>
          <w:p w:rsidR="00837D93" w:rsidRPr="005C7391" w:rsidRDefault="00837D93" w:rsidP="00C1584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7D93" w:rsidRPr="005C7391" w:rsidRDefault="00837D93" w:rsidP="00C1584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C1584F">
            <w:pPr>
              <w:spacing w:before="60" w:after="120"/>
              <w:rPr>
                <w:rFonts w:ascii="Arial" w:hAnsi="Arial" w:cs="Arial"/>
              </w:rPr>
            </w:pP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5C7391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instrText xml:space="preserve"> FORMTEXT </w:instrTex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fldChar w:fldCharType="end"/>
            </w:r>
          </w:p>
        </w:tc>
      </w:tr>
      <w:tr w:rsidR="00837D93" w:rsidRPr="005C7391" w:rsidTr="001D70BC">
        <w:trPr>
          <w:cantSplit/>
          <w:trHeight w:val="340"/>
        </w:trPr>
        <w:tc>
          <w:tcPr>
            <w:tcW w:w="2281" w:type="dxa"/>
            <w:vMerge/>
            <w:tcBorders>
              <w:left w:val="single" w:sz="4" w:space="0" w:color="auto"/>
              <w:right w:val="single" w:sz="8" w:space="0" w:color="auto"/>
            </w:tcBorders>
          </w:tcPr>
          <w:p w:rsidR="00837D93" w:rsidRPr="005C7391" w:rsidRDefault="00837D93" w:rsidP="00C1584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7D93" w:rsidRPr="005C7391" w:rsidRDefault="00837D93" w:rsidP="00C1584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24324A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24324A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ED06C5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D06C5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D06C5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24324A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ED06C5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24324A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 w:rsidRPr="00ED06C5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40490A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837D93" w:rsidRPr="005C7391" w:rsidTr="001D70BC">
        <w:trPr>
          <w:cantSplit/>
          <w:trHeight w:val="210"/>
        </w:trPr>
        <w:tc>
          <w:tcPr>
            <w:tcW w:w="2281" w:type="dxa"/>
            <w:vMerge/>
            <w:tcBorders>
              <w:left w:val="single" w:sz="4" w:space="0" w:color="auto"/>
              <w:right w:val="single" w:sz="8" w:space="0" w:color="auto"/>
            </w:tcBorders>
          </w:tcPr>
          <w:p w:rsidR="00837D93" w:rsidRPr="005C7391" w:rsidRDefault="00837D93" w:rsidP="00C1584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7D93" w:rsidRPr="005C7391" w:rsidRDefault="00837D93" w:rsidP="00C1584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C1584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C1584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C1584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C1584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837D93" w:rsidRPr="005C7391" w:rsidTr="00D410AD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37D93" w:rsidRPr="005C7391" w:rsidRDefault="00837D93" w:rsidP="00C1584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C1584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40490A">
            <w:pPr>
              <w:spacing w:before="60" w:after="120"/>
              <w:rPr>
                <w:rFonts w:ascii="Arial" w:hAnsi="Arial" w:cs="Arial"/>
                <w:bCs/>
                <w:color w:val="008000"/>
              </w:rPr>
            </w:pP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5C7391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instrText xml:space="preserve"> FORMTEXT </w:instrTex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fldChar w:fldCharType="separate"/>
            </w:r>
            <w:bookmarkStart w:id="11" w:name="_GoBack"/>
            <w:r w:rsidR="0040490A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40490A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40490A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40490A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40490A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bookmarkEnd w:id="11"/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fldChar w:fldCharType="end"/>
            </w:r>
          </w:p>
        </w:tc>
      </w:tr>
    </w:tbl>
    <w:p w:rsidR="00671360" w:rsidRPr="005C7391" w:rsidRDefault="00671360" w:rsidP="002D74C7">
      <w:pPr>
        <w:rPr>
          <w:rFonts w:ascii="Arial" w:hAnsi="Arial" w:cs="Arial"/>
        </w:rPr>
        <w:sectPr w:rsidR="00671360" w:rsidRPr="005C7391" w:rsidSect="00AF1782">
          <w:pgSz w:w="16840" w:h="11907" w:orient="landscape" w:code="9"/>
          <w:pgMar w:top="1134" w:right="1021" w:bottom="851" w:left="1021" w:header="425" w:footer="284" w:gutter="0"/>
          <w:cols w:space="708"/>
          <w:titlePg/>
          <w:docGrid w:linePitch="360"/>
        </w:sectPr>
      </w:pPr>
    </w:p>
    <w:tbl>
      <w:tblPr>
        <w:tblStyle w:val="Tabellenraster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38"/>
        <w:gridCol w:w="2268"/>
      </w:tblGrid>
      <w:tr w:rsidR="000736FF" w:rsidRPr="00066215" w:rsidTr="00DE34EA">
        <w:tc>
          <w:tcPr>
            <w:tcW w:w="7338" w:type="dxa"/>
          </w:tcPr>
          <w:p w:rsidR="000736FF" w:rsidRPr="00066215" w:rsidRDefault="000736FF" w:rsidP="00DE34E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66215">
              <w:rPr>
                <w:rFonts w:ascii="Arial" w:hAnsi="Arial" w:cs="Arial"/>
                <w:b/>
                <w:sz w:val="22"/>
                <w:szCs w:val="22"/>
              </w:rPr>
              <w:lastRenderedPageBreak/>
              <w:t>Gütesiegel Berufs-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und Studienorientierung Hessen</w:t>
            </w:r>
          </w:p>
          <w:p w:rsidR="000736FF" w:rsidRPr="00066215" w:rsidRDefault="000736FF" w:rsidP="00DE34E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736FF">
              <w:rPr>
                <w:rFonts w:ascii="Arial" w:hAnsi="Arial" w:cs="Arial"/>
                <w:b/>
                <w:sz w:val="22"/>
                <w:szCs w:val="22"/>
              </w:rPr>
              <w:t>Erstzertifizierung</w:t>
            </w:r>
            <w:r w:rsidR="008E3E87">
              <w:rPr>
                <w:rFonts w:ascii="Arial" w:hAnsi="Arial" w:cs="Arial"/>
                <w:b/>
                <w:sz w:val="22"/>
                <w:szCs w:val="22"/>
              </w:rPr>
              <w:t xml:space="preserve"> 2017</w:t>
            </w:r>
            <w:r w:rsidRPr="00066215">
              <w:rPr>
                <w:rFonts w:ascii="Arial" w:hAnsi="Arial" w:cs="Arial"/>
                <w:b/>
                <w:sz w:val="22"/>
                <w:szCs w:val="22"/>
              </w:rPr>
              <w:t>/201</w:t>
            </w:r>
            <w:r w:rsidR="008E3E87">
              <w:rPr>
                <w:rFonts w:ascii="Arial" w:hAnsi="Arial" w:cs="Arial"/>
                <w:b/>
                <w:sz w:val="22"/>
                <w:szCs w:val="22"/>
              </w:rPr>
              <w:t>8</w:t>
            </w:r>
          </w:p>
        </w:tc>
        <w:tc>
          <w:tcPr>
            <w:tcW w:w="2268" w:type="dxa"/>
          </w:tcPr>
          <w:p w:rsidR="000736FF" w:rsidRPr="00066215" w:rsidRDefault="00AF637C" w:rsidP="00DE34EA">
            <w:pPr>
              <w:ind w:right="-108"/>
              <w:rPr>
                <w:rFonts w:ascii="Arial" w:hAnsi="Arial" w:cs="Arial"/>
                <w:b/>
                <w:sz w:val="22"/>
                <w:szCs w:val="22"/>
              </w:rPr>
            </w:pPr>
            <w:r w:rsidRPr="00AF637C">
              <w:rPr>
                <w:rFonts w:ascii="Arial" w:hAnsi="Arial"/>
                <w:noProof/>
                <w:sz w:val="22"/>
                <w:szCs w:val="20"/>
              </w:rPr>
              <w:drawing>
                <wp:anchor distT="0" distB="0" distL="114300" distR="114300" simplePos="0" relativeHeight="251688960" behindDoc="1" locked="0" layoutInCell="1" allowOverlap="1" wp14:anchorId="5A18ED52" wp14:editId="095555E2">
                  <wp:simplePos x="0" y="0"/>
                  <wp:positionH relativeFrom="page">
                    <wp:posOffset>1002665</wp:posOffset>
                  </wp:positionH>
                  <wp:positionV relativeFrom="paragraph">
                    <wp:posOffset>-50800</wp:posOffset>
                  </wp:positionV>
                  <wp:extent cx="424180" cy="626110"/>
                  <wp:effectExtent l="0" t="0" r="0" b="2540"/>
                  <wp:wrapTight wrapText="bothSides">
                    <wp:wrapPolygon edited="0">
                      <wp:start x="0" y="0"/>
                      <wp:lineTo x="0" y="21030"/>
                      <wp:lineTo x="20371" y="21030"/>
                      <wp:lineTo x="20371" y="0"/>
                      <wp:lineTo x="0" y="0"/>
                    </wp:wrapPolygon>
                  </wp:wrapTight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bs_logo_v_p_CMYK_hessen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5517" b="19728"/>
                          <a:stretch/>
                        </pic:blipFill>
                        <pic:spPr bwMode="auto">
                          <a:xfrm>
                            <a:off x="0" y="0"/>
                            <a:ext cx="424180" cy="626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736FF" w:rsidRPr="00066215">
              <w:rPr>
                <w:noProof/>
              </w:rPr>
              <w:drawing>
                <wp:inline distT="0" distB="0" distL="0" distR="0" wp14:anchorId="56228D1E" wp14:editId="068C9410">
                  <wp:extent cx="526211" cy="534837"/>
                  <wp:effectExtent l="0" t="0" r="7620" b="0"/>
                  <wp:docPr id="3" name="Bild 1" descr="Olov_Gu¦êtesiegel_Beruf_und_Studien_v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lov_Gu¦êtesiegel_Beruf_und_Studien_v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11" cy="534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736FF">
              <w:rPr>
                <w:rFonts w:ascii="Arial" w:hAnsi="Arial" w:cs="Arial"/>
                <w:b/>
                <w:sz w:val="22"/>
                <w:szCs w:val="22"/>
              </w:rPr>
              <w:t xml:space="preserve">         </w:t>
            </w:r>
          </w:p>
        </w:tc>
      </w:tr>
    </w:tbl>
    <w:p w:rsidR="00CE31F7" w:rsidRPr="005C4CE8" w:rsidRDefault="00CE31F7" w:rsidP="00CE31F7">
      <w:pPr>
        <w:rPr>
          <w:rFonts w:ascii="Arial" w:hAnsi="Arial" w:cs="Arial"/>
          <w:sz w:val="21"/>
          <w:szCs w:val="21"/>
        </w:rPr>
      </w:pPr>
    </w:p>
    <w:p w:rsidR="002949E2" w:rsidRDefault="00CE31F7" w:rsidP="00CE31F7">
      <w:pPr>
        <w:rPr>
          <w:rFonts w:ascii="Arial" w:hAnsi="Arial" w:cs="Arial"/>
          <w:sz w:val="21"/>
          <w:szCs w:val="21"/>
        </w:rPr>
      </w:pPr>
      <w:r w:rsidRPr="005C4CE8">
        <w:rPr>
          <w:rFonts w:ascii="Arial" w:hAnsi="Arial" w:cs="Arial"/>
          <w:b/>
          <w:sz w:val="21"/>
          <w:szCs w:val="21"/>
        </w:rPr>
        <w:t xml:space="preserve">Schule, Schulform, Ort: </w:t>
      </w:r>
      <w:r w:rsidRPr="002949E2">
        <w:rPr>
          <w:rFonts w:ascii="Arial" w:hAnsi="Arial" w:cs="Arial"/>
          <w:sz w:val="22"/>
          <w:szCs w:val="22"/>
          <w:lang w:val="en-GB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2949E2">
        <w:rPr>
          <w:rFonts w:ascii="Arial" w:hAnsi="Arial" w:cs="Arial"/>
          <w:sz w:val="22"/>
          <w:szCs w:val="22"/>
        </w:rPr>
        <w:instrText xml:space="preserve"> FORMTEXT </w:instrText>
      </w:r>
      <w:r w:rsidRPr="002949E2">
        <w:rPr>
          <w:rFonts w:ascii="Arial" w:hAnsi="Arial" w:cs="Arial"/>
          <w:sz w:val="22"/>
          <w:szCs w:val="22"/>
          <w:lang w:val="en-GB"/>
        </w:rPr>
      </w:r>
      <w:r w:rsidRPr="002949E2">
        <w:rPr>
          <w:rFonts w:ascii="Arial" w:hAnsi="Arial" w:cs="Arial"/>
          <w:sz w:val="22"/>
          <w:szCs w:val="22"/>
          <w:lang w:val="en-GB"/>
        </w:rPr>
        <w:fldChar w:fldCharType="separate"/>
      </w:r>
      <w:r w:rsidRPr="002949E2">
        <w:rPr>
          <w:rFonts w:ascii="Arial" w:hAnsi="Arial" w:cs="Arial"/>
          <w:noProof/>
          <w:sz w:val="22"/>
          <w:szCs w:val="22"/>
          <w:lang w:val="en-GB"/>
        </w:rPr>
        <w:t> </w:t>
      </w:r>
      <w:r w:rsidRPr="002949E2">
        <w:rPr>
          <w:rFonts w:ascii="Arial" w:hAnsi="Arial" w:cs="Arial"/>
          <w:noProof/>
          <w:sz w:val="22"/>
          <w:szCs w:val="22"/>
          <w:lang w:val="en-GB"/>
        </w:rPr>
        <w:t> </w:t>
      </w:r>
      <w:r w:rsidRPr="002949E2">
        <w:rPr>
          <w:rFonts w:ascii="Arial" w:hAnsi="Arial" w:cs="Arial"/>
          <w:noProof/>
          <w:sz w:val="22"/>
          <w:szCs w:val="22"/>
          <w:lang w:val="en-GB"/>
        </w:rPr>
        <w:t> </w:t>
      </w:r>
      <w:r w:rsidRPr="002949E2">
        <w:rPr>
          <w:rFonts w:ascii="Arial" w:hAnsi="Arial" w:cs="Arial"/>
          <w:noProof/>
          <w:sz w:val="22"/>
          <w:szCs w:val="22"/>
          <w:lang w:val="en-GB"/>
        </w:rPr>
        <w:t> </w:t>
      </w:r>
      <w:r w:rsidRPr="002949E2">
        <w:rPr>
          <w:rFonts w:ascii="Arial" w:hAnsi="Arial" w:cs="Arial"/>
          <w:noProof/>
          <w:sz w:val="22"/>
          <w:szCs w:val="22"/>
          <w:lang w:val="en-GB"/>
        </w:rPr>
        <w:t> </w:t>
      </w:r>
      <w:r w:rsidRPr="002949E2">
        <w:rPr>
          <w:rFonts w:ascii="Arial" w:hAnsi="Arial" w:cs="Arial"/>
          <w:sz w:val="22"/>
          <w:szCs w:val="22"/>
          <w:lang w:val="en-GB"/>
        </w:rPr>
        <w:fldChar w:fldCharType="end"/>
      </w:r>
    </w:p>
    <w:p w:rsidR="00CE31F7" w:rsidRPr="005C4CE8" w:rsidRDefault="00CE31F7" w:rsidP="00CE31F7">
      <w:pPr>
        <w:rPr>
          <w:rFonts w:ascii="Arial" w:hAnsi="Arial" w:cs="Arial"/>
          <w:sz w:val="21"/>
          <w:szCs w:val="21"/>
        </w:rPr>
      </w:pPr>
      <w:r w:rsidRPr="005C4CE8">
        <w:rPr>
          <w:rFonts w:ascii="Arial" w:hAnsi="Arial" w:cs="Arial"/>
          <w:b/>
          <w:sz w:val="21"/>
          <w:szCs w:val="21"/>
        </w:rPr>
        <w:t xml:space="preserve">Audittermin: </w:t>
      </w:r>
      <w:r w:rsidRPr="002949E2">
        <w:rPr>
          <w:rFonts w:ascii="Arial" w:hAnsi="Arial" w:cs="Arial"/>
          <w:sz w:val="22"/>
          <w:szCs w:val="22"/>
          <w:lang w:val="en-GB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2949E2">
        <w:rPr>
          <w:rFonts w:ascii="Arial" w:hAnsi="Arial" w:cs="Arial"/>
          <w:sz w:val="22"/>
          <w:szCs w:val="22"/>
        </w:rPr>
        <w:instrText xml:space="preserve"> FORMTEXT </w:instrText>
      </w:r>
      <w:r w:rsidRPr="002949E2">
        <w:rPr>
          <w:rFonts w:ascii="Arial" w:hAnsi="Arial" w:cs="Arial"/>
          <w:sz w:val="22"/>
          <w:szCs w:val="22"/>
          <w:lang w:val="en-GB"/>
        </w:rPr>
      </w:r>
      <w:r w:rsidRPr="002949E2">
        <w:rPr>
          <w:rFonts w:ascii="Arial" w:hAnsi="Arial" w:cs="Arial"/>
          <w:sz w:val="22"/>
          <w:szCs w:val="22"/>
          <w:lang w:val="en-GB"/>
        </w:rPr>
        <w:fldChar w:fldCharType="separate"/>
      </w:r>
      <w:r w:rsidRPr="002949E2">
        <w:rPr>
          <w:rFonts w:ascii="Arial" w:hAnsi="Arial" w:cs="Arial"/>
          <w:noProof/>
          <w:sz w:val="22"/>
          <w:szCs w:val="22"/>
          <w:lang w:val="en-GB"/>
        </w:rPr>
        <w:t> </w:t>
      </w:r>
      <w:r w:rsidRPr="002949E2">
        <w:rPr>
          <w:rFonts w:ascii="Arial" w:hAnsi="Arial" w:cs="Arial"/>
          <w:noProof/>
          <w:sz w:val="22"/>
          <w:szCs w:val="22"/>
          <w:lang w:val="en-GB"/>
        </w:rPr>
        <w:t> </w:t>
      </w:r>
      <w:r w:rsidRPr="002949E2">
        <w:rPr>
          <w:rFonts w:ascii="Arial" w:hAnsi="Arial" w:cs="Arial"/>
          <w:noProof/>
          <w:sz w:val="22"/>
          <w:szCs w:val="22"/>
          <w:lang w:val="en-GB"/>
        </w:rPr>
        <w:t> </w:t>
      </w:r>
      <w:r w:rsidRPr="002949E2">
        <w:rPr>
          <w:rFonts w:ascii="Arial" w:hAnsi="Arial" w:cs="Arial"/>
          <w:noProof/>
          <w:sz w:val="22"/>
          <w:szCs w:val="22"/>
          <w:lang w:val="en-GB"/>
        </w:rPr>
        <w:t> </w:t>
      </w:r>
      <w:r w:rsidRPr="002949E2">
        <w:rPr>
          <w:rFonts w:ascii="Arial" w:hAnsi="Arial" w:cs="Arial"/>
          <w:noProof/>
          <w:sz w:val="22"/>
          <w:szCs w:val="22"/>
          <w:lang w:val="en-GB"/>
        </w:rPr>
        <w:t> </w:t>
      </w:r>
      <w:r w:rsidRPr="002949E2">
        <w:rPr>
          <w:rFonts w:ascii="Arial" w:hAnsi="Arial" w:cs="Arial"/>
          <w:sz w:val="22"/>
          <w:szCs w:val="22"/>
          <w:lang w:val="en-GB"/>
        </w:rPr>
        <w:fldChar w:fldCharType="end"/>
      </w:r>
    </w:p>
    <w:p w:rsidR="00CE31F7" w:rsidRPr="005C4CE8" w:rsidRDefault="00CE31F7" w:rsidP="00CE31F7">
      <w:pPr>
        <w:rPr>
          <w:rFonts w:ascii="Arial" w:hAnsi="Arial" w:cs="Arial"/>
          <w:b/>
          <w:sz w:val="21"/>
          <w:szCs w:val="21"/>
        </w:rPr>
      </w:pPr>
    </w:p>
    <w:p w:rsidR="00CE31F7" w:rsidRPr="005C4CE8" w:rsidRDefault="00CE31F7" w:rsidP="00CE31F7">
      <w:pPr>
        <w:rPr>
          <w:rFonts w:ascii="Arial" w:hAnsi="Arial" w:cs="Arial"/>
          <w:b/>
          <w:sz w:val="21"/>
          <w:szCs w:val="21"/>
        </w:rPr>
      </w:pPr>
    </w:p>
    <w:p w:rsidR="00FE54F8" w:rsidRPr="005C4CE8" w:rsidRDefault="00FE54F8" w:rsidP="00CE31F7">
      <w:pPr>
        <w:rPr>
          <w:rFonts w:ascii="Arial" w:hAnsi="Arial" w:cs="Arial"/>
          <w:b/>
          <w:sz w:val="21"/>
          <w:szCs w:val="21"/>
        </w:rPr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68"/>
      </w:tblGrid>
      <w:tr w:rsidR="00CE31F7" w:rsidRPr="005C4CE8" w:rsidTr="005D45C3">
        <w:tc>
          <w:tcPr>
            <w:tcW w:w="9568" w:type="dxa"/>
            <w:shd w:val="clear" w:color="auto" w:fill="D9D9D9"/>
          </w:tcPr>
          <w:p w:rsidR="00CE31F7" w:rsidRPr="005C4CE8" w:rsidRDefault="00CE31F7" w:rsidP="00AF0986">
            <w:pPr>
              <w:spacing w:before="60" w:after="6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5C4CE8">
              <w:rPr>
                <w:rFonts w:ascii="Arial" w:hAnsi="Arial" w:cs="Arial"/>
                <w:b/>
                <w:bCs/>
                <w:sz w:val="21"/>
                <w:szCs w:val="21"/>
              </w:rPr>
              <w:t>Zusammenfassende Erläuterungen der Auditorinnen und Auditoren:</w:t>
            </w:r>
          </w:p>
        </w:tc>
      </w:tr>
    </w:tbl>
    <w:p w:rsidR="00CE31F7" w:rsidRPr="005C4CE8" w:rsidRDefault="00CE31F7" w:rsidP="00CE31F7">
      <w:pPr>
        <w:rPr>
          <w:rFonts w:ascii="Arial" w:hAnsi="Arial" w:cs="Arial"/>
          <w:sz w:val="21"/>
          <w:szCs w:val="21"/>
        </w:rPr>
      </w:pPr>
    </w:p>
    <w:p w:rsidR="00FE54F8" w:rsidRPr="005C4CE8" w:rsidRDefault="00FE54F8" w:rsidP="00CE31F7">
      <w:pPr>
        <w:rPr>
          <w:rFonts w:ascii="Arial" w:hAnsi="Arial" w:cs="Arial"/>
          <w:sz w:val="21"/>
          <w:szCs w:val="21"/>
        </w:rPr>
      </w:pPr>
    </w:p>
    <w:p w:rsidR="00CE31F7" w:rsidRPr="005C4CE8" w:rsidRDefault="00CE31F7" w:rsidP="00CE31F7">
      <w:pPr>
        <w:rPr>
          <w:rFonts w:ascii="Arial" w:hAnsi="Arial" w:cs="Arial"/>
          <w:sz w:val="21"/>
          <w:szCs w:val="21"/>
        </w:rPr>
      </w:pPr>
      <w:bookmarkStart w:id="12" w:name="Text23"/>
      <w:r w:rsidRPr="005C4CE8">
        <w:rPr>
          <w:rFonts w:ascii="Arial" w:hAnsi="Arial" w:cs="Arial"/>
          <w:b/>
          <w:sz w:val="21"/>
          <w:szCs w:val="21"/>
        </w:rPr>
        <w:t>1. Erfüllung der Ausschlusskriterien</w:t>
      </w:r>
      <w:r w:rsidR="00FE54F8" w:rsidRPr="005C4CE8">
        <w:rPr>
          <w:rFonts w:ascii="Arial" w:hAnsi="Arial" w:cs="Arial"/>
          <w:b/>
          <w:sz w:val="21"/>
          <w:szCs w:val="21"/>
        </w:rPr>
        <w:t>:</w:t>
      </w:r>
    </w:p>
    <w:bookmarkEnd w:id="12"/>
    <w:p w:rsidR="00CE31F7" w:rsidRPr="00A87E64" w:rsidRDefault="00CE31F7" w:rsidP="00CE31F7">
      <w:pPr>
        <w:rPr>
          <w:rFonts w:ascii="Arial" w:hAnsi="Arial" w:cs="Arial"/>
          <w:sz w:val="22"/>
          <w:szCs w:val="22"/>
        </w:rPr>
      </w:pPr>
      <w:r w:rsidRPr="00A87E64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A87E64">
        <w:rPr>
          <w:rFonts w:ascii="Arial" w:hAnsi="Arial" w:cs="Arial"/>
          <w:sz w:val="22"/>
          <w:szCs w:val="22"/>
        </w:rPr>
        <w:instrText xml:space="preserve"> FORMTEXT </w:instrText>
      </w:r>
      <w:r w:rsidRPr="00A87E64">
        <w:rPr>
          <w:rFonts w:ascii="Arial" w:hAnsi="Arial" w:cs="Arial"/>
          <w:sz w:val="22"/>
          <w:szCs w:val="22"/>
        </w:rPr>
      </w:r>
      <w:r w:rsidRPr="00A87E64">
        <w:rPr>
          <w:rFonts w:ascii="Arial" w:hAnsi="Arial" w:cs="Arial"/>
          <w:sz w:val="22"/>
          <w:szCs w:val="22"/>
        </w:rPr>
        <w:fldChar w:fldCharType="separate"/>
      </w:r>
      <w:r w:rsidRPr="00A87E64">
        <w:rPr>
          <w:rFonts w:ascii="Arial" w:hAnsi="Arial" w:cs="Arial"/>
          <w:noProof/>
          <w:sz w:val="22"/>
          <w:szCs w:val="22"/>
        </w:rPr>
        <w:t> </w:t>
      </w:r>
      <w:r w:rsidRPr="00A87E64">
        <w:rPr>
          <w:rFonts w:ascii="Arial" w:hAnsi="Arial" w:cs="Arial"/>
          <w:noProof/>
          <w:sz w:val="22"/>
          <w:szCs w:val="22"/>
        </w:rPr>
        <w:t> </w:t>
      </w:r>
      <w:r w:rsidRPr="00A87E64">
        <w:rPr>
          <w:rFonts w:ascii="Arial" w:hAnsi="Arial" w:cs="Arial"/>
          <w:noProof/>
          <w:sz w:val="22"/>
          <w:szCs w:val="22"/>
        </w:rPr>
        <w:t> </w:t>
      </w:r>
      <w:r w:rsidRPr="00A87E64">
        <w:rPr>
          <w:rFonts w:ascii="Arial" w:hAnsi="Arial" w:cs="Arial"/>
          <w:noProof/>
          <w:sz w:val="22"/>
          <w:szCs w:val="22"/>
        </w:rPr>
        <w:t> </w:t>
      </w:r>
      <w:r w:rsidRPr="00A87E64">
        <w:rPr>
          <w:rFonts w:ascii="Arial" w:hAnsi="Arial" w:cs="Arial"/>
          <w:noProof/>
          <w:sz w:val="22"/>
          <w:szCs w:val="22"/>
        </w:rPr>
        <w:t> </w:t>
      </w:r>
      <w:r w:rsidRPr="00A87E64">
        <w:rPr>
          <w:rFonts w:ascii="Arial" w:hAnsi="Arial" w:cs="Arial"/>
          <w:sz w:val="22"/>
          <w:szCs w:val="22"/>
        </w:rPr>
        <w:fldChar w:fldCharType="end"/>
      </w:r>
    </w:p>
    <w:p w:rsidR="00CE31F7" w:rsidRPr="005C4CE8" w:rsidRDefault="00CE31F7" w:rsidP="00CE31F7">
      <w:pPr>
        <w:rPr>
          <w:rFonts w:ascii="Arial" w:hAnsi="Arial" w:cs="Arial"/>
          <w:sz w:val="21"/>
          <w:szCs w:val="21"/>
        </w:rPr>
      </w:pPr>
    </w:p>
    <w:p w:rsidR="00CE31F7" w:rsidRPr="005C4CE8" w:rsidRDefault="00CE31F7" w:rsidP="00CE31F7">
      <w:pPr>
        <w:rPr>
          <w:rFonts w:ascii="Arial" w:hAnsi="Arial" w:cs="Arial"/>
          <w:b/>
          <w:sz w:val="21"/>
          <w:szCs w:val="21"/>
        </w:rPr>
      </w:pPr>
      <w:r w:rsidRPr="005C4CE8">
        <w:rPr>
          <w:rFonts w:ascii="Arial" w:hAnsi="Arial" w:cs="Arial"/>
          <w:b/>
          <w:sz w:val="21"/>
          <w:szCs w:val="21"/>
        </w:rPr>
        <w:t>2. Herausragende Stärken der Schule (Fremdeinschätzung „A“):</w:t>
      </w:r>
    </w:p>
    <w:p w:rsidR="00CE31F7" w:rsidRPr="00A87E64" w:rsidRDefault="00CE31F7" w:rsidP="00CE31F7">
      <w:pPr>
        <w:rPr>
          <w:rFonts w:ascii="Arial" w:hAnsi="Arial" w:cs="Arial"/>
          <w:sz w:val="22"/>
          <w:szCs w:val="22"/>
        </w:rPr>
      </w:pPr>
      <w:r w:rsidRPr="00A87E64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A87E64">
        <w:rPr>
          <w:rFonts w:ascii="Arial" w:hAnsi="Arial" w:cs="Arial"/>
          <w:sz w:val="22"/>
          <w:szCs w:val="22"/>
        </w:rPr>
        <w:instrText xml:space="preserve"> FORMTEXT </w:instrText>
      </w:r>
      <w:r w:rsidRPr="00A87E64">
        <w:rPr>
          <w:rFonts w:ascii="Arial" w:hAnsi="Arial" w:cs="Arial"/>
          <w:sz w:val="22"/>
          <w:szCs w:val="22"/>
        </w:rPr>
      </w:r>
      <w:r w:rsidRPr="00A87E64">
        <w:rPr>
          <w:rFonts w:ascii="Arial" w:hAnsi="Arial" w:cs="Arial"/>
          <w:sz w:val="22"/>
          <w:szCs w:val="22"/>
        </w:rPr>
        <w:fldChar w:fldCharType="separate"/>
      </w:r>
      <w:r w:rsidRPr="00A87E64">
        <w:rPr>
          <w:rFonts w:ascii="Arial" w:hAnsi="Arial" w:cs="Arial"/>
          <w:noProof/>
          <w:sz w:val="22"/>
          <w:szCs w:val="22"/>
        </w:rPr>
        <w:t> </w:t>
      </w:r>
      <w:r w:rsidRPr="00A87E64">
        <w:rPr>
          <w:rFonts w:ascii="Arial" w:hAnsi="Arial" w:cs="Arial"/>
          <w:noProof/>
          <w:sz w:val="22"/>
          <w:szCs w:val="22"/>
        </w:rPr>
        <w:t> </w:t>
      </w:r>
      <w:r w:rsidRPr="00A87E64">
        <w:rPr>
          <w:rFonts w:ascii="Arial" w:hAnsi="Arial" w:cs="Arial"/>
          <w:noProof/>
          <w:sz w:val="22"/>
          <w:szCs w:val="22"/>
        </w:rPr>
        <w:t> </w:t>
      </w:r>
      <w:r w:rsidRPr="00A87E64">
        <w:rPr>
          <w:rFonts w:ascii="Arial" w:hAnsi="Arial" w:cs="Arial"/>
          <w:noProof/>
          <w:sz w:val="22"/>
          <w:szCs w:val="22"/>
        </w:rPr>
        <w:t> </w:t>
      </w:r>
      <w:r w:rsidRPr="00A87E64">
        <w:rPr>
          <w:rFonts w:ascii="Arial" w:hAnsi="Arial" w:cs="Arial"/>
          <w:noProof/>
          <w:sz w:val="22"/>
          <w:szCs w:val="22"/>
        </w:rPr>
        <w:t> </w:t>
      </w:r>
      <w:r w:rsidRPr="00A87E64">
        <w:rPr>
          <w:rFonts w:ascii="Arial" w:hAnsi="Arial" w:cs="Arial"/>
          <w:sz w:val="22"/>
          <w:szCs w:val="22"/>
        </w:rPr>
        <w:fldChar w:fldCharType="end"/>
      </w:r>
    </w:p>
    <w:p w:rsidR="00CE31F7" w:rsidRPr="005C4CE8" w:rsidRDefault="00CE31F7" w:rsidP="00CE31F7">
      <w:pPr>
        <w:rPr>
          <w:rFonts w:ascii="Arial" w:hAnsi="Arial" w:cs="Arial"/>
          <w:sz w:val="21"/>
          <w:szCs w:val="21"/>
        </w:rPr>
      </w:pPr>
    </w:p>
    <w:p w:rsidR="00CE31F7" w:rsidRPr="005C4CE8" w:rsidRDefault="00CE31F7" w:rsidP="00CE31F7">
      <w:pPr>
        <w:rPr>
          <w:rFonts w:ascii="Arial" w:hAnsi="Arial" w:cs="Arial"/>
          <w:b/>
          <w:sz w:val="21"/>
          <w:szCs w:val="21"/>
        </w:rPr>
      </w:pPr>
      <w:r w:rsidRPr="005C4CE8">
        <w:rPr>
          <w:rFonts w:ascii="Arial" w:hAnsi="Arial" w:cs="Arial"/>
          <w:b/>
          <w:sz w:val="21"/>
          <w:szCs w:val="21"/>
        </w:rPr>
        <w:t>3. Organisation des Audittages:</w:t>
      </w:r>
    </w:p>
    <w:p w:rsidR="00CE31F7" w:rsidRPr="00A87E64" w:rsidRDefault="00CE31F7" w:rsidP="00CE31F7">
      <w:pPr>
        <w:rPr>
          <w:rFonts w:ascii="Arial" w:hAnsi="Arial" w:cs="Arial"/>
          <w:sz w:val="22"/>
          <w:szCs w:val="22"/>
        </w:rPr>
      </w:pPr>
      <w:r w:rsidRPr="00A87E64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A87E64">
        <w:rPr>
          <w:rFonts w:ascii="Arial" w:hAnsi="Arial" w:cs="Arial"/>
          <w:sz w:val="22"/>
          <w:szCs w:val="22"/>
        </w:rPr>
        <w:instrText xml:space="preserve"> FORMTEXT </w:instrText>
      </w:r>
      <w:r w:rsidRPr="00A87E64">
        <w:rPr>
          <w:rFonts w:ascii="Arial" w:hAnsi="Arial" w:cs="Arial"/>
          <w:sz w:val="22"/>
          <w:szCs w:val="22"/>
        </w:rPr>
      </w:r>
      <w:r w:rsidRPr="00A87E64">
        <w:rPr>
          <w:rFonts w:ascii="Arial" w:hAnsi="Arial" w:cs="Arial"/>
          <w:sz w:val="22"/>
          <w:szCs w:val="22"/>
        </w:rPr>
        <w:fldChar w:fldCharType="separate"/>
      </w:r>
      <w:r w:rsidRPr="00A87E64">
        <w:rPr>
          <w:rFonts w:ascii="Arial" w:hAnsi="Arial" w:cs="Arial"/>
          <w:noProof/>
          <w:sz w:val="22"/>
          <w:szCs w:val="22"/>
        </w:rPr>
        <w:t> </w:t>
      </w:r>
      <w:r w:rsidRPr="00A87E64">
        <w:rPr>
          <w:rFonts w:ascii="Arial" w:hAnsi="Arial" w:cs="Arial"/>
          <w:noProof/>
          <w:sz w:val="22"/>
          <w:szCs w:val="22"/>
        </w:rPr>
        <w:t> </w:t>
      </w:r>
      <w:r w:rsidRPr="00A87E64">
        <w:rPr>
          <w:rFonts w:ascii="Arial" w:hAnsi="Arial" w:cs="Arial"/>
          <w:noProof/>
          <w:sz w:val="22"/>
          <w:szCs w:val="22"/>
        </w:rPr>
        <w:t> </w:t>
      </w:r>
      <w:r w:rsidRPr="00A87E64">
        <w:rPr>
          <w:rFonts w:ascii="Arial" w:hAnsi="Arial" w:cs="Arial"/>
          <w:noProof/>
          <w:sz w:val="22"/>
          <w:szCs w:val="22"/>
        </w:rPr>
        <w:t> </w:t>
      </w:r>
      <w:r w:rsidRPr="00A87E64">
        <w:rPr>
          <w:rFonts w:ascii="Arial" w:hAnsi="Arial" w:cs="Arial"/>
          <w:noProof/>
          <w:sz w:val="22"/>
          <w:szCs w:val="22"/>
        </w:rPr>
        <w:t> </w:t>
      </w:r>
      <w:r w:rsidRPr="00A87E64">
        <w:rPr>
          <w:rFonts w:ascii="Arial" w:hAnsi="Arial" w:cs="Arial"/>
          <w:sz w:val="22"/>
          <w:szCs w:val="22"/>
        </w:rPr>
        <w:fldChar w:fldCharType="end"/>
      </w:r>
    </w:p>
    <w:p w:rsidR="00CE31F7" w:rsidRPr="005C4CE8" w:rsidRDefault="00CE31F7" w:rsidP="00CE31F7">
      <w:pPr>
        <w:rPr>
          <w:rFonts w:ascii="Arial" w:hAnsi="Arial" w:cs="Arial"/>
          <w:sz w:val="21"/>
          <w:szCs w:val="21"/>
        </w:rPr>
      </w:pPr>
    </w:p>
    <w:p w:rsidR="00CE31F7" w:rsidRPr="005C4CE8" w:rsidRDefault="00CE31F7" w:rsidP="00CE31F7">
      <w:pPr>
        <w:rPr>
          <w:rFonts w:ascii="Arial" w:hAnsi="Arial" w:cs="Arial"/>
          <w:b/>
          <w:sz w:val="21"/>
          <w:szCs w:val="21"/>
        </w:rPr>
      </w:pPr>
      <w:r w:rsidRPr="005C4CE8">
        <w:rPr>
          <w:rFonts w:ascii="Arial" w:hAnsi="Arial" w:cs="Arial"/>
          <w:b/>
          <w:sz w:val="21"/>
          <w:szCs w:val="21"/>
        </w:rPr>
        <w:t>4. Weitere Angaben (optional):</w:t>
      </w:r>
    </w:p>
    <w:p w:rsidR="00CE31F7" w:rsidRPr="00A87E64" w:rsidRDefault="00CE31F7" w:rsidP="00CE31F7">
      <w:pPr>
        <w:rPr>
          <w:rFonts w:ascii="Arial" w:hAnsi="Arial" w:cs="Arial"/>
          <w:sz w:val="22"/>
          <w:szCs w:val="22"/>
        </w:rPr>
      </w:pPr>
      <w:r w:rsidRPr="00A87E64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A87E64">
        <w:rPr>
          <w:rFonts w:ascii="Arial" w:hAnsi="Arial" w:cs="Arial"/>
          <w:sz w:val="22"/>
          <w:szCs w:val="22"/>
        </w:rPr>
        <w:instrText xml:space="preserve"> FORMTEXT </w:instrText>
      </w:r>
      <w:r w:rsidRPr="00A87E64">
        <w:rPr>
          <w:rFonts w:ascii="Arial" w:hAnsi="Arial" w:cs="Arial"/>
          <w:sz w:val="22"/>
          <w:szCs w:val="22"/>
        </w:rPr>
      </w:r>
      <w:r w:rsidRPr="00A87E64">
        <w:rPr>
          <w:rFonts w:ascii="Arial" w:hAnsi="Arial" w:cs="Arial"/>
          <w:sz w:val="22"/>
          <w:szCs w:val="22"/>
        </w:rPr>
        <w:fldChar w:fldCharType="separate"/>
      </w:r>
      <w:r w:rsidRPr="00A87E64">
        <w:rPr>
          <w:rFonts w:ascii="Arial" w:hAnsi="Arial" w:cs="Arial"/>
          <w:noProof/>
          <w:sz w:val="22"/>
          <w:szCs w:val="22"/>
        </w:rPr>
        <w:t> </w:t>
      </w:r>
      <w:r w:rsidRPr="00A87E64">
        <w:rPr>
          <w:rFonts w:ascii="Arial" w:hAnsi="Arial" w:cs="Arial"/>
          <w:noProof/>
          <w:sz w:val="22"/>
          <w:szCs w:val="22"/>
        </w:rPr>
        <w:t> </w:t>
      </w:r>
      <w:r w:rsidRPr="00A87E64">
        <w:rPr>
          <w:rFonts w:ascii="Arial" w:hAnsi="Arial" w:cs="Arial"/>
          <w:noProof/>
          <w:sz w:val="22"/>
          <w:szCs w:val="22"/>
        </w:rPr>
        <w:t> </w:t>
      </w:r>
      <w:r w:rsidRPr="00A87E64">
        <w:rPr>
          <w:rFonts w:ascii="Arial" w:hAnsi="Arial" w:cs="Arial"/>
          <w:noProof/>
          <w:sz w:val="22"/>
          <w:szCs w:val="22"/>
        </w:rPr>
        <w:t> </w:t>
      </w:r>
      <w:r w:rsidRPr="00A87E64">
        <w:rPr>
          <w:rFonts w:ascii="Arial" w:hAnsi="Arial" w:cs="Arial"/>
          <w:noProof/>
          <w:sz w:val="22"/>
          <w:szCs w:val="22"/>
        </w:rPr>
        <w:t> </w:t>
      </w:r>
      <w:r w:rsidRPr="00A87E64">
        <w:rPr>
          <w:rFonts w:ascii="Arial" w:hAnsi="Arial" w:cs="Arial"/>
          <w:sz w:val="22"/>
          <w:szCs w:val="22"/>
        </w:rPr>
        <w:fldChar w:fldCharType="end"/>
      </w:r>
    </w:p>
    <w:p w:rsidR="00CE31F7" w:rsidRPr="005C4CE8" w:rsidRDefault="00CE31F7" w:rsidP="00CE31F7">
      <w:pPr>
        <w:rPr>
          <w:rFonts w:ascii="Arial" w:hAnsi="Arial" w:cs="Arial"/>
          <w:b/>
          <w:sz w:val="21"/>
          <w:szCs w:val="21"/>
        </w:rPr>
      </w:pPr>
    </w:p>
    <w:p w:rsidR="00CE31F7" w:rsidRPr="005C4CE8" w:rsidRDefault="00CE31F7" w:rsidP="00CE31F7">
      <w:pPr>
        <w:rPr>
          <w:rFonts w:ascii="Arial" w:hAnsi="Arial" w:cs="Arial"/>
          <w:b/>
          <w:sz w:val="21"/>
          <w:szCs w:val="21"/>
        </w:rPr>
      </w:pPr>
    </w:p>
    <w:p w:rsidR="00CE31F7" w:rsidRPr="005C4CE8" w:rsidRDefault="00CE31F7" w:rsidP="00CE31F7">
      <w:pPr>
        <w:rPr>
          <w:rFonts w:ascii="Arial" w:hAnsi="Arial" w:cs="Arial"/>
          <w:b/>
          <w:sz w:val="21"/>
          <w:szCs w:val="21"/>
        </w:rPr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68"/>
      </w:tblGrid>
      <w:tr w:rsidR="00CE31F7" w:rsidRPr="005C4CE8" w:rsidTr="005D45C3">
        <w:tc>
          <w:tcPr>
            <w:tcW w:w="9568" w:type="dxa"/>
            <w:shd w:val="clear" w:color="auto" w:fill="D9D9D9"/>
          </w:tcPr>
          <w:p w:rsidR="00CE31F7" w:rsidRPr="005C4CE8" w:rsidRDefault="00CE31F7" w:rsidP="00AF0986">
            <w:pPr>
              <w:spacing w:before="60" w:after="6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5C4CE8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Empfehlungen für die Weiterentwicklung mit Blick auf die Rezertifizierung: </w:t>
            </w:r>
          </w:p>
        </w:tc>
      </w:tr>
    </w:tbl>
    <w:p w:rsidR="00CE31F7" w:rsidRPr="005C4CE8" w:rsidRDefault="00CE31F7" w:rsidP="00CE31F7">
      <w:pPr>
        <w:rPr>
          <w:rFonts w:ascii="Arial" w:hAnsi="Arial" w:cs="Arial"/>
          <w:bCs/>
          <w:sz w:val="21"/>
          <w:szCs w:val="21"/>
        </w:rPr>
      </w:pPr>
    </w:p>
    <w:p w:rsidR="00CE31F7" w:rsidRPr="005C4CE8" w:rsidRDefault="00CE31F7" w:rsidP="00CE31F7">
      <w:pPr>
        <w:rPr>
          <w:rFonts w:ascii="Arial" w:hAnsi="Arial" w:cs="Arial"/>
          <w:bCs/>
          <w:sz w:val="21"/>
          <w:szCs w:val="21"/>
        </w:rPr>
      </w:pPr>
    </w:p>
    <w:p w:rsidR="00CE31F7" w:rsidRPr="005C4CE8" w:rsidRDefault="00CE31F7" w:rsidP="00CE31F7">
      <w:pPr>
        <w:rPr>
          <w:rFonts w:ascii="Arial" w:hAnsi="Arial" w:cs="Arial"/>
          <w:sz w:val="21"/>
          <w:szCs w:val="21"/>
        </w:rPr>
      </w:pPr>
      <w:r w:rsidRPr="005C4CE8">
        <w:rPr>
          <w:rFonts w:ascii="Arial" w:hAnsi="Arial" w:cs="Arial"/>
          <w:sz w:val="21"/>
          <w:szCs w:val="21"/>
        </w:rPr>
        <w:t xml:space="preserve">1. </w:t>
      </w:r>
      <w:r w:rsidRPr="00A87E64">
        <w:rPr>
          <w:rFonts w:ascii="Arial" w:hAnsi="Arial" w:cs="Arial"/>
          <w:sz w:val="22"/>
          <w:szCs w:val="22"/>
          <w:lang w:val="en-GB"/>
        </w:rPr>
        <w:fldChar w:fldCharType="begin">
          <w:ffData>
            <w:name w:val="Text23"/>
            <w:enabled/>
            <w:calcOnExit w:val="0"/>
            <w:textInput/>
          </w:ffData>
        </w:fldChar>
      </w:r>
      <w:r w:rsidRPr="00A87E64">
        <w:rPr>
          <w:rFonts w:ascii="Arial" w:hAnsi="Arial" w:cs="Arial"/>
          <w:sz w:val="22"/>
          <w:szCs w:val="22"/>
        </w:rPr>
        <w:instrText xml:space="preserve"> FORMTEXT </w:instrText>
      </w:r>
      <w:r w:rsidRPr="00A87E64">
        <w:rPr>
          <w:rFonts w:ascii="Arial" w:hAnsi="Arial" w:cs="Arial"/>
          <w:sz w:val="22"/>
          <w:szCs w:val="22"/>
          <w:lang w:val="en-GB"/>
        </w:rPr>
      </w:r>
      <w:r w:rsidRPr="00A87E64">
        <w:rPr>
          <w:rFonts w:ascii="Arial" w:hAnsi="Arial" w:cs="Arial"/>
          <w:sz w:val="22"/>
          <w:szCs w:val="22"/>
          <w:lang w:val="en-GB"/>
        </w:rPr>
        <w:fldChar w:fldCharType="separate"/>
      </w:r>
      <w:r w:rsidRPr="00A87E64">
        <w:rPr>
          <w:rFonts w:ascii="Arial" w:hAnsi="Arial" w:cs="Arial"/>
          <w:noProof/>
          <w:sz w:val="22"/>
          <w:szCs w:val="22"/>
        </w:rPr>
        <w:t> </w:t>
      </w:r>
      <w:r w:rsidRPr="00A87E64">
        <w:rPr>
          <w:rFonts w:ascii="Arial" w:hAnsi="Arial" w:cs="Arial"/>
          <w:noProof/>
          <w:sz w:val="22"/>
          <w:szCs w:val="22"/>
        </w:rPr>
        <w:t> </w:t>
      </w:r>
      <w:r w:rsidRPr="00A87E64">
        <w:rPr>
          <w:rFonts w:ascii="Arial" w:hAnsi="Arial" w:cs="Arial"/>
          <w:noProof/>
          <w:sz w:val="22"/>
          <w:szCs w:val="22"/>
        </w:rPr>
        <w:t> </w:t>
      </w:r>
      <w:r w:rsidRPr="00A87E64">
        <w:rPr>
          <w:rFonts w:ascii="Arial" w:hAnsi="Arial" w:cs="Arial"/>
          <w:noProof/>
          <w:sz w:val="22"/>
          <w:szCs w:val="22"/>
        </w:rPr>
        <w:t> </w:t>
      </w:r>
      <w:r w:rsidRPr="00A87E64">
        <w:rPr>
          <w:rFonts w:ascii="Arial" w:hAnsi="Arial" w:cs="Arial"/>
          <w:noProof/>
          <w:sz w:val="22"/>
          <w:szCs w:val="22"/>
        </w:rPr>
        <w:t> </w:t>
      </w:r>
      <w:r w:rsidRPr="00A87E64">
        <w:rPr>
          <w:rFonts w:ascii="Arial" w:hAnsi="Arial" w:cs="Arial"/>
          <w:sz w:val="22"/>
          <w:szCs w:val="22"/>
          <w:lang w:val="en-GB"/>
        </w:rPr>
        <w:fldChar w:fldCharType="end"/>
      </w:r>
    </w:p>
    <w:p w:rsidR="00CE31F7" w:rsidRPr="005C4CE8" w:rsidRDefault="00CE31F7" w:rsidP="00CE31F7">
      <w:pPr>
        <w:rPr>
          <w:rFonts w:ascii="Arial" w:hAnsi="Arial" w:cs="Arial"/>
          <w:sz w:val="21"/>
          <w:szCs w:val="21"/>
        </w:rPr>
      </w:pPr>
    </w:p>
    <w:p w:rsidR="00CE31F7" w:rsidRPr="005C4CE8" w:rsidRDefault="00CE31F7" w:rsidP="00CE31F7">
      <w:pPr>
        <w:rPr>
          <w:rFonts w:ascii="Arial" w:hAnsi="Arial" w:cs="Arial"/>
          <w:sz w:val="21"/>
          <w:szCs w:val="21"/>
        </w:rPr>
      </w:pPr>
      <w:r w:rsidRPr="005C4CE8">
        <w:rPr>
          <w:rFonts w:ascii="Arial" w:hAnsi="Arial" w:cs="Arial"/>
          <w:sz w:val="21"/>
          <w:szCs w:val="21"/>
        </w:rPr>
        <w:t xml:space="preserve">2. </w:t>
      </w:r>
      <w:r w:rsidRPr="00A87E64">
        <w:rPr>
          <w:rFonts w:ascii="Arial" w:hAnsi="Arial" w:cs="Arial"/>
          <w:sz w:val="22"/>
          <w:szCs w:val="22"/>
          <w:lang w:val="en-GB"/>
        </w:rPr>
        <w:fldChar w:fldCharType="begin">
          <w:ffData>
            <w:name w:val="Text23"/>
            <w:enabled/>
            <w:calcOnExit w:val="0"/>
            <w:textInput/>
          </w:ffData>
        </w:fldChar>
      </w:r>
      <w:r w:rsidRPr="00A87E64">
        <w:rPr>
          <w:rFonts w:ascii="Arial" w:hAnsi="Arial" w:cs="Arial"/>
          <w:sz w:val="22"/>
          <w:szCs w:val="22"/>
        </w:rPr>
        <w:instrText xml:space="preserve"> FORMTEXT </w:instrText>
      </w:r>
      <w:r w:rsidRPr="00A87E64">
        <w:rPr>
          <w:rFonts w:ascii="Arial" w:hAnsi="Arial" w:cs="Arial"/>
          <w:sz w:val="22"/>
          <w:szCs w:val="22"/>
          <w:lang w:val="en-GB"/>
        </w:rPr>
      </w:r>
      <w:r w:rsidRPr="00A87E64">
        <w:rPr>
          <w:rFonts w:ascii="Arial" w:hAnsi="Arial" w:cs="Arial"/>
          <w:sz w:val="22"/>
          <w:szCs w:val="22"/>
          <w:lang w:val="en-GB"/>
        </w:rPr>
        <w:fldChar w:fldCharType="separate"/>
      </w:r>
      <w:r w:rsidRPr="00A87E64">
        <w:rPr>
          <w:rFonts w:ascii="Arial" w:hAnsi="Arial" w:cs="Arial"/>
          <w:noProof/>
          <w:sz w:val="22"/>
          <w:szCs w:val="22"/>
        </w:rPr>
        <w:t> </w:t>
      </w:r>
      <w:r w:rsidRPr="00A87E64">
        <w:rPr>
          <w:rFonts w:ascii="Arial" w:hAnsi="Arial" w:cs="Arial"/>
          <w:noProof/>
          <w:sz w:val="22"/>
          <w:szCs w:val="22"/>
        </w:rPr>
        <w:t> </w:t>
      </w:r>
      <w:r w:rsidRPr="00A87E64">
        <w:rPr>
          <w:rFonts w:ascii="Arial" w:hAnsi="Arial" w:cs="Arial"/>
          <w:noProof/>
          <w:sz w:val="22"/>
          <w:szCs w:val="22"/>
        </w:rPr>
        <w:t> </w:t>
      </w:r>
      <w:r w:rsidRPr="00A87E64">
        <w:rPr>
          <w:rFonts w:ascii="Arial" w:hAnsi="Arial" w:cs="Arial"/>
          <w:noProof/>
          <w:sz w:val="22"/>
          <w:szCs w:val="22"/>
        </w:rPr>
        <w:t> </w:t>
      </w:r>
      <w:r w:rsidRPr="00A87E64">
        <w:rPr>
          <w:rFonts w:ascii="Arial" w:hAnsi="Arial" w:cs="Arial"/>
          <w:noProof/>
          <w:sz w:val="22"/>
          <w:szCs w:val="22"/>
        </w:rPr>
        <w:t> </w:t>
      </w:r>
      <w:r w:rsidRPr="00A87E64">
        <w:rPr>
          <w:rFonts w:ascii="Arial" w:hAnsi="Arial" w:cs="Arial"/>
          <w:sz w:val="22"/>
          <w:szCs w:val="22"/>
          <w:lang w:val="en-GB"/>
        </w:rPr>
        <w:fldChar w:fldCharType="end"/>
      </w:r>
    </w:p>
    <w:p w:rsidR="00CE31F7" w:rsidRPr="005C4CE8" w:rsidRDefault="00CE31F7" w:rsidP="00CE31F7">
      <w:pPr>
        <w:rPr>
          <w:rFonts w:ascii="Arial" w:hAnsi="Arial" w:cs="Arial"/>
          <w:sz w:val="21"/>
          <w:szCs w:val="21"/>
        </w:rPr>
      </w:pPr>
    </w:p>
    <w:p w:rsidR="00CE31F7" w:rsidRPr="005C4CE8" w:rsidRDefault="00CE31F7" w:rsidP="00CE31F7">
      <w:pPr>
        <w:rPr>
          <w:rFonts w:ascii="Arial" w:hAnsi="Arial" w:cs="Arial"/>
          <w:sz w:val="21"/>
          <w:szCs w:val="21"/>
          <w:lang w:val="en-GB"/>
        </w:rPr>
      </w:pPr>
      <w:r w:rsidRPr="005C4CE8">
        <w:rPr>
          <w:rFonts w:ascii="Arial" w:hAnsi="Arial" w:cs="Arial"/>
          <w:sz w:val="21"/>
          <w:szCs w:val="21"/>
          <w:lang w:val="en-GB"/>
        </w:rPr>
        <w:t xml:space="preserve">3. </w:t>
      </w:r>
      <w:r w:rsidRPr="00A87E64">
        <w:rPr>
          <w:rFonts w:ascii="Arial" w:hAnsi="Arial" w:cs="Arial"/>
          <w:sz w:val="22"/>
          <w:szCs w:val="22"/>
          <w:lang w:val="en-GB"/>
        </w:rPr>
        <w:fldChar w:fldCharType="begin">
          <w:ffData>
            <w:name w:val="Text23"/>
            <w:enabled/>
            <w:calcOnExit w:val="0"/>
            <w:textInput/>
          </w:ffData>
        </w:fldChar>
      </w:r>
      <w:r w:rsidRPr="00A87E64">
        <w:rPr>
          <w:rFonts w:ascii="Arial" w:hAnsi="Arial" w:cs="Arial"/>
          <w:sz w:val="22"/>
          <w:szCs w:val="22"/>
          <w:lang w:val="en-GB"/>
        </w:rPr>
        <w:instrText xml:space="preserve"> FORMTEXT </w:instrText>
      </w:r>
      <w:r w:rsidRPr="00A87E64">
        <w:rPr>
          <w:rFonts w:ascii="Arial" w:hAnsi="Arial" w:cs="Arial"/>
          <w:sz w:val="22"/>
          <w:szCs w:val="22"/>
          <w:lang w:val="en-GB"/>
        </w:rPr>
      </w:r>
      <w:r w:rsidRPr="00A87E64">
        <w:rPr>
          <w:rFonts w:ascii="Arial" w:hAnsi="Arial" w:cs="Arial"/>
          <w:sz w:val="22"/>
          <w:szCs w:val="22"/>
          <w:lang w:val="en-GB"/>
        </w:rPr>
        <w:fldChar w:fldCharType="separate"/>
      </w:r>
      <w:r w:rsidRPr="00A87E64">
        <w:rPr>
          <w:rFonts w:ascii="Arial" w:hAnsi="Arial" w:cs="Arial"/>
          <w:noProof/>
          <w:sz w:val="22"/>
          <w:szCs w:val="22"/>
        </w:rPr>
        <w:t> </w:t>
      </w:r>
      <w:r w:rsidRPr="00A87E64">
        <w:rPr>
          <w:rFonts w:ascii="Arial" w:hAnsi="Arial" w:cs="Arial"/>
          <w:noProof/>
          <w:sz w:val="22"/>
          <w:szCs w:val="22"/>
        </w:rPr>
        <w:t> </w:t>
      </w:r>
      <w:r w:rsidRPr="00A87E64">
        <w:rPr>
          <w:rFonts w:ascii="Arial" w:hAnsi="Arial" w:cs="Arial"/>
          <w:noProof/>
          <w:sz w:val="22"/>
          <w:szCs w:val="22"/>
        </w:rPr>
        <w:t> </w:t>
      </w:r>
      <w:r w:rsidRPr="00A87E64">
        <w:rPr>
          <w:rFonts w:ascii="Arial" w:hAnsi="Arial" w:cs="Arial"/>
          <w:noProof/>
          <w:sz w:val="22"/>
          <w:szCs w:val="22"/>
        </w:rPr>
        <w:t> </w:t>
      </w:r>
      <w:r w:rsidRPr="00A87E64">
        <w:rPr>
          <w:rFonts w:ascii="Arial" w:hAnsi="Arial" w:cs="Arial"/>
          <w:noProof/>
          <w:sz w:val="22"/>
          <w:szCs w:val="22"/>
        </w:rPr>
        <w:t> </w:t>
      </w:r>
      <w:r w:rsidRPr="00A87E64">
        <w:rPr>
          <w:rFonts w:ascii="Arial" w:hAnsi="Arial" w:cs="Arial"/>
          <w:sz w:val="22"/>
          <w:szCs w:val="22"/>
          <w:lang w:val="en-GB"/>
        </w:rPr>
        <w:fldChar w:fldCharType="end"/>
      </w:r>
    </w:p>
    <w:p w:rsidR="00CE31F7" w:rsidRPr="005C4CE8" w:rsidRDefault="00CE31F7" w:rsidP="00CE31F7">
      <w:pPr>
        <w:rPr>
          <w:rFonts w:ascii="Arial" w:hAnsi="Arial" w:cs="Arial"/>
          <w:sz w:val="21"/>
          <w:szCs w:val="21"/>
        </w:rPr>
      </w:pPr>
    </w:p>
    <w:p w:rsidR="00CE31F7" w:rsidRPr="005C4CE8" w:rsidRDefault="00CE31F7" w:rsidP="00CE31F7">
      <w:pPr>
        <w:rPr>
          <w:rFonts w:ascii="Arial" w:hAnsi="Arial" w:cs="Arial"/>
          <w:sz w:val="21"/>
          <w:szCs w:val="21"/>
        </w:rPr>
      </w:pPr>
    </w:p>
    <w:p w:rsidR="00FE54F8" w:rsidRPr="005C4CE8" w:rsidRDefault="00FE54F8" w:rsidP="00CE31F7">
      <w:pPr>
        <w:rPr>
          <w:rFonts w:ascii="Arial" w:hAnsi="Arial" w:cs="Arial"/>
          <w:sz w:val="21"/>
          <w:szCs w:val="21"/>
        </w:rPr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68"/>
      </w:tblGrid>
      <w:tr w:rsidR="00CE31F7" w:rsidRPr="005C4CE8" w:rsidTr="005D45C3">
        <w:tc>
          <w:tcPr>
            <w:tcW w:w="9568" w:type="dxa"/>
            <w:shd w:val="clear" w:color="auto" w:fill="D9D9D9"/>
          </w:tcPr>
          <w:p w:rsidR="00CE31F7" w:rsidRPr="005C4CE8" w:rsidRDefault="00CE31F7" w:rsidP="00AF0986">
            <w:pPr>
              <w:spacing w:before="60" w:after="6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5C4CE8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Empfehlung an die Jury: </w:t>
            </w:r>
          </w:p>
        </w:tc>
      </w:tr>
    </w:tbl>
    <w:p w:rsidR="00CE31F7" w:rsidRPr="005C4CE8" w:rsidRDefault="00CE31F7" w:rsidP="00CE31F7">
      <w:pPr>
        <w:rPr>
          <w:rFonts w:ascii="Arial" w:hAnsi="Arial" w:cs="Arial"/>
          <w:sz w:val="21"/>
          <w:szCs w:val="21"/>
        </w:rPr>
      </w:pPr>
    </w:p>
    <w:bookmarkStart w:id="13" w:name="Dropdown2"/>
    <w:p w:rsidR="00CE31F7" w:rsidRPr="005C4CE8" w:rsidRDefault="00CE31F7" w:rsidP="00CE31F7">
      <w:pPr>
        <w:rPr>
          <w:rFonts w:ascii="Arial" w:hAnsi="Arial" w:cs="Arial"/>
          <w:sz w:val="21"/>
          <w:szCs w:val="21"/>
        </w:rPr>
      </w:pPr>
      <w:r w:rsidRPr="005C4CE8">
        <w:rPr>
          <w:rFonts w:ascii="Arial" w:hAnsi="Arial" w:cs="Arial"/>
          <w:sz w:val="21"/>
          <w:szCs w:val="21"/>
        </w:rPr>
        <w:fldChar w:fldCharType="begin">
          <w:ffData>
            <w:name w:val="Dropdown2"/>
            <w:enabled/>
            <w:calcOnExit w:val="0"/>
            <w:ddList>
              <w:listEntry w:val="&lt;&lt; Bitte Empfehlung auswählen &gt;&gt;"/>
              <w:listEntry w:val="Vergabe empfohlen."/>
              <w:listEntry w:val="Vergabe noch nicht empfohlen."/>
            </w:ddList>
          </w:ffData>
        </w:fldChar>
      </w:r>
      <w:r w:rsidRPr="005C4CE8">
        <w:rPr>
          <w:rFonts w:ascii="Arial" w:hAnsi="Arial" w:cs="Arial"/>
          <w:sz w:val="21"/>
          <w:szCs w:val="21"/>
        </w:rPr>
        <w:instrText xml:space="preserve"> FORMDROPDOWN </w:instrText>
      </w:r>
      <w:r w:rsidR="0040490A">
        <w:rPr>
          <w:rFonts w:ascii="Arial" w:hAnsi="Arial" w:cs="Arial"/>
          <w:sz w:val="21"/>
          <w:szCs w:val="21"/>
        </w:rPr>
      </w:r>
      <w:r w:rsidR="0040490A">
        <w:rPr>
          <w:rFonts w:ascii="Arial" w:hAnsi="Arial" w:cs="Arial"/>
          <w:sz w:val="21"/>
          <w:szCs w:val="21"/>
        </w:rPr>
        <w:fldChar w:fldCharType="separate"/>
      </w:r>
      <w:r w:rsidRPr="005C4CE8">
        <w:rPr>
          <w:rFonts w:ascii="Arial" w:hAnsi="Arial" w:cs="Arial"/>
          <w:sz w:val="21"/>
          <w:szCs w:val="21"/>
        </w:rPr>
        <w:fldChar w:fldCharType="end"/>
      </w:r>
      <w:bookmarkEnd w:id="13"/>
    </w:p>
    <w:p w:rsidR="00CE31F7" w:rsidRPr="005C4CE8" w:rsidRDefault="00CE31F7" w:rsidP="00CE31F7">
      <w:pPr>
        <w:rPr>
          <w:rFonts w:ascii="Arial" w:hAnsi="Arial" w:cs="Arial"/>
          <w:sz w:val="21"/>
          <w:szCs w:val="21"/>
        </w:rPr>
      </w:pPr>
    </w:p>
    <w:p w:rsidR="00CE31F7" w:rsidRPr="005C4CE8" w:rsidRDefault="00CE31F7" w:rsidP="00CE31F7">
      <w:pPr>
        <w:rPr>
          <w:rFonts w:ascii="Arial" w:hAnsi="Arial" w:cs="Arial"/>
          <w:b/>
          <w:bCs/>
          <w:sz w:val="21"/>
          <w:szCs w:val="21"/>
          <w:lang w:val="en-GB"/>
        </w:rPr>
      </w:pPr>
    </w:p>
    <w:p w:rsidR="00CE31F7" w:rsidRPr="005C4CE8" w:rsidRDefault="00CE31F7" w:rsidP="00CE31F7">
      <w:pPr>
        <w:rPr>
          <w:rFonts w:ascii="Arial" w:hAnsi="Arial" w:cs="Arial"/>
          <w:b/>
          <w:bCs/>
          <w:sz w:val="21"/>
          <w:szCs w:val="21"/>
          <w:lang w:val="en-GB"/>
        </w:rPr>
      </w:pPr>
      <w:r w:rsidRPr="005C4CE8">
        <w:rPr>
          <w:rFonts w:ascii="Arial" w:hAnsi="Arial" w:cs="Arial"/>
          <w:b/>
          <w:bCs/>
          <w:sz w:val="21"/>
          <w:szCs w:val="21"/>
          <w:lang w:val="en-GB"/>
        </w:rPr>
        <w:t>Name Auditor/in I:</w:t>
      </w:r>
      <w:r w:rsidRPr="005C4CE8">
        <w:rPr>
          <w:rFonts w:ascii="Arial" w:hAnsi="Arial" w:cs="Arial"/>
          <w:b/>
          <w:bCs/>
          <w:sz w:val="21"/>
          <w:szCs w:val="21"/>
          <w:lang w:val="en-GB"/>
        </w:rPr>
        <w:tab/>
        <w:t xml:space="preserve"> </w:t>
      </w:r>
      <w:bookmarkStart w:id="14" w:name="Text27"/>
      <w:r w:rsidRPr="002949E2">
        <w:rPr>
          <w:rFonts w:ascii="Arial" w:hAnsi="Arial" w:cs="Arial"/>
          <w:bCs/>
          <w:sz w:val="22"/>
          <w:szCs w:val="22"/>
          <w:lang w:val="en-GB"/>
        </w:rPr>
        <w:fldChar w:fldCharType="begin">
          <w:ffData>
            <w:name w:val="Text27"/>
            <w:enabled/>
            <w:calcOnExit w:val="0"/>
            <w:textInput/>
          </w:ffData>
        </w:fldChar>
      </w:r>
      <w:r w:rsidRPr="002949E2">
        <w:rPr>
          <w:rFonts w:ascii="Arial" w:hAnsi="Arial" w:cs="Arial"/>
          <w:bCs/>
          <w:sz w:val="22"/>
          <w:szCs w:val="22"/>
          <w:lang w:val="en-GB"/>
        </w:rPr>
        <w:instrText xml:space="preserve"> FORMTEXT </w:instrText>
      </w:r>
      <w:r w:rsidRPr="002949E2">
        <w:rPr>
          <w:rFonts w:ascii="Arial" w:hAnsi="Arial" w:cs="Arial"/>
          <w:bCs/>
          <w:sz w:val="22"/>
          <w:szCs w:val="22"/>
          <w:lang w:val="en-GB"/>
        </w:rPr>
      </w:r>
      <w:r w:rsidRPr="002949E2">
        <w:rPr>
          <w:rFonts w:ascii="Arial" w:hAnsi="Arial" w:cs="Arial"/>
          <w:bCs/>
          <w:sz w:val="22"/>
          <w:szCs w:val="22"/>
          <w:lang w:val="en-GB"/>
        </w:rPr>
        <w:fldChar w:fldCharType="separate"/>
      </w:r>
      <w:r w:rsidRPr="002949E2">
        <w:rPr>
          <w:rFonts w:ascii="Arial" w:hAnsi="Arial" w:cs="Arial"/>
          <w:bCs/>
          <w:noProof/>
          <w:sz w:val="22"/>
          <w:szCs w:val="22"/>
        </w:rPr>
        <w:t> </w:t>
      </w:r>
      <w:r w:rsidRPr="002949E2">
        <w:rPr>
          <w:rFonts w:ascii="Arial" w:hAnsi="Arial" w:cs="Arial"/>
          <w:bCs/>
          <w:noProof/>
          <w:sz w:val="22"/>
          <w:szCs w:val="22"/>
        </w:rPr>
        <w:t> </w:t>
      </w:r>
      <w:r w:rsidRPr="002949E2">
        <w:rPr>
          <w:rFonts w:ascii="Arial" w:hAnsi="Arial" w:cs="Arial"/>
          <w:bCs/>
          <w:noProof/>
          <w:sz w:val="22"/>
          <w:szCs w:val="22"/>
        </w:rPr>
        <w:t> </w:t>
      </w:r>
      <w:r w:rsidRPr="002949E2">
        <w:rPr>
          <w:rFonts w:ascii="Arial" w:hAnsi="Arial" w:cs="Arial"/>
          <w:bCs/>
          <w:noProof/>
          <w:sz w:val="22"/>
          <w:szCs w:val="22"/>
        </w:rPr>
        <w:t> </w:t>
      </w:r>
      <w:r w:rsidRPr="002949E2">
        <w:rPr>
          <w:rFonts w:ascii="Arial" w:hAnsi="Arial" w:cs="Arial"/>
          <w:bCs/>
          <w:noProof/>
          <w:sz w:val="22"/>
          <w:szCs w:val="22"/>
        </w:rPr>
        <w:t> </w:t>
      </w:r>
      <w:r w:rsidRPr="002949E2">
        <w:rPr>
          <w:rFonts w:ascii="Arial" w:hAnsi="Arial" w:cs="Arial"/>
          <w:bCs/>
          <w:sz w:val="22"/>
          <w:szCs w:val="22"/>
          <w:lang w:val="en-GB"/>
        </w:rPr>
        <w:fldChar w:fldCharType="end"/>
      </w:r>
      <w:bookmarkEnd w:id="14"/>
    </w:p>
    <w:p w:rsidR="00CE31F7" w:rsidRPr="005C4CE8" w:rsidRDefault="00CE31F7" w:rsidP="00CE31F7">
      <w:pPr>
        <w:rPr>
          <w:rFonts w:ascii="Arial" w:hAnsi="Arial" w:cs="Arial"/>
          <w:b/>
          <w:bCs/>
          <w:sz w:val="21"/>
          <w:szCs w:val="21"/>
          <w:lang w:val="en-GB"/>
        </w:rPr>
      </w:pPr>
    </w:p>
    <w:p w:rsidR="00CE31F7" w:rsidRPr="005C4CE8" w:rsidRDefault="00CE31F7" w:rsidP="00CE31F7">
      <w:pPr>
        <w:rPr>
          <w:rFonts w:ascii="Arial" w:hAnsi="Arial" w:cs="Arial"/>
          <w:b/>
          <w:bCs/>
          <w:sz w:val="21"/>
          <w:szCs w:val="21"/>
          <w:lang w:val="en-GB"/>
        </w:rPr>
      </w:pPr>
      <w:r w:rsidRPr="005C4CE8">
        <w:rPr>
          <w:rFonts w:ascii="Arial" w:hAnsi="Arial" w:cs="Arial"/>
          <w:b/>
          <w:bCs/>
          <w:sz w:val="21"/>
          <w:szCs w:val="21"/>
          <w:lang w:val="en-GB"/>
        </w:rPr>
        <w:t>Name Auditor/in II:</w:t>
      </w:r>
      <w:r w:rsidRPr="005C4CE8">
        <w:rPr>
          <w:rFonts w:ascii="Arial" w:hAnsi="Arial" w:cs="Arial"/>
          <w:b/>
          <w:bCs/>
          <w:sz w:val="21"/>
          <w:szCs w:val="21"/>
          <w:lang w:val="en-GB"/>
        </w:rPr>
        <w:tab/>
        <w:t xml:space="preserve"> </w:t>
      </w:r>
      <w:bookmarkStart w:id="15" w:name="Text28"/>
      <w:r w:rsidRPr="002949E2">
        <w:rPr>
          <w:rFonts w:ascii="Arial" w:hAnsi="Arial" w:cs="Arial"/>
          <w:bCs/>
          <w:lang w:val="en-GB"/>
        </w:rPr>
        <w:fldChar w:fldCharType="begin">
          <w:ffData>
            <w:name w:val="Text28"/>
            <w:enabled/>
            <w:calcOnExit w:val="0"/>
            <w:textInput/>
          </w:ffData>
        </w:fldChar>
      </w:r>
      <w:r w:rsidRPr="002949E2">
        <w:rPr>
          <w:rFonts w:ascii="Arial" w:hAnsi="Arial" w:cs="Arial"/>
          <w:bCs/>
          <w:lang w:val="en-GB"/>
        </w:rPr>
        <w:instrText xml:space="preserve"> FORMTEXT </w:instrText>
      </w:r>
      <w:r w:rsidRPr="002949E2">
        <w:rPr>
          <w:rFonts w:ascii="Arial" w:hAnsi="Arial" w:cs="Arial"/>
          <w:bCs/>
          <w:lang w:val="en-GB"/>
        </w:rPr>
      </w:r>
      <w:r w:rsidRPr="002949E2">
        <w:rPr>
          <w:rFonts w:ascii="Arial" w:hAnsi="Arial" w:cs="Arial"/>
          <w:bCs/>
          <w:lang w:val="en-GB"/>
        </w:rPr>
        <w:fldChar w:fldCharType="separate"/>
      </w:r>
      <w:r w:rsidRPr="002949E2">
        <w:rPr>
          <w:rFonts w:ascii="Arial" w:hAnsi="Arial" w:cs="Arial"/>
          <w:bCs/>
          <w:noProof/>
          <w:lang w:val="en-GB"/>
        </w:rPr>
        <w:t> </w:t>
      </w:r>
      <w:r w:rsidRPr="002949E2">
        <w:rPr>
          <w:rFonts w:ascii="Arial" w:hAnsi="Arial" w:cs="Arial"/>
          <w:bCs/>
          <w:noProof/>
          <w:lang w:val="en-GB"/>
        </w:rPr>
        <w:t> </w:t>
      </w:r>
      <w:r w:rsidRPr="002949E2">
        <w:rPr>
          <w:rFonts w:ascii="Arial" w:hAnsi="Arial" w:cs="Arial"/>
          <w:bCs/>
          <w:noProof/>
          <w:lang w:val="en-GB"/>
        </w:rPr>
        <w:t> </w:t>
      </w:r>
      <w:r w:rsidRPr="002949E2">
        <w:rPr>
          <w:rFonts w:ascii="Arial" w:hAnsi="Arial" w:cs="Arial"/>
          <w:bCs/>
          <w:noProof/>
          <w:lang w:val="en-GB"/>
        </w:rPr>
        <w:t> </w:t>
      </w:r>
      <w:r w:rsidRPr="002949E2">
        <w:rPr>
          <w:rFonts w:ascii="Arial" w:hAnsi="Arial" w:cs="Arial"/>
          <w:bCs/>
          <w:noProof/>
          <w:lang w:val="en-GB"/>
        </w:rPr>
        <w:t> </w:t>
      </w:r>
      <w:r w:rsidRPr="002949E2">
        <w:rPr>
          <w:rFonts w:ascii="Arial" w:hAnsi="Arial" w:cs="Arial"/>
          <w:bCs/>
          <w:lang w:val="en-GB"/>
        </w:rPr>
        <w:fldChar w:fldCharType="end"/>
      </w:r>
      <w:bookmarkEnd w:id="15"/>
    </w:p>
    <w:p w:rsidR="00CE31F7" w:rsidRPr="005C4CE8" w:rsidRDefault="00CE31F7" w:rsidP="00CE31F7">
      <w:pPr>
        <w:tabs>
          <w:tab w:val="left" w:pos="6208"/>
        </w:tabs>
        <w:rPr>
          <w:rFonts w:ascii="Arial" w:hAnsi="Arial" w:cs="Arial"/>
          <w:b/>
          <w:bCs/>
          <w:sz w:val="21"/>
          <w:szCs w:val="21"/>
          <w:lang w:val="en-GB"/>
        </w:rPr>
      </w:pPr>
    </w:p>
    <w:p w:rsidR="00CE31F7" w:rsidRPr="005C4CE8" w:rsidRDefault="00CE31F7" w:rsidP="00CE31F7">
      <w:pPr>
        <w:rPr>
          <w:rFonts w:ascii="Arial" w:hAnsi="Arial" w:cs="Arial"/>
          <w:bCs/>
          <w:sz w:val="21"/>
          <w:szCs w:val="21"/>
          <w:lang w:val="en-GB"/>
        </w:rPr>
      </w:pPr>
      <w:r w:rsidRPr="005C4CE8">
        <w:rPr>
          <w:rFonts w:ascii="Arial" w:hAnsi="Arial" w:cs="Arial"/>
          <w:b/>
          <w:bCs/>
          <w:sz w:val="21"/>
          <w:szCs w:val="21"/>
        </w:rPr>
        <w:t>Name Auditor/in III:</w:t>
      </w:r>
      <w:r w:rsidRPr="005C4CE8">
        <w:rPr>
          <w:rFonts w:ascii="Arial" w:hAnsi="Arial" w:cs="Arial"/>
          <w:b/>
          <w:bCs/>
          <w:sz w:val="21"/>
          <w:szCs w:val="21"/>
        </w:rPr>
        <w:tab/>
        <w:t xml:space="preserve"> </w:t>
      </w:r>
      <w:bookmarkStart w:id="16" w:name="Text29"/>
      <w:r w:rsidRPr="002949E2">
        <w:rPr>
          <w:rFonts w:ascii="Arial" w:hAnsi="Arial" w:cs="Arial"/>
          <w:bCs/>
          <w:sz w:val="22"/>
          <w:szCs w:val="22"/>
          <w:lang w:val="en-GB"/>
        </w:rPr>
        <w:fldChar w:fldCharType="begin">
          <w:ffData>
            <w:name w:val="Text29"/>
            <w:enabled/>
            <w:calcOnExit w:val="0"/>
            <w:textInput/>
          </w:ffData>
        </w:fldChar>
      </w:r>
      <w:r w:rsidRPr="002949E2">
        <w:rPr>
          <w:rFonts w:ascii="Arial" w:hAnsi="Arial" w:cs="Arial"/>
          <w:bCs/>
          <w:sz w:val="22"/>
          <w:szCs w:val="22"/>
        </w:rPr>
        <w:instrText xml:space="preserve"> FORMTEXT </w:instrText>
      </w:r>
      <w:r w:rsidRPr="002949E2">
        <w:rPr>
          <w:rFonts w:ascii="Arial" w:hAnsi="Arial" w:cs="Arial"/>
          <w:bCs/>
          <w:sz w:val="22"/>
          <w:szCs w:val="22"/>
          <w:lang w:val="en-GB"/>
        </w:rPr>
      </w:r>
      <w:r w:rsidRPr="002949E2">
        <w:rPr>
          <w:rFonts w:ascii="Arial" w:hAnsi="Arial" w:cs="Arial"/>
          <w:bCs/>
          <w:sz w:val="22"/>
          <w:szCs w:val="22"/>
          <w:lang w:val="en-GB"/>
        </w:rPr>
        <w:fldChar w:fldCharType="separate"/>
      </w:r>
      <w:r w:rsidRPr="002949E2">
        <w:rPr>
          <w:rFonts w:ascii="Arial" w:hAnsi="Arial" w:cs="Arial"/>
          <w:bCs/>
          <w:noProof/>
          <w:sz w:val="22"/>
          <w:szCs w:val="22"/>
          <w:lang w:val="en-GB"/>
        </w:rPr>
        <w:t> </w:t>
      </w:r>
      <w:r w:rsidRPr="002949E2">
        <w:rPr>
          <w:rFonts w:ascii="Arial" w:hAnsi="Arial" w:cs="Arial"/>
          <w:bCs/>
          <w:noProof/>
          <w:sz w:val="22"/>
          <w:szCs w:val="22"/>
          <w:lang w:val="en-GB"/>
        </w:rPr>
        <w:t> </w:t>
      </w:r>
      <w:r w:rsidRPr="002949E2">
        <w:rPr>
          <w:rFonts w:ascii="Arial" w:hAnsi="Arial" w:cs="Arial"/>
          <w:bCs/>
          <w:noProof/>
          <w:sz w:val="22"/>
          <w:szCs w:val="22"/>
          <w:lang w:val="en-GB"/>
        </w:rPr>
        <w:t> </w:t>
      </w:r>
      <w:r w:rsidRPr="002949E2">
        <w:rPr>
          <w:rFonts w:ascii="Arial" w:hAnsi="Arial" w:cs="Arial"/>
          <w:bCs/>
          <w:noProof/>
          <w:sz w:val="22"/>
          <w:szCs w:val="22"/>
          <w:lang w:val="en-GB"/>
        </w:rPr>
        <w:t> </w:t>
      </w:r>
      <w:r w:rsidRPr="002949E2">
        <w:rPr>
          <w:rFonts w:ascii="Arial" w:hAnsi="Arial" w:cs="Arial"/>
          <w:bCs/>
          <w:noProof/>
          <w:sz w:val="22"/>
          <w:szCs w:val="22"/>
          <w:lang w:val="en-GB"/>
        </w:rPr>
        <w:t> </w:t>
      </w:r>
      <w:r w:rsidRPr="002949E2">
        <w:rPr>
          <w:rFonts w:ascii="Arial" w:hAnsi="Arial" w:cs="Arial"/>
          <w:bCs/>
          <w:sz w:val="22"/>
          <w:szCs w:val="22"/>
          <w:lang w:val="en-GB"/>
        </w:rPr>
        <w:fldChar w:fldCharType="end"/>
      </w:r>
      <w:bookmarkEnd w:id="16"/>
    </w:p>
    <w:sectPr w:rsidR="00CE31F7" w:rsidRPr="005C4CE8" w:rsidSect="003B2C4E">
      <w:pgSz w:w="11906" w:h="16838" w:code="9"/>
      <w:pgMar w:top="936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3FE7" w:rsidRDefault="00873FE7">
      <w:r>
        <w:separator/>
      </w:r>
    </w:p>
  </w:endnote>
  <w:endnote w:type="continuationSeparator" w:id="0">
    <w:p w:rsidR="00873FE7" w:rsidRDefault="00873F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03958333"/>
      <w:docPartObj>
        <w:docPartGallery w:val="Page Numbers (Bottom of Page)"/>
        <w:docPartUnique/>
      </w:docPartObj>
    </w:sdtPr>
    <w:sdtEndPr/>
    <w:sdtContent>
      <w:p w:rsidR="0095226E" w:rsidRDefault="0095226E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490A">
          <w:rPr>
            <w:noProof/>
          </w:rPr>
          <w:t>19</w:t>
        </w:r>
        <w:r>
          <w:fldChar w:fldCharType="end"/>
        </w:r>
      </w:p>
    </w:sdtContent>
  </w:sdt>
  <w:p w:rsidR="00445619" w:rsidRDefault="00445619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180B" w:rsidRDefault="005A180B" w:rsidP="005A180B">
    <w:pPr>
      <w:pStyle w:val="Fuzeile"/>
    </w:pPr>
    <w:r w:rsidRPr="005A180B">
      <w:rPr>
        <w:rFonts w:ascii="Arial" w:hAnsi="Arial" w:cs="Arial"/>
        <w:b/>
        <w:iCs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DD0A5E1" wp14:editId="38787218">
              <wp:simplePos x="0" y="0"/>
              <wp:positionH relativeFrom="column">
                <wp:posOffset>-67310</wp:posOffset>
              </wp:positionH>
              <wp:positionV relativeFrom="paragraph">
                <wp:posOffset>-115570</wp:posOffset>
              </wp:positionV>
              <wp:extent cx="6316980" cy="1521460"/>
              <wp:effectExtent l="0" t="0" r="7620" b="2540"/>
              <wp:wrapNone/>
              <wp:docPr id="9" name="Gruppieren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16980" cy="1521460"/>
                        <a:chOff x="0" y="0"/>
                        <a:chExt cx="6317112" cy="1521725"/>
                      </a:xfrm>
                    </wpg:grpSpPr>
                    <wps:wsp>
                      <wps:cNvPr id="10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0" y="525439"/>
                          <a:ext cx="5324582" cy="3187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80B" w:rsidRPr="00D416FF" w:rsidRDefault="005A180B" w:rsidP="005A180B">
                            <w:pPr>
                              <w:jc w:val="both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D416FF">
                              <w:rPr>
                                <w:rFonts w:ascii="Arial" w:hAnsi="Arial" w:cs="Arial"/>
                                <w:bCs/>
                                <w:sz w:val="14"/>
                                <w:szCs w:val="14"/>
                              </w:rPr>
                              <w:t>Das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14"/>
                                <w:szCs w:val="14"/>
                              </w:rPr>
                              <w:t xml:space="preserve"> Projekt ist Bestandteil </w:t>
                            </w:r>
                            <w:r w:rsidRPr="00D416FF">
                              <w:rPr>
                                <w:rFonts w:ascii="Arial" w:hAnsi="Arial" w:cs="Arial"/>
                                <w:bCs/>
                                <w:sz w:val="14"/>
                                <w:szCs w:val="14"/>
                              </w:rPr>
                              <w:t xml:space="preserve">der hessenweiten Strategie OloV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14"/>
                                <w:szCs w:val="14"/>
                              </w:rPr>
                              <w:t>und wird</w:t>
                            </w:r>
                            <w:r w:rsidRPr="00D416FF">
                              <w:rPr>
                                <w:rFonts w:ascii="Arial" w:hAnsi="Arial" w:cs="Arial"/>
                                <w:bCs/>
                                <w:sz w:val="14"/>
                                <w:szCs w:val="14"/>
                              </w:rPr>
                              <w:t xml:space="preserve"> aus Mitteln des Hessischen Ministeriums für Wirtschaft, Energie, Verkehr und Landesentwicklung, des Hessischen Kultusministeriums und de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14"/>
                                <w:szCs w:val="14"/>
                              </w:rPr>
                              <w:t>s Europäischen</w:t>
                            </w:r>
                            <w:r w:rsidRPr="00D416FF">
                              <w:rPr>
                                <w:rFonts w:ascii="Arial" w:hAnsi="Arial" w:cs="Arial"/>
                                <w:bCs/>
                                <w:sz w:val="14"/>
                                <w:szCs w:val="14"/>
                              </w:rPr>
                              <w:t xml:space="preserve"> Sozialfonds gefördert.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1" name="Rechteck 11"/>
                      <wps:cNvSpPr>
                        <a:spLocks noChangeArrowheads="1"/>
                      </wps:cNvSpPr>
                      <wps:spPr bwMode="auto">
                        <a:xfrm>
                          <a:off x="47767" y="0"/>
                          <a:ext cx="1048841" cy="221854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180B" w:rsidRPr="00450835" w:rsidRDefault="005A180B" w:rsidP="005A180B">
                            <w:pP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14"/>
                                <w:szCs w:val="14"/>
                              </w:rPr>
                            </w:pPr>
                            <w:r w:rsidRPr="00450835"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14"/>
                                <w:szCs w:val="14"/>
                              </w:rPr>
                              <w:t>Kooperationspartner:</w:t>
                            </w:r>
                          </w:p>
                          <w:p w:rsidR="005A180B" w:rsidRPr="00F57DB7" w:rsidRDefault="005A180B" w:rsidP="005A180B">
                            <w:pPr>
                              <w:rPr>
                                <w:color w:val="000000"/>
                                <w:sz w:val="15"/>
                              </w:rPr>
                            </w:pPr>
                          </w:p>
                        </w:txbxContent>
                      </wps:txbx>
                      <wps:bodyPr rot="0" vert="horz" wrap="square" lIns="57607" tIns="28804" rIns="57607" bIns="28804" anchor="ctr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" name="Grafik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1886" y="211540"/>
                          <a:ext cx="975815" cy="211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Grafik 13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32764" y="238836"/>
                          <a:ext cx="1173707" cy="13647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" name="Grafik 14" descr="D:\Users\Ras\AppData\Local\Microsoft\Windows\Temporary Internet Files\Content.Word\nbs_logo_v_p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16053" y="27295"/>
                          <a:ext cx="511791" cy="7369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6" name="Rechteck 16"/>
                      <wps:cNvSpPr>
                        <a:spLocks noChangeArrowheads="1"/>
                      </wps:cNvSpPr>
                      <wps:spPr bwMode="auto">
                        <a:xfrm>
                          <a:off x="5561462" y="1016758"/>
                          <a:ext cx="755650" cy="154553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180B" w:rsidRPr="00450835" w:rsidRDefault="005A180B" w:rsidP="005A180B">
                            <w:pP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14"/>
                                <w:szCs w:val="14"/>
                              </w:rPr>
                            </w:pPr>
                            <w:r w:rsidRPr="00450835"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14"/>
                                <w:szCs w:val="14"/>
                              </w:rPr>
                              <w:t>Projektbüro  bei:</w:t>
                            </w:r>
                          </w:p>
                          <w:p w:rsidR="005A180B" w:rsidRPr="00F57DB7" w:rsidRDefault="005A180B" w:rsidP="005A180B">
                            <w:pPr>
                              <w:rPr>
                                <w:color w:val="000000"/>
                                <w:sz w:val="15"/>
                              </w:rPr>
                            </w:pPr>
                          </w:p>
                        </w:txbxContent>
                      </wps:txbx>
                      <wps:bodyPr rot="0" vert="horz" wrap="square" lIns="57607" tIns="28804" rIns="57607" bIns="28804" anchor="ctr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Grafik 17" descr="G:\Logos\INBAS\logo-inbas-name-rgb.jp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16053" y="1241946"/>
                          <a:ext cx="593678" cy="2320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" name="Grafik 18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71098" y="866633"/>
                          <a:ext cx="552734" cy="65509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" name="Grafik 19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2358" y="928048"/>
                          <a:ext cx="423080" cy="55273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" name="Grafik 20"/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42197" y="900752"/>
                          <a:ext cx="655092" cy="5936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Grafik 21"/>
                        <pic:cNvPicPr>
                          <a:picLocks noChangeAspect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422477" y="1146412"/>
                          <a:ext cx="1917511" cy="32754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Grafik 22"/>
                        <pic:cNvPicPr>
                          <a:picLocks noChangeAspect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374710" y="232012"/>
                          <a:ext cx="955343" cy="24565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" name="Grafik 23"/>
                        <pic:cNvPicPr>
                          <a:picLocks noChangeAspect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176215" y="238836"/>
                          <a:ext cx="1044053" cy="17742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4" name="Grafik 24"/>
                        <pic:cNvPicPr>
                          <a:picLocks noChangeAspect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05116" y="204716"/>
                          <a:ext cx="709684" cy="2729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pieren 9" o:spid="_x0000_s1027" style="position:absolute;margin-left:-5.3pt;margin-top:-9.1pt;width:497.4pt;height:119.8pt;z-index:251659264" coordsize="63171,152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8" type="#_x0000_t202" style="position:absolute;top:5254;width:53245;height:3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7fcIA&#10;AADbAAAADwAAAGRycy9kb3ducmV2LnhtbESPzW7CQAyE70h9h5Ur9YJg04rfwIJaJBBXfh7AZE0S&#10;kfVG2S0Jb48PSNxszXjm83LduUrdqQmlZwPfwwQUceZtybmB82k7mIEKEdli5ZkMPCjAevXRW2Jq&#10;fcsHuh9jriSEQ4oGihjrVOuQFeQwDH1NLNrVNw6jrE2ubYOthLtK/yTJRDssWRoKrGlTUHY7/jsD&#10;133bH8/byy6ep4fR5A/L6cU/jPn67H4XoCJ18W1+Xe+t4Au9/CID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Yft9wgAAANsAAAAPAAAAAAAAAAAAAAAAAJgCAABkcnMvZG93&#10;bnJldi54bWxQSwUGAAAAAAQABAD1AAAAhwMAAAAA&#10;" stroked="f">
                <v:textbox>
                  <w:txbxContent>
                    <w:p w:rsidR="005A180B" w:rsidRPr="00D416FF" w:rsidRDefault="005A180B" w:rsidP="005A180B">
                      <w:pPr>
                        <w:jc w:val="both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D416FF">
                        <w:rPr>
                          <w:rFonts w:ascii="Arial" w:hAnsi="Arial" w:cs="Arial"/>
                          <w:bCs/>
                          <w:sz w:val="14"/>
                          <w:szCs w:val="14"/>
                        </w:rPr>
                        <w:t>Das</w:t>
                      </w:r>
                      <w:r>
                        <w:rPr>
                          <w:rFonts w:ascii="Arial" w:hAnsi="Arial" w:cs="Arial"/>
                          <w:bCs/>
                          <w:sz w:val="14"/>
                          <w:szCs w:val="14"/>
                        </w:rPr>
                        <w:t xml:space="preserve"> Projekt ist Bestandteil </w:t>
                      </w:r>
                      <w:r w:rsidRPr="00D416FF">
                        <w:rPr>
                          <w:rFonts w:ascii="Arial" w:hAnsi="Arial" w:cs="Arial"/>
                          <w:bCs/>
                          <w:sz w:val="14"/>
                          <w:szCs w:val="14"/>
                        </w:rPr>
                        <w:t xml:space="preserve">der hessenweiten Strategie OloV </w:t>
                      </w:r>
                      <w:r>
                        <w:rPr>
                          <w:rFonts w:ascii="Arial" w:hAnsi="Arial" w:cs="Arial"/>
                          <w:bCs/>
                          <w:sz w:val="14"/>
                          <w:szCs w:val="14"/>
                        </w:rPr>
                        <w:t>und wird</w:t>
                      </w:r>
                      <w:r w:rsidRPr="00D416FF">
                        <w:rPr>
                          <w:rFonts w:ascii="Arial" w:hAnsi="Arial" w:cs="Arial"/>
                          <w:bCs/>
                          <w:sz w:val="14"/>
                          <w:szCs w:val="14"/>
                        </w:rPr>
                        <w:t xml:space="preserve"> aus Mitteln des Hessischen Ministeriums für Wirtschaft, Energie, Verkehr und Landesentwicklung, des Hessischen Kultusministeriums und de</w:t>
                      </w:r>
                      <w:r>
                        <w:rPr>
                          <w:rFonts w:ascii="Arial" w:hAnsi="Arial" w:cs="Arial"/>
                          <w:bCs/>
                          <w:sz w:val="14"/>
                          <w:szCs w:val="14"/>
                        </w:rPr>
                        <w:t>s Europäischen</w:t>
                      </w:r>
                      <w:r w:rsidRPr="00D416FF">
                        <w:rPr>
                          <w:rFonts w:ascii="Arial" w:hAnsi="Arial" w:cs="Arial"/>
                          <w:bCs/>
                          <w:sz w:val="14"/>
                          <w:szCs w:val="14"/>
                        </w:rPr>
                        <w:t xml:space="preserve"> Sozialfonds gefördert.</w:t>
                      </w:r>
                    </w:p>
                  </w:txbxContent>
                </v:textbox>
              </v:shape>
              <v:rect id="Rechteck 11" o:spid="_x0000_s1029" style="position:absolute;left:477;width:10489;height:22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Xe58EA&#10;AADbAAAADwAAAGRycy9kb3ducmV2LnhtbERPPWvDMBDdC/0P4grZGjkd3OJGCSEQ6iVD7AY6HtbV&#10;NpVOjqTYzr+PCoVu93ift97O1oiRfOgdK1gtMxDEjdM9two+68PzG4gQkTUax6TgRgG2m8eHNRba&#10;TXyisYqtSCEcClTQxTgUUoamI4th6QbixH07bzEm6FupPU4p3Br5kmW5tNhzauhwoH1HzU91tQro&#10;42v25wvV+VHvxn2emVdTnpVaPM27dxCR5vgv/nOXOs1fwe8v6QC5u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l3ufBAAAA2wAAAA8AAAAAAAAAAAAAAAAAmAIAAGRycy9kb3du&#10;cmV2LnhtbFBLBQYAAAAABAAEAPUAAACGAwAAAAA=&#10;" stroked="f">
                <v:fill focus="100%" type="gradient"/>
                <v:textbox inset="1.60019mm,.80011mm,1.60019mm,.80011mm">
                  <w:txbxContent>
                    <w:p w:rsidR="005A180B" w:rsidRPr="00450835" w:rsidRDefault="005A180B" w:rsidP="005A180B">
                      <w:pPr>
                        <w:rPr>
                          <w:rFonts w:ascii="Arial" w:hAnsi="Arial" w:cs="Arial"/>
                          <w:color w:val="000000"/>
                          <w:spacing w:val="-4"/>
                          <w:sz w:val="14"/>
                          <w:szCs w:val="14"/>
                        </w:rPr>
                      </w:pPr>
                      <w:r w:rsidRPr="00450835">
                        <w:rPr>
                          <w:rFonts w:ascii="Arial" w:hAnsi="Arial" w:cs="Arial"/>
                          <w:color w:val="000000"/>
                          <w:spacing w:val="-4"/>
                          <w:sz w:val="14"/>
                          <w:szCs w:val="14"/>
                        </w:rPr>
                        <w:t>Kooperationspartner:</w:t>
                      </w:r>
                    </w:p>
                    <w:p w:rsidR="005A180B" w:rsidRPr="00F57DB7" w:rsidRDefault="005A180B" w:rsidP="005A180B">
                      <w:pPr>
                        <w:rPr>
                          <w:color w:val="000000"/>
                          <w:sz w:val="15"/>
                        </w:rPr>
                      </w:pP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2" o:spid="_x0000_s1030" type="#_x0000_t75" style="position:absolute;left:818;top:2115;width:9759;height:2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71u++AAAA2wAAAA8AAABkcnMvZG93bnJldi54bWxET82KwjAQvgu+QxjBi9h0PSxSTWWRFfTm&#10;qg8wNrNtsZmUZtT69kYQvM3H9zvLVe8adaMu1J4NfCUpKOLC25pLA6fjZjoHFQTZYuOZDDwowCof&#10;DpaYWX/nP7odpFQxhEOGBiqRNtM6FBU5DIlviSP37zuHEmFXatvhPYa7Rs/S9Fs7rDk2VNjSuqLi&#10;crg6A3LCzV7222ZduPOuluvvZfJIjRmP+p8FKKFePuK3e2vj/Bm8fokH6PwJ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m71u++AAAA2wAAAA8AAAAAAAAAAAAAAAAAnwIAAGRy&#10;cy9kb3ducmV2LnhtbFBLBQYAAAAABAAEAPcAAACKAwAAAAA=&#10;">
                <v:imagedata r:id="rId12" o:title=""/>
                <v:path arrowok="t"/>
              </v:shape>
              <v:shape id="Grafik 13" o:spid="_x0000_s1031" type="#_x0000_t75" style="position:absolute;left:11327;top:2388;width:11737;height:1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qj3fCAAAA2wAAAA8AAABkcnMvZG93bnJldi54bWxET99rwjAQfhf2P4Qb7E0TNybSGUWUQQeD&#10;afXBx6O5tdXmUpKsdv/9MhB8u4/v5y1Wg21FTz40jjVMJwoEcelMw5WG4+F9PAcRIrLB1jFp+KUA&#10;q+XDaIGZcVfeU1/ESqQQDhlqqGPsMilDWZPFMHEdceK+nbcYE/SVNB6vKdy28lmpmbTYcGqosaNN&#10;TeWl+LEazuoV1/l2dyjPHyffq8/8y/UnrZ8eh/UbiEhDvItv7tyk+S/w/0s6QC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Ko93wgAAANsAAAAPAAAAAAAAAAAAAAAAAJ8C&#10;AABkcnMvZG93bnJldi54bWxQSwUGAAAAAAQABAD3AAAAjgMAAAAA&#10;">
                <v:imagedata r:id="rId13" o:title=""/>
                <v:path arrowok="t"/>
              </v:shape>
              <v:shape id="Grafik 14" o:spid="_x0000_s1032" type="#_x0000_t75" style="position:absolute;left:56160;top:272;width:5118;height:7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veRzBAAAA2wAAAA8AAABkcnMvZG93bnJldi54bWxET0trAjEQvhf6H8IUvNWsoqVdjVIUwZto&#10;H3gcNuNm6WayJHF39dcbQehtPr7nzJe9rUVLPlSOFYyGGQjiwumKSwXfX5vXdxAhImusHZOCCwVY&#10;Lp6f5phr1/Ge2kMsRQrhkKMCE2OTSxkKQxbD0DXEiTs5bzEm6EupPXYp3NZynGVv0mLFqcFgQytD&#10;xd/hbBWsr+bn1P8ew2jTjj/sddr6brtTavDSf85AROrjv/jh3uo0fwL3X9IBcnE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BveRzBAAAA2wAAAA8AAAAAAAAAAAAAAAAAnwIA&#10;AGRycy9kb3ducmV2LnhtbFBLBQYAAAAABAAEAPcAAACNAwAAAAA=&#10;">
                <v:imagedata r:id="rId14" o:title="nbs_logo_v_p_RGB"/>
                <v:path arrowok="t"/>
              </v:shape>
              <v:rect id="Rechteck 16" o:spid="_x0000_s1033" style="position:absolute;left:55614;top:10167;width:7557;height:1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xGk8EA&#10;AADbAAAADwAAAGRycy9kb3ducmV2LnhtbERPPWvDMBDdC/kP4gLdGrkd3OJECcEQ6iVDnQYyHtbF&#10;NpVOjqTY7r+vCoVu93ift9nN1oiRfOgdK3heZSCIG6d7bhV8ng5PbyBCRNZoHJOCbwqw2y4eNlho&#10;N/EHjXVsRQrhUKCCLsahkDI0HVkMKzcQJ+7qvMWYoG+l9jilcGvkS5bl0mLPqaHDgcqOmq/6bhXQ&#10;+2X25xud8qPej2WemVdTnZV6XM77NYhIc/wX/7krnebn8PtLOkB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+MRpPBAAAA2wAAAA8AAAAAAAAAAAAAAAAAmAIAAGRycy9kb3du&#10;cmV2LnhtbFBLBQYAAAAABAAEAPUAAACGAwAAAAA=&#10;" stroked="f">
                <v:fill focus="100%" type="gradient"/>
                <v:textbox inset="1.60019mm,.80011mm,1.60019mm,.80011mm">
                  <w:txbxContent>
                    <w:p w:rsidR="005A180B" w:rsidRPr="00450835" w:rsidRDefault="005A180B" w:rsidP="005A180B">
                      <w:pPr>
                        <w:rPr>
                          <w:rFonts w:ascii="Arial" w:hAnsi="Arial" w:cs="Arial"/>
                          <w:color w:val="000000"/>
                          <w:spacing w:val="-4"/>
                          <w:sz w:val="14"/>
                          <w:szCs w:val="14"/>
                        </w:rPr>
                      </w:pPr>
                      <w:r w:rsidRPr="00450835">
                        <w:rPr>
                          <w:rFonts w:ascii="Arial" w:hAnsi="Arial" w:cs="Arial"/>
                          <w:color w:val="000000"/>
                          <w:spacing w:val="-4"/>
                          <w:sz w:val="14"/>
                          <w:szCs w:val="14"/>
                        </w:rPr>
                        <w:t>Projektbüro  bei:</w:t>
                      </w:r>
                    </w:p>
                    <w:p w:rsidR="005A180B" w:rsidRPr="00F57DB7" w:rsidRDefault="005A180B" w:rsidP="005A180B">
                      <w:pPr>
                        <w:rPr>
                          <w:color w:val="000000"/>
                          <w:sz w:val="15"/>
                        </w:rPr>
                      </w:pPr>
                    </w:p>
                  </w:txbxContent>
                </v:textbox>
              </v:rect>
              <v:shape id="Grafik 17" o:spid="_x0000_s1034" type="#_x0000_t75" style="position:absolute;left:56160;top:12419;width:5937;height:2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kQ1TEAAAA2wAAAA8AAABkcnMvZG93bnJldi54bWxET0trwkAQvhf8D8sIvRTd2IpKdA1iKPXW&#10;+jh4HLJjNiY7G7JbTfvru4VCb/PxPWeV9bYRN+p85VjBZJyAIC6crrhUcDq+jhYgfEDW2DgmBV/k&#10;IVsPHlaYanfnPd0OoRQxhH2KCkwIbSqlLwxZ9GPXEkfu4jqLIcKulLrDewy3jXxOkpm0WHFsMNjS&#10;1lBRHz6tgup8zJ/q/O2UT77fZ1cz3X28yKlSj8N+swQRqA//4j/3Tsf5c/j9JR4g1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nkQ1TEAAAA2wAAAA8AAAAAAAAAAAAAAAAA&#10;nwIAAGRycy9kb3ducmV2LnhtbFBLBQYAAAAABAAEAPcAAACQAwAAAAA=&#10;">
                <v:imagedata r:id="rId15" o:title="logo-inbas-name-rgb"/>
                <v:path arrowok="t"/>
              </v:shape>
              <v:shape id="Grafik 18" o:spid="_x0000_s1035" type="#_x0000_t75" style="position:absolute;left:7710;top:8666;width:5528;height:65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LVCDBAAAA2gAAAA8AAABkcnMvZG93bnJldi54bWxET0trAjEQvgv9D2EEL1KzerBlNYotFB+3&#10;2l56GzfjZtvNZNmMuvrrG6HQ0/DxPWe+7HytztTGKrCB8SgDRVwEW3Fp4PPj7fEZVBRki3VgMnCl&#10;CMvFQ2+OuQ0XfqfzXkqVQjjmaMCJNLnWsXDkMY5CQ5y4Y2g9SoJtqW2LlxTuaz3Jsqn2WHFqcNjQ&#10;q6PiZ3/yBrZPt297GH+97Ian6ljSWpzdiTGDfreagRLq5F/8597YNB/ur9yvXv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QLVCDBAAAA2gAAAA8AAAAAAAAAAAAAAAAAnwIA&#10;AGRycy9kb3ducmV2LnhtbFBLBQYAAAAABAAEAPcAAACNAwAAAAA=&#10;">
                <v:imagedata r:id="rId16" o:title=""/>
                <v:path arrowok="t"/>
              </v:shape>
              <v:shape id="Grafik 19" o:spid="_x0000_s1036" type="#_x0000_t75" style="position:absolute;left:1023;top:9280;width:4231;height:5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XAOu/AAAA2wAAAA8AAABkcnMvZG93bnJldi54bWxET02LwjAQvQv7H8II3jRVVLRrFFl2F69a&#10;Ya9jM7bFZlKS2Hb/vREEb/N4n7PZ9aYWLTlfWVYwnSQgiHOrKy4UnLOf8QqED8gaa8uk4J887LYf&#10;gw2m2nZ8pPYUChFD2KeooAyhSaX0eUkG/cQ2xJG7WmcwROgKqR12MdzUcpYkS2mw4thQYkNfJeW3&#10;090oWNxac778zavLr/zOkt510zXtlRoN+/0niEB9eItf7oOO89fw/CUeILc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blwDrvwAAANsAAAAPAAAAAAAAAAAAAAAAAJ8CAABk&#10;cnMvZG93bnJldi54bWxQSwUGAAAAAAQABAD3AAAAiwMAAAAA&#10;">
                <v:imagedata r:id="rId17" o:title=""/>
                <v:path arrowok="t"/>
              </v:shape>
              <v:shape id="Grafik 20" o:spid="_x0000_s1037" type="#_x0000_t75" style="position:absolute;left:15421;top:9007;width:6551;height:5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czfDCAAAA2gAAAA8AAABkcnMvZG93bnJldi54bWxEj82KAjEQhO/CvkNowYusGUVFZo0iLoIH&#10;Efy5eGsmbWZw0pmdZDW+vREW9lhU1VfUfBltLe7U+sqxguEgA0FcOF2xUXA+bT5nIHxA1lg7JgVP&#10;8rBcfHTmmGv34APdj8GIBGGfo4IyhCaX0hclWfQD1xAn7+paiyHJ1kjd4iPBbS1HWTaVFitOCyU2&#10;tC6puB1/rQIZd5ubidS/nFbfY3Ph6b6Y/CjV68bVF4hAMfyH/9pbrWAE7yvpBsjF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nM3wwgAAANoAAAAPAAAAAAAAAAAAAAAAAJ8C&#10;AABkcnMvZG93bnJldi54bWxQSwUGAAAAAAQABAD3AAAAjgMAAAAA&#10;">
                <v:imagedata r:id="rId18" o:title=""/>
                <v:path arrowok="t"/>
              </v:shape>
              <v:shape id="Grafik 21" o:spid="_x0000_s1038" type="#_x0000_t75" style="position:absolute;left:24224;top:11464;width:19175;height:3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anvrEAAAA2wAAAA8AAABkcnMvZG93bnJldi54bWxEj0FrAjEUhO9C/0N4hV6kZhW0ZbtZKYJg&#10;8SBqwevr5rkbunlZknRd/30jCB6HmfmGKZaDbUVPPhjHCqaTDARx5bThWsH3cf36DiJEZI2tY1Jw&#10;pQDL8mlUYK7dhffUH2ItEoRDjgqaGLtcylA1ZDFMXEecvLPzFmOSvpba4yXBbStnWbaQFg2nhQY7&#10;WjVU/R7+rILhbOpTZd7GX8ct7vrN1Z/k/Eepl+fh8wNEpCE+wvf2RiuYTeH2Jf0AWf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xanvrEAAAA2wAAAA8AAAAAAAAAAAAAAAAA&#10;nwIAAGRycy9kb3ducmV2LnhtbFBLBQYAAAAABAAEAPcAAACQAwAAAAA=&#10;">
                <v:imagedata r:id="rId19" o:title=""/>
                <v:path arrowok="t"/>
              </v:shape>
              <v:shape id="Grafik 22" o:spid="_x0000_s1039" type="#_x0000_t75" style="position:absolute;left:23747;top:2320;width:9553;height:24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VFArEAAAA2gAAAA8AAABkcnMvZG93bnJldi54bWxEj91qAjEUhO+FvkM4hd51s7UgZTVKKVhE&#10;UPCnFO+Om+NmcXOyJtHdvn1TKHg5zMw3zGTW20bcyIfasYKXLAdBXDpdc6Vgv5s/v4EIEVlj45gU&#10;/FCA2fRhMMFCu443dNvGSiQIhwIVmBjbQspQGrIYMtcSJ+/kvMWYpK+k9tgluG3kMM9H0mLNacFg&#10;Sx+GyvP2ahV8HpbD7ite8Hu9WZlFO/dn445KPT3272MQkfp4D/+3F1rBK/xdSTdAT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jVFArEAAAA2gAAAA8AAAAAAAAAAAAAAAAA&#10;nwIAAGRycy9kb3ducmV2LnhtbFBLBQYAAAAABAAEAPcAAACQAwAAAAA=&#10;">
                <v:imagedata r:id="rId20" o:title=""/>
                <v:path arrowok="t"/>
              </v:shape>
              <v:shape id="Grafik 23" o:spid="_x0000_s1040" type="#_x0000_t75" style="position:absolute;left:41762;top:2388;width:10440;height:17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ftuDEAAAA2wAAAA8AAABkcnMvZG93bnJldi54bWxEj1trwkAUhN8L/oflCL7VjReKpK7iFSw+&#10;GVvq4zF7TILZsyG7avLvu0LBx2FmvmGm88aU4k61KywrGPQjEMSp1QVnCr6P2/cJCOeRNZaWSUFL&#10;DuazztsUY20ffKB74jMRIOxiVJB7X8VSujQng65vK+LgXWxt0AdZZ1LX+AhwU8phFH1IgwWHhRwr&#10;WuWUXpObUbA0X7/7MhsvNuvktDv/JO22XRdK9brN4hOEp8a/wv/tnVYwHMHzS/gBcv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hftuDEAAAA2wAAAA8AAAAAAAAAAAAAAAAA&#10;nwIAAGRycy9kb3ducmV2LnhtbFBLBQYAAAAABAAEAPcAAACQAwAAAAA=&#10;">
                <v:imagedata r:id="rId21" o:title=""/>
                <v:path arrowok="t"/>
              </v:shape>
              <v:shape id="Grafik 24" o:spid="_x0000_s1041" type="#_x0000_t75" style="position:absolute;left:34051;top:2047;width:7097;height:27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LV6nDAAAA2wAAAA8AAABkcnMvZG93bnJldi54bWxEj0+LwjAUxO8LfofwBG9r6p8VqUYRQRA8&#10;yKoHj8/m2Rabl9DEWv30RljY4zAzv2Hmy9ZUoqHal5YVDPoJCOLM6pJzBafj5nsKwgdkjZVlUvAk&#10;D8tF52uOqbYP/qXmEHIRIexTVFCE4FIpfVaQQd+3jjh6V1sbDFHWudQ1PiLcVHKYJBNpsOS4UKCj&#10;dUHZ7XA3Cox0br/+GZfnTSMv/rk7jV54U6rXbVczEIHa8B/+a2+1guEYPl/iD5CL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QtXqcMAAADbAAAADwAAAAAAAAAAAAAAAACf&#10;AgAAZHJzL2Rvd25yZXYueG1sUEsFBgAAAAAEAAQA9wAAAI8DAAAAAA==&#10;">
                <v:imagedata r:id="rId22" o:title=""/>
                <v:path arrowok="t"/>
              </v:shape>
            </v:group>
          </w:pict>
        </mc:Fallback>
      </mc:AlternateContent>
    </w:r>
  </w:p>
  <w:p w:rsidR="005A180B" w:rsidRDefault="005A180B">
    <w:pPr>
      <w:pStyle w:val="Fuzeile"/>
      <w:jc w:val="right"/>
    </w:pPr>
  </w:p>
  <w:p w:rsidR="005A180B" w:rsidRDefault="005A180B">
    <w:pPr>
      <w:pStyle w:val="Fuzeile"/>
      <w:jc w:val="right"/>
    </w:pPr>
  </w:p>
  <w:p w:rsidR="005A180B" w:rsidRDefault="005A180B" w:rsidP="005A180B">
    <w:pPr>
      <w:pStyle w:val="Fuzeile"/>
    </w:pPr>
  </w:p>
  <w:p w:rsidR="005A180B" w:rsidRDefault="005A180B" w:rsidP="005A180B">
    <w:pPr>
      <w:pStyle w:val="Fuzeile"/>
    </w:pPr>
  </w:p>
  <w:p w:rsidR="005A180B" w:rsidRDefault="005A180B">
    <w:pPr>
      <w:pStyle w:val="Fuzeile"/>
      <w:jc w:val="right"/>
    </w:pPr>
  </w:p>
  <w:p w:rsidR="00873FE7" w:rsidRDefault="00873FE7">
    <w:pPr>
      <w:pStyle w:val="Fuzeile"/>
      <w:jc w:val="right"/>
    </w:pPr>
  </w:p>
  <w:p w:rsidR="00873FE7" w:rsidRDefault="00873FE7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3FE7" w:rsidRDefault="00873FE7">
      <w:r>
        <w:separator/>
      </w:r>
    </w:p>
  </w:footnote>
  <w:footnote w:type="continuationSeparator" w:id="0">
    <w:p w:rsidR="00873FE7" w:rsidRDefault="00873FE7">
      <w:r>
        <w:continuationSeparator/>
      </w:r>
    </w:p>
  </w:footnote>
  <w:footnote w:id="1">
    <w:p w:rsidR="00873FE7" w:rsidRPr="002D4BB6" w:rsidRDefault="00873FE7">
      <w:pPr>
        <w:pStyle w:val="Funotentext"/>
        <w:rPr>
          <w:rFonts w:ascii="Arial" w:hAnsi="Arial" w:cs="Arial"/>
          <w:sz w:val="18"/>
          <w:szCs w:val="18"/>
        </w:rPr>
      </w:pPr>
      <w:r w:rsidRPr="002D4BB6">
        <w:rPr>
          <w:rStyle w:val="Funotenzeichen"/>
          <w:rFonts w:ascii="Arial" w:hAnsi="Arial" w:cs="Arial"/>
          <w:b/>
          <w:sz w:val="18"/>
          <w:szCs w:val="18"/>
        </w:rPr>
        <w:footnoteRef/>
      </w:r>
      <w:r w:rsidRPr="002D4BB6">
        <w:rPr>
          <w:rFonts w:ascii="Arial" w:hAnsi="Arial" w:cs="Arial"/>
          <w:b/>
          <w:sz w:val="18"/>
          <w:szCs w:val="18"/>
        </w:rPr>
        <w:t xml:space="preserve"> </w:t>
      </w:r>
      <w:r w:rsidRPr="002D4BB6">
        <w:rPr>
          <w:rFonts w:ascii="Arial" w:hAnsi="Arial" w:cs="Arial"/>
          <w:sz w:val="18"/>
          <w:szCs w:val="18"/>
        </w:rPr>
        <w:t xml:space="preserve">Für Schülerinnen und Schüler im gymnasialen Bildungsgang kann alternativ eine andere Jahrgangsstufe gewählt werden (siehe Vorgaben für </w:t>
      </w:r>
      <w:r w:rsidRPr="006F53EB">
        <w:rPr>
          <w:rFonts w:ascii="Arial" w:hAnsi="Arial" w:cs="Arial"/>
          <w:sz w:val="18"/>
          <w:szCs w:val="18"/>
        </w:rPr>
        <w:t>Schulen zum Ausfüllen der Bewerbung</w:t>
      </w:r>
      <w:r w:rsidRPr="002D4BB6">
        <w:rPr>
          <w:rFonts w:ascii="Arial" w:hAnsi="Arial" w:cs="Arial"/>
          <w:sz w:val="18"/>
          <w:szCs w:val="18"/>
        </w:rPr>
        <w:t>).</w:t>
      </w:r>
    </w:p>
  </w:footnote>
  <w:footnote w:id="2">
    <w:p w:rsidR="00873FE7" w:rsidRDefault="00873FE7">
      <w:pPr>
        <w:pStyle w:val="Funotentext"/>
        <w:rPr>
          <w:rFonts w:ascii="Arial" w:hAnsi="Arial" w:cs="Arial"/>
          <w:sz w:val="18"/>
          <w:szCs w:val="18"/>
        </w:rPr>
      </w:pPr>
      <w:r w:rsidRPr="002D4BB6">
        <w:rPr>
          <w:rStyle w:val="Funotenzeichen"/>
          <w:rFonts w:ascii="Arial" w:hAnsi="Arial" w:cs="Arial"/>
          <w:b/>
          <w:sz w:val="18"/>
          <w:szCs w:val="18"/>
        </w:rPr>
        <w:footnoteRef/>
      </w:r>
      <w:r w:rsidRPr="002D4BB6">
        <w:rPr>
          <w:rFonts w:ascii="Arial" w:hAnsi="Arial" w:cs="Arial"/>
          <w:b/>
          <w:sz w:val="18"/>
          <w:szCs w:val="18"/>
        </w:rPr>
        <w:t xml:space="preserve"> </w:t>
      </w:r>
      <w:r w:rsidRPr="002D4BB6">
        <w:rPr>
          <w:rFonts w:ascii="Arial" w:hAnsi="Arial" w:cs="Arial"/>
          <w:sz w:val="18"/>
          <w:szCs w:val="18"/>
        </w:rPr>
        <w:t xml:space="preserve">Für Schülerinnen und Schüler im gymnasialen Bildungsgang kann alternativ ein anderes Portfolio genutzt werden (siehe Vorgaben für Schulen </w:t>
      </w:r>
      <w:r w:rsidRPr="00362311">
        <w:rPr>
          <w:rFonts w:ascii="Arial" w:hAnsi="Arial" w:cs="Arial"/>
          <w:sz w:val="18"/>
          <w:szCs w:val="18"/>
        </w:rPr>
        <w:t>zum Ausfüllen der Bewerbung</w:t>
      </w:r>
      <w:r w:rsidRPr="002D4BB6">
        <w:rPr>
          <w:rFonts w:ascii="Arial" w:hAnsi="Arial" w:cs="Arial"/>
          <w:sz w:val="18"/>
          <w:szCs w:val="18"/>
        </w:rPr>
        <w:t>).</w:t>
      </w:r>
      <w:r>
        <w:rPr>
          <w:rFonts w:ascii="Arial" w:hAnsi="Arial" w:cs="Arial"/>
          <w:sz w:val="18"/>
          <w:szCs w:val="18"/>
        </w:rPr>
        <w:t xml:space="preserve"> </w:t>
      </w:r>
    </w:p>
    <w:p w:rsidR="00873FE7" w:rsidRPr="002D4BB6" w:rsidRDefault="00873FE7">
      <w:pPr>
        <w:pStyle w:val="Funotentex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Der BWP wurde im Schuljahr 2015/2016 ab der Jahrgangsstufe 8 im gymnasialen Bildungsgang eingeführt.</w:t>
      </w:r>
    </w:p>
  </w:footnote>
  <w:footnote w:id="3">
    <w:p w:rsidR="00873FE7" w:rsidRPr="001600E6" w:rsidRDefault="00873FE7">
      <w:pPr>
        <w:pStyle w:val="Funotentext"/>
        <w:rPr>
          <w:rFonts w:ascii="Arial" w:hAnsi="Arial" w:cs="Arial"/>
          <w:sz w:val="18"/>
          <w:szCs w:val="18"/>
        </w:rPr>
      </w:pPr>
      <w:r>
        <w:rPr>
          <w:rStyle w:val="Funotenzeichen"/>
        </w:rPr>
        <w:footnoteRef/>
      </w:r>
      <w:r>
        <w:t xml:space="preserve"> </w:t>
      </w:r>
      <w:r>
        <w:rPr>
          <w:rFonts w:ascii="Arial" w:hAnsi="Arial" w:cs="Arial"/>
          <w:sz w:val="18"/>
          <w:szCs w:val="18"/>
        </w:rPr>
        <w:t>Das BSO-Curriculum muss</w:t>
      </w:r>
      <w:r w:rsidRPr="001600E6">
        <w:rPr>
          <w:rFonts w:ascii="Arial" w:hAnsi="Arial" w:cs="Arial"/>
          <w:sz w:val="18"/>
          <w:szCs w:val="18"/>
        </w:rPr>
        <w:t xml:space="preserve"> in der</w:t>
      </w:r>
      <w:r>
        <w:rPr>
          <w:rFonts w:ascii="Arial" w:hAnsi="Arial" w:cs="Arial"/>
          <w:sz w:val="18"/>
          <w:szCs w:val="18"/>
        </w:rPr>
        <w:t xml:space="preserve"> Anlage als pdf-Datei beigefügt werden.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3FE7" w:rsidRDefault="00873FE7" w:rsidP="00807834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873FE7" w:rsidRDefault="00873FE7" w:rsidP="00807834">
    <w:pPr>
      <w:pStyle w:val="Kopfzeile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633A3"/>
    <w:multiLevelType w:val="multilevel"/>
    <w:tmpl w:val="83AE0D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none"/>
      <w:isLgl/>
      <w:lvlText w:val="4.3.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4.%2.%3.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</w:abstractNum>
  <w:abstractNum w:abstractNumId="1">
    <w:nsid w:val="0580347C"/>
    <w:multiLevelType w:val="multilevel"/>
    <w:tmpl w:val="D44ABA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">
    <w:nsid w:val="07A8655F"/>
    <w:multiLevelType w:val="multilevel"/>
    <w:tmpl w:val="D44ABA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">
    <w:nsid w:val="0BD94138"/>
    <w:multiLevelType w:val="multilevel"/>
    <w:tmpl w:val="25A241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none"/>
      <w:isLgl/>
      <w:lvlText w:val="4.4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4.4%2.%3.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</w:abstractNum>
  <w:abstractNum w:abstractNumId="4">
    <w:nsid w:val="0C152EF1"/>
    <w:multiLevelType w:val="multilevel"/>
    <w:tmpl w:val="D44ABA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5">
    <w:nsid w:val="0E8F4534"/>
    <w:multiLevelType w:val="multilevel"/>
    <w:tmpl w:val="D44ABA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6">
    <w:nsid w:val="130B4553"/>
    <w:multiLevelType w:val="hybridMultilevel"/>
    <w:tmpl w:val="5D584F4A"/>
    <w:lvl w:ilvl="0" w:tplc="2F44D384">
      <w:start w:val="1"/>
      <w:numFmt w:val="decimal"/>
      <w:pStyle w:val="berschrift2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3A375A6"/>
    <w:multiLevelType w:val="multilevel"/>
    <w:tmpl w:val="D44ABA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8">
    <w:nsid w:val="1DFE5617"/>
    <w:multiLevelType w:val="hybridMultilevel"/>
    <w:tmpl w:val="AD065400"/>
    <w:lvl w:ilvl="0" w:tplc="DFE86AF2">
      <w:start w:val="1"/>
      <w:numFmt w:val="ordinal"/>
      <w:lvlText w:val="%1"/>
      <w:lvlJc w:val="left"/>
      <w:pPr>
        <w:ind w:left="1800" w:hanging="360"/>
      </w:pPr>
      <w:rPr>
        <w:rFonts w:cs="Times New Roman" w:hint="default"/>
        <w:b/>
        <w:sz w:val="32"/>
        <w:szCs w:val="32"/>
      </w:rPr>
    </w:lvl>
    <w:lvl w:ilvl="1" w:tplc="DF44C22C">
      <w:start w:val="1"/>
      <w:numFmt w:val="ordinal"/>
      <w:lvlText w:val="%2"/>
      <w:lvlJc w:val="left"/>
      <w:pPr>
        <w:ind w:left="1440" w:hanging="360"/>
      </w:pPr>
      <w:rPr>
        <w:rFonts w:cs="Times New Roman"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E8C1565"/>
    <w:multiLevelType w:val="hybridMultilevel"/>
    <w:tmpl w:val="D3CCCC9A"/>
    <w:lvl w:ilvl="0" w:tplc="0407000F">
      <w:start w:val="1"/>
      <w:numFmt w:val="decimal"/>
      <w:lvlText w:val="%1."/>
      <w:lvlJc w:val="left"/>
      <w:pPr>
        <w:ind w:left="778" w:hanging="360"/>
      </w:pPr>
    </w:lvl>
    <w:lvl w:ilvl="1" w:tplc="04070019" w:tentative="1">
      <w:start w:val="1"/>
      <w:numFmt w:val="lowerLetter"/>
      <w:lvlText w:val="%2."/>
      <w:lvlJc w:val="left"/>
      <w:pPr>
        <w:ind w:left="1498" w:hanging="360"/>
      </w:pPr>
    </w:lvl>
    <w:lvl w:ilvl="2" w:tplc="0407001B" w:tentative="1">
      <w:start w:val="1"/>
      <w:numFmt w:val="lowerRoman"/>
      <w:lvlText w:val="%3."/>
      <w:lvlJc w:val="right"/>
      <w:pPr>
        <w:ind w:left="2218" w:hanging="180"/>
      </w:pPr>
    </w:lvl>
    <w:lvl w:ilvl="3" w:tplc="0407000F" w:tentative="1">
      <w:start w:val="1"/>
      <w:numFmt w:val="decimal"/>
      <w:lvlText w:val="%4."/>
      <w:lvlJc w:val="left"/>
      <w:pPr>
        <w:ind w:left="2938" w:hanging="360"/>
      </w:pPr>
    </w:lvl>
    <w:lvl w:ilvl="4" w:tplc="04070019" w:tentative="1">
      <w:start w:val="1"/>
      <w:numFmt w:val="lowerLetter"/>
      <w:lvlText w:val="%5."/>
      <w:lvlJc w:val="left"/>
      <w:pPr>
        <w:ind w:left="3658" w:hanging="360"/>
      </w:pPr>
    </w:lvl>
    <w:lvl w:ilvl="5" w:tplc="0407001B" w:tentative="1">
      <w:start w:val="1"/>
      <w:numFmt w:val="lowerRoman"/>
      <w:lvlText w:val="%6."/>
      <w:lvlJc w:val="right"/>
      <w:pPr>
        <w:ind w:left="4378" w:hanging="180"/>
      </w:pPr>
    </w:lvl>
    <w:lvl w:ilvl="6" w:tplc="0407000F" w:tentative="1">
      <w:start w:val="1"/>
      <w:numFmt w:val="decimal"/>
      <w:lvlText w:val="%7."/>
      <w:lvlJc w:val="left"/>
      <w:pPr>
        <w:ind w:left="5098" w:hanging="360"/>
      </w:pPr>
    </w:lvl>
    <w:lvl w:ilvl="7" w:tplc="04070019" w:tentative="1">
      <w:start w:val="1"/>
      <w:numFmt w:val="lowerLetter"/>
      <w:lvlText w:val="%8."/>
      <w:lvlJc w:val="left"/>
      <w:pPr>
        <w:ind w:left="5818" w:hanging="360"/>
      </w:pPr>
    </w:lvl>
    <w:lvl w:ilvl="8" w:tplc="0407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10">
    <w:nsid w:val="20161418"/>
    <w:multiLevelType w:val="multilevel"/>
    <w:tmpl w:val="D44ABA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1">
    <w:nsid w:val="2224787A"/>
    <w:multiLevelType w:val="hybridMultilevel"/>
    <w:tmpl w:val="4FCCB80E"/>
    <w:lvl w:ilvl="0" w:tplc="567EA804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30" w:hanging="360"/>
      </w:pPr>
    </w:lvl>
    <w:lvl w:ilvl="2" w:tplc="0407001B" w:tentative="1">
      <w:start w:val="1"/>
      <w:numFmt w:val="lowerRoman"/>
      <w:lvlText w:val="%3."/>
      <w:lvlJc w:val="right"/>
      <w:pPr>
        <w:ind w:left="2250" w:hanging="180"/>
      </w:pPr>
    </w:lvl>
    <w:lvl w:ilvl="3" w:tplc="0407000F" w:tentative="1">
      <w:start w:val="1"/>
      <w:numFmt w:val="decimal"/>
      <w:lvlText w:val="%4."/>
      <w:lvlJc w:val="left"/>
      <w:pPr>
        <w:ind w:left="2970" w:hanging="360"/>
      </w:pPr>
    </w:lvl>
    <w:lvl w:ilvl="4" w:tplc="04070019" w:tentative="1">
      <w:start w:val="1"/>
      <w:numFmt w:val="lowerLetter"/>
      <w:lvlText w:val="%5."/>
      <w:lvlJc w:val="left"/>
      <w:pPr>
        <w:ind w:left="3690" w:hanging="360"/>
      </w:pPr>
    </w:lvl>
    <w:lvl w:ilvl="5" w:tplc="0407001B" w:tentative="1">
      <w:start w:val="1"/>
      <w:numFmt w:val="lowerRoman"/>
      <w:lvlText w:val="%6."/>
      <w:lvlJc w:val="right"/>
      <w:pPr>
        <w:ind w:left="4410" w:hanging="180"/>
      </w:pPr>
    </w:lvl>
    <w:lvl w:ilvl="6" w:tplc="0407000F" w:tentative="1">
      <w:start w:val="1"/>
      <w:numFmt w:val="decimal"/>
      <w:lvlText w:val="%7."/>
      <w:lvlJc w:val="left"/>
      <w:pPr>
        <w:ind w:left="5130" w:hanging="360"/>
      </w:pPr>
    </w:lvl>
    <w:lvl w:ilvl="7" w:tplc="04070019" w:tentative="1">
      <w:start w:val="1"/>
      <w:numFmt w:val="lowerLetter"/>
      <w:lvlText w:val="%8."/>
      <w:lvlJc w:val="left"/>
      <w:pPr>
        <w:ind w:left="5850" w:hanging="360"/>
      </w:pPr>
    </w:lvl>
    <w:lvl w:ilvl="8" w:tplc="0407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2">
    <w:nsid w:val="242D1DFE"/>
    <w:multiLevelType w:val="multilevel"/>
    <w:tmpl w:val="D44ABA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3">
    <w:nsid w:val="24C54AF9"/>
    <w:multiLevelType w:val="hybridMultilevel"/>
    <w:tmpl w:val="0E369F30"/>
    <w:lvl w:ilvl="0" w:tplc="0407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4">
    <w:nsid w:val="27DC5FC7"/>
    <w:multiLevelType w:val="hybridMultilevel"/>
    <w:tmpl w:val="0EF65710"/>
    <w:lvl w:ilvl="0" w:tplc="0407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05B4615"/>
    <w:multiLevelType w:val="multilevel"/>
    <w:tmpl w:val="D62AAC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none"/>
      <w:isLgl/>
      <w:lvlText w:val="4.3.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4.%23.%3.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</w:abstractNum>
  <w:abstractNum w:abstractNumId="16">
    <w:nsid w:val="329548D1"/>
    <w:multiLevelType w:val="multilevel"/>
    <w:tmpl w:val="2F4CBB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4.%2.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4.%2.%3.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</w:abstractNum>
  <w:abstractNum w:abstractNumId="17">
    <w:nsid w:val="373B0050"/>
    <w:multiLevelType w:val="multilevel"/>
    <w:tmpl w:val="B96622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none"/>
      <w:isLgl/>
      <w:lvlText w:val="4.4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4.%23.%3.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</w:abstractNum>
  <w:abstractNum w:abstractNumId="18">
    <w:nsid w:val="426728E6"/>
    <w:multiLevelType w:val="multilevel"/>
    <w:tmpl w:val="2F4CBB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4.%2.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4.%2.%3.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</w:abstractNum>
  <w:abstractNum w:abstractNumId="19">
    <w:nsid w:val="42A272CA"/>
    <w:multiLevelType w:val="multilevel"/>
    <w:tmpl w:val="2F4CBB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4.%2.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4.%2.%3.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</w:abstractNum>
  <w:abstractNum w:abstractNumId="20">
    <w:nsid w:val="43E14691"/>
    <w:multiLevelType w:val="multilevel"/>
    <w:tmpl w:val="2F4CBB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4.%2.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4.%2.%3.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</w:abstractNum>
  <w:abstractNum w:abstractNumId="21">
    <w:nsid w:val="46AF7A8A"/>
    <w:multiLevelType w:val="hybridMultilevel"/>
    <w:tmpl w:val="0BC857BC"/>
    <w:lvl w:ilvl="0" w:tplc="B56EB41C">
      <w:start w:val="1"/>
      <w:numFmt w:val="decimal"/>
      <w:lvlText w:val="%1"/>
      <w:lvlJc w:val="left"/>
      <w:pPr>
        <w:ind w:left="45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70" w:hanging="360"/>
      </w:pPr>
    </w:lvl>
    <w:lvl w:ilvl="2" w:tplc="0407001B" w:tentative="1">
      <w:start w:val="1"/>
      <w:numFmt w:val="lowerRoman"/>
      <w:lvlText w:val="%3."/>
      <w:lvlJc w:val="right"/>
      <w:pPr>
        <w:ind w:left="1890" w:hanging="180"/>
      </w:pPr>
    </w:lvl>
    <w:lvl w:ilvl="3" w:tplc="0407000F" w:tentative="1">
      <w:start w:val="1"/>
      <w:numFmt w:val="decimal"/>
      <w:lvlText w:val="%4."/>
      <w:lvlJc w:val="left"/>
      <w:pPr>
        <w:ind w:left="2610" w:hanging="360"/>
      </w:pPr>
    </w:lvl>
    <w:lvl w:ilvl="4" w:tplc="04070019" w:tentative="1">
      <w:start w:val="1"/>
      <w:numFmt w:val="lowerLetter"/>
      <w:lvlText w:val="%5."/>
      <w:lvlJc w:val="left"/>
      <w:pPr>
        <w:ind w:left="3330" w:hanging="360"/>
      </w:pPr>
    </w:lvl>
    <w:lvl w:ilvl="5" w:tplc="0407001B" w:tentative="1">
      <w:start w:val="1"/>
      <w:numFmt w:val="lowerRoman"/>
      <w:lvlText w:val="%6."/>
      <w:lvlJc w:val="right"/>
      <w:pPr>
        <w:ind w:left="4050" w:hanging="180"/>
      </w:pPr>
    </w:lvl>
    <w:lvl w:ilvl="6" w:tplc="0407000F" w:tentative="1">
      <w:start w:val="1"/>
      <w:numFmt w:val="decimal"/>
      <w:lvlText w:val="%7."/>
      <w:lvlJc w:val="left"/>
      <w:pPr>
        <w:ind w:left="4770" w:hanging="360"/>
      </w:pPr>
    </w:lvl>
    <w:lvl w:ilvl="7" w:tplc="04070019" w:tentative="1">
      <w:start w:val="1"/>
      <w:numFmt w:val="lowerLetter"/>
      <w:lvlText w:val="%8."/>
      <w:lvlJc w:val="left"/>
      <w:pPr>
        <w:ind w:left="5490" w:hanging="360"/>
      </w:pPr>
    </w:lvl>
    <w:lvl w:ilvl="8" w:tplc="0407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2">
    <w:nsid w:val="4B647DC3"/>
    <w:multiLevelType w:val="multilevel"/>
    <w:tmpl w:val="D22C7C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4.%2.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4.2.%3.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</w:abstractNum>
  <w:abstractNum w:abstractNumId="23">
    <w:nsid w:val="4D237C24"/>
    <w:multiLevelType w:val="hybridMultilevel"/>
    <w:tmpl w:val="990E5532"/>
    <w:lvl w:ilvl="0" w:tplc="D51E5EE0">
      <w:start w:val="1"/>
      <w:numFmt w:val="bullet"/>
      <w:lvlText w:val=""/>
      <w:lvlJc w:val="left"/>
      <w:pPr>
        <w:tabs>
          <w:tab w:val="num" w:pos="284"/>
        </w:tabs>
        <w:ind w:left="170" w:hanging="170"/>
      </w:pPr>
      <w:rPr>
        <w:rFonts w:ascii="Symbol" w:hAnsi="Symbol" w:hint="default"/>
        <w:color w:val="auto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4">
    <w:nsid w:val="4EBD76D9"/>
    <w:multiLevelType w:val="hybridMultilevel"/>
    <w:tmpl w:val="AEF20F6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60626A85"/>
    <w:multiLevelType w:val="multilevel"/>
    <w:tmpl w:val="2F4CBB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4.%2.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4.%2.%3.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</w:abstractNum>
  <w:abstractNum w:abstractNumId="26">
    <w:nsid w:val="6FDF0ABC"/>
    <w:multiLevelType w:val="multilevel"/>
    <w:tmpl w:val="D44ABA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7">
    <w:nsid w:val="73775BEB"/>
    <w:multiLevelType w:val="multilevel"/>
    <w:tmpl w:val="5B6498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792" w:hanging="720"/>
      </w:pPr>
      <w:rPr>
        <w:rFonts w:cs="Times New Roman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8">
    <w:nsid w:val="7B5E1500"/>
    <w:multiLevelType w:val="multilevel"/>
    <w:tmpl w:val="702EF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none"/>
      <w:isLgl/>
      <w:lvlText w:val="4.4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4.%2.%3.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</w:abstractNum>
  <w:num w:numId="1">
    <w:abstractNumId w:val="6"/>
  </w:num>
  <w:num w:numId="2">
    <w:abstractNumId w:val="23"/>
  </w:num>
  <w:num w:numId="3">
    <w:abstractNumId w:val="27"/>
  </w:num>
  <w:num w:numId="4">
    <w:abstractNumId w:val="24"/>
  </w:num>
  <w:num w:numId="5">
    <w:abstractNumId w:val="8"/>
  </w:num>
  <w:num w:numId="6">
    <w:abstractNumId w:val="18"/>
  </w:num>
  <w:num w:numId="7">
    <w:abstractNumId w:val="15"/>
  </w:num>
  <w:num w:numId="8">
    <w:abstractNumId w:val="3"/>
  </w:num>
  <w:num w:numId="9">
    <w:abstractNumId w:val="20"/>
  </w:num>
  <w:num w:numId="10">
    <w:abstractNumId w:val="25"/>
  </w:num>
  <w:num w:numId="11">
    <w:abstractNumId w:val="19"/>
  </w:num>
  <w:num w:numId="12">
    <w:abstractNumId w:val="16"/>
  </w:num>
  <w:num w:numId="13">
    <w:abstractNumId w:val="22"/>
  </w:num>
  <w:num w:numId="14">
    <w:abstractNumId w:val="0"/>
  </w:num>
  <w:num w:numId="15">
    <w:abstractNumId w:val="28"/>
  </w:num>
  <w:num w:numId="16">
    <w:abstractNumId w:val="17"/>
  </w:num>
  <w:num w:numId="17">
    <w:abstractNumId w:val="7"/>
  </w:num>
  <w:num w:numId="18">
    <w:abstractNumId w:val="21"/>
  </w:num>
  <w:num w:numId="19">
    <w:abstractNumId w:val="11"/>
  </w:num>
  <w:num w:numId="20">
    <w:abstractNumId w:val="10"/>
  </w:num>
  <w:num w:numId="21">
    <w:abstractNumId w:val="5"/>
  </w:num>
  <w:num w:numId="22">
    <w:abstractNumId w:val="1"/>
  </w:num>
  <w:num w:numId="23">
    <w:abstractNumId w:val="26"/>
  </w:num>
  <w:num w:numId="24">
    <w:abstractNumId w:val="4"/>
  </w:num>
  <w:num w:numId="25">
    <w:abstractNumId w:val="12"/>
  </w:num>
  <w:num w:numId="26">
    <w:abstractNumId w:val="2"/>
  </w:num>
  <w:num w:numId="27">
    <w:abstractNumId w:val="14"/>
  </w:num>
  <w:num w:numId="28">
    <w:abstractNumId w:val="13"/>
  </w:num>
  <w:num w:numId="29">
    <w:abstractNumId w:val="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Full" w:cryptAlgorithmClass="hash" w:cryptAlgorithmType="typeAny" w:cryptAlgorithmSid="4" w:cryptSpinCount="100000" w:hash="dYDb7S5zl5erqUZkD872CUk48YY=" w:salt="SteVnPQxCFWbVUALNCjnyA=="/>
  <w:defaultTabStop w:val="709"/>
  <w:autoHyphenation/>
  <w:hyphenationZone w:val="425"/>
  <w:drawingGridHorizontalSpacing w:val="284"/>
  <w:drawingGridVerticalSpacing w:val="284"/>
  <w:noPunctuationKerning/>
  <w:characterSpacingControl w:val="doNotCompress"/>
  <w:hdrShapeDefaults>
    <o:shapedefaults v:ext="edit" spidmax="1536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E47"/>
    <w:rsid w:val="000060C9"/>
    <w:rsid w:val="00021940"/>
    <w:rsid w:val="00022B21"/>
    <w:rsid w:val="00026EF8"/>
    <w:rsid w:val="00027E63"/>
    <w:rsid w:val="000313AC"/>
    <w:rsid w:val="000331C4"/>
    <w:rsid w:val="00034449"/>
    <w:rsid w:val="00047449"/>
    <w:rsid w:val="0005576D"/>
    <w:rsid w:val="00055834"/>
    <w:rsid w:val="00061449"/>
    <w:rsid w:val="0006316F"/>
    <w:rsid w:val="000659C9"/>
    <w:rsid w:val="000662DE"/>
    <w:rsid w:val="000736FF"/>
    <w:rsid w:val="000750F5"/>
    <w:rsid w:val="00081BDC"/>
    <w:rsid w:val="00083558"/>
    <w:rsid w:val="0008414B"/>
    <w:rsid w:val="00087187"/>
    <w:rsid w:val="0008764D"/>
    <w:rsid w:val="00091D3D"/>
    <w:rsid w:val="00092E1E"/>
    <w:rsid w:val="00095A62"/>
    <w:rsid w:val="00096192"/>
    <w:rsid w:val="000A2DA4"/>
    <w:rsid w:val="000A3156"/>
    <w:rsid w:val="000B522B"/>
    <w:rsid w:val="000B6694"/>
    <w:rsid w:val="000B70F5"/>
    <w:rsid w:val="000C0364"/>
    <w:rsid w:val="000C08B0"/>
    <w:rsid w:val="000C167C"/>
    <w:rsid w:val="000C2BFA"/>
    <w:rsid w:val="000C32EC"/>
    <w:rsid w:val="000C5575"/>
    <w:rsid w:val="000C6A07"/>
    <w:rsid w:val="000C7473"/>
    <w:rsid w:val="000D3C23"/>
    <w:rsid w:val="000D527D"/>
    <w:rsid w:val="000D52A6"/>
    <w:rsid w:val="000D6702"/>
    <w:rsid w:val="000D6F18"/>
    <w:rsid w:val="000D7E09"/>
    <w:rsid w:val="000E123E"/>
    <w:rsid w:val="000E1929"/>
    <w:rsid w:val="000E48D5"/>
    <w:rsid w:val="000E5F6B"/>
    <w:rsid w:val="000E6775"/>
    <w:rsid w:val="000F13C0"/>
    <w:rsid w:val="000F1555"/>
    <w:rsid w:val="000F36FF"/>
    <w:rsid w:val="000F4259"/>
    <w:rsid w:val="000F4FA6"/>
    <w:rsid w:val="000F705C"/>
    <w:rsid w:val="000F73B4"/>
    <w:rsid w:val="001006B3"/>
    <w:rsid w:val="00100D8B"/>
    <w:rsid w:val="0010125C"/>
    <w:rsid w:val="00103D49"/>
    <w:rsid w:val="0010470B"/>
    <w:rsid w:val="00113ABE"/>
    <w:rsid w:val="00115D82"/>
    <w:rsid w:val="00115D87"/>
    <w:rsid w:val="00115F3D"/>
    <w:rsid w:val="001161D4"/>
    <w:rsid w:val="00116E59"/>
    <w:rsid w:val="001172F8"/>
    <w:rsid w:val="001202F0"/>
    <w:rsid w:val="00125B37"/>
    <w:rsid w:val="001262B8"/>
    <w:rsid w:val="00127389"/>
    <w:rsid w:val="00130242"/>
    <w:rsid w:val="00134467"/>
    <w:rsid w:val="00140096"/>
    <w:rsid w:val="0014216C"/>
    <w:rsid w:val="001448FA"/>
    <w:rsid w:val="001462AA"/>
    <w:rsid w:val="00147B80"/>
    <w:rsid w:val="00151BE7"/>
    <w:rsid w:val="001537DE"/>
    <w:rsid w:val="00155A10"/>
    <w:rsid w:val="00157518"/>
    <w:rsid w:val="00157757"/>
    <w:rsid w:val="001600E6"/>
    <w:rsid w:val="00161151"/>
    <w:rsid w:val="001625A1"/>
    <w:rsid w:val="001640CA"/>
    <w:rsid w:val="00164341"/>
    <w:rsid w:val="00165102"/>
    <w:rsid w:val="001729A8"/>
    <w:rsid w:val="00173C4A"/>
    <w:rsid w:val="00183049"/>
    <w:rsid w:val="0018315C"/>
    <w:rsid w:val="001836CC"/>
    <w:rsid w:val="00184B9E"/>
    <w:rsid w:val="001853DE"/>
    <w:rsid w:val="001878F6"/>
    <w:rsid w:val="001879CB"/>
    <w:rsid w:val="0019049B"/>
    <w:rsid w:val="001914AB"/>
    <w:rsid w:val="00193F85"/>
    <w:rsid w:val="001952FD"/>
    <w:rsid w:val="00195766"/>
    <w:rsid w:val="00195F9E"/>
    <w:rsid w:val="001A08EC"/>
    <w:rsid w:val="001A0B37"/>
    <w:rsid w:val="001A4912"/>
    <w:rsid w:val="001A66A1"/>
    <w:rsid w:val="001B259A"/>
    <w:rsid w:val="001B512E"/>
    <w:rsid w:val="001C35F8"/>
    <w:rsid w:val="001C41C5"/>
    <w:rsid w:val="001C524E"/>
    <w:rsid w:val="001C53AE"/>
    <w:rsid w:val="001C5723"/>
    <w:rsid w:val="001C5EA1"/>
    <w:rsid w:val="001D11E5"/>
    <w:rsid w:val="001D2D86"/>
    <w:rsid w:val="001D52D6"/>
    <w:rsid w:val="001D5C08"/>
    <w:rsid w:val="001D70BC"/>
    <w:rsid w:val="001E07BE"/>
    <w:rsid w:val="001E4E04"/>
    <w:rsid w:val="001E58AB"/>
    <w:rsid w:val="001E678B"/>
    <w:rsid w:val="001F29BB"/>
    <w:rsid w:val="001F3B56"/>
    <w:rsid w:val="001F41E8"/>
    <w:rsid w:val="001F575F"/>
    <w:rsid w:val="002000F1"/>
    <w:rsid w:val="00200349"/>
    <w:rsid w:val="00203A5E"/>
    <w:rsid w:val="00204CB0"/>
    <w:rsid w:val="00204EE0"/>
    <w:rsid w:val="002102D6"/>
    <w:rsid w:val="00210EA6"/>
    <w:rsid w:val="002117EF"/>
    <w:rsid w:val="00213BB5"/>
    <w:rsid w:val="00214036"/>
    <w:rsid w:val="002162D3"/>
    <w:rsid w:val="002167DC"/>
    <w:rsid w:val="0022184B"/>
    <w:rsid w:val="00222BEE"/>
    <w:rsid w:val="0022377A"/>
    <w:rsid w:val="00225268"/>
    <w:rsid w:val="00227FD7"/>
    <w:rsid w:val="00230236"/>
    <w:rsid w:val="002308E6"/>
    <w:rsid w:val="002318AD"/>
    <w:rsid w:val="0023617F"/>
    <w:rsid w:val="00241448"/>
    <w:rsid w:val="00242AD7"/>
    <w:rsid w:val="0024324A"/>
    <w:rsid w:val="00243C90"/>
    <w:rsid w:val="00246A3C"/>
    <w:rsid w:val="0025094D"/>
    <w:rsid w:val="00250C81"/>
    <w:rsid w:val="002523D3"/>
    <w:rsid w:val="00254285"/>
    <w:rsid w:val="00254B1D"/>
    <w:rsid w:val="00254F7B"/>
    <w:rsid w:val="002554BE"/>
    <w:rsid w:val="002559D9"/>
    <w:rsid w:val="00256EB4"/>
    <w:rsid w:val="002571A6"/>
    <w:rsid w:val="00257831"/>
    <w:rsid w:val="00257CD9"/>
    <w:rsid w:val="0026009B"/>
    <w:rsid w:val="0026215A"/>
    <w:rsid w:val="00262CD5"/>
    <w:rsid w:val="00264F0D"/>
    <w:rsid w:val="002720F5"/>
    <w:rsid w:val="00272CE0"/>
    <w:rsid w:val="00275D28"/>
    <w:rsid w:val="0027673E"/>
    <w:rsid w:val="00280BF2"/>
    <w:rsid w:val="00285D40"/>
    <w:rsid w:val="00287445"/>
    <w:rsid w:val="00287A4B"/>
    <w:rsid w:val="002949E2"/>
    <w:rsid w:val="002B098B"/>
    <w:rsid w:val="002B21D0"/>
    <w:rsid w:val="002B608E"/>
    <w:rsid w:val="002B6672"/>
    <w:rsid w:val="002B7B3B"/>
    <w:rsid w:val="002B7EC3"/>
    <w:rsid w:val="002C4D12"/>
    <w:rsid w:val="002C51C0"/>
    <w:rsid w:val="002C592A"/>
    <w:rsid w:val="002C600F"/>
    <w:rsid w:val="002C6AF0"/>
    <w:rsid w:val="002D2019"/>
    <w:rsid w:val="002D25A2"/>
    <w:rsid w:val="002D3174"/>
    <w:rsid w:val="002D4BB6"/>
    <w:rsid w:val="002D5AD9"/>
    <w:rsid w:val="002D74C7"/>
    <w:rsid w:val="002D7517"/>
    <w:rsid w:val="002E47CB"/>
    <w:rsid w:val="002E5691"/>
    <w:rsid w:val="002F1488"/>
    <w:rsid w:val="002F5449"/>
    <w:rsid w:val="002F6566"/>
    <w:rsid w:val="002F6D43"/>
    <w:rsid w:val="003027FB"/>
    <w:rsid w:val="003048F1"/>
    <w:rsid w:val="003071AF"/>
    <w:rsid w:val="003077E6"/>
    <w:rsid w:val="00307B0E"/>
    <w:rsid w:val="003127EA"/>
    <w:rsid w:val="003152F0"/>
    <w:rsid w:val="00315968"/>
    <w:rsid w:val="00317562"/>
    <w:rsid w:val="0032062F"/>
    <w:rsid w:val="00323A68"/>
    <w:rsid w:val="00326586"/>
    <w:rsid w:val="00326F3D"/>
    <w:rsid w:val="003313F5"/>
    <w:rsid w:val="00331DB2"/>
    <w:rsid w:val="003324D8"/>
    <w:rsid w:val="003344E5"/>
    <w:rsid w:val="00341C61"/>
    <w:rsid w:val="00343A58"/>
    <w:rsid w:val="00344B0B"/>
    <w:rsid w:val="00346933"/>
    <w:rsid w:val="00347437"/>
    <w:rsid w:val="0035126B"/>
    <w:rsid w:val="00352704"/>
    <w:rsid w:val="00352778"/>
    <w:rsid w:val="00356783"/>
    <w:rsid w:val="00356A76"/>
    <w:rsid w:val="00362311"/>
    <w:rsid w:val="0036540B"/>
    <w:rsid w:val="00366274"/>
    <w:rsid w:val="003700B2"/>
    <w:rsid w:val="00370996"/>
    <w:rsid w:val="00372A22"/>
    <w:rsid w:val="00372C66"/>
    <w:rsid w:val="00383355"/>
    <w:rsid w:val="003854C0"/>
    <w:rsid w:val="00395371"/>
    <w:rsid w:val="003953A7"/>
    <w:rsid w:val="003A29A4"/>
    <w:rsid w:val="003A2F58"/>
    <w:rsid w:val="003A39F3"/>
    <w:rsid w:val="003A54FE"/>
    <w:rsid w:val="003A73E8"/>
    <w:rsid w:val="003A7CFA"/>
    <w:rsid w:val="003B2C4E"/>
    <w:rsid w:val="003B3CEF"/>
    <w:rsid w:val="003B5F85"/>
    <w:rsid w:val="003C22AA"/>
    <w:rsid w:val="003C41A6"/>
    <w:rsid w:val="003C512E"/>
    <w:rsid w:val="003C75F5"/>
    <w:rsid w:val="003D5D8A"/>
    <w:rsid w:val="003D65D9"/>
    <w:rsid w:val="003E583D"/>
    <w:rsid w:val="003E6CA4"/>
    <w:rsid w:val="003F056A"/>
    <w:rsid w:val="003F0A69"/>
    <w:rsid w:val="003F1558"/>
    <w:rsid w:val="004002CF"/>
    <w:rsid w:val="004020B5"/>
    <w:rsid w:val="004047A3"/>
    <w:rsid w:val="0040490A"/>
    <w:rsid w:val="004067A7"/>
    <w:rsid w:val="00410AFB"/>
    <w:rsid w:val="00411EB2"/>
    <w:rsid w:val="0041334D"/>
    <w:rsid w:val="004138FB"/>
    <w:rsid w:val="00414D44"/>
    <w:rsid w:val="00415226"/>
    <w:rsid w:val="004157BB"/>
    <w:rsid w:val="00416678"/>
    <w:rsid w:val="004176B3"/>
    <w:rsid w:val="004204AB"/>
    <w:rsid w:val="004241B2"/>
    <w:rsid w:val="00427569"/>
    <w:rsid w:val="004309CC"/>
    <w:rsid w:val="00432355"/>
    <w:rsid w:val="00441A2D"/>
    <w:rsid w:val="0044345B"/>
    <w:rsid w:val="004448F2"/>
    <w:rsid w:val="00444EE7"/>
    <w:rsid w:val="0044515B"/>
    <w:rsid w:val="00445619"/>
    <w:rsid w:val="00447949"/>
    <w:rsid w:val="00451C14"/>
    <w:rsid w:val="00451F3D"/>
    <w:rsid w:val="0045299A"/>
    <w:rsid w:val="00453E2D"/>
    <w:rsid w:val="00460E7C"/>
    <w:rsid w:val="00461E8A"/>
    <w:rsid w:val="00461EDA"/>
    <w:rsid w:val="00465BC2"/>
    <w:rsid w:val="00465F63"/>
    <w:rsid w:val="00467A10"/>
    <w:rsid w:val="00473FFD"/>
    <w:rsid w:val="00480DEE"/>
    <w:rsid w:val="00481BE5"/>
    <w:rsid w:val="0048344D"/>
    <w:rsid w:val="0048684B"/>
    <w:rsid w:val="004932F8"/>
    <w:rsid w:val="00493787"/>
    <w:rsid w:val="004A4650"/>
    <w:rsid w:val="004A5200"/>
    <w:rsid w:val="004A7987"/>
    <w:rsid w:val="004A7EB3"/>
    <w:rsid w:val="004B1ED7"/>
    <w:rsid w:val="004B62E7"/>
    <w:rsid w:val="004B632E"/>
    <w:rsid w:val="004B7262"/>
    <w:rsid w:val="004B7C77"/>
    <w:rsid w:val="004C7FFD"/>
    <w:rsid w:val="004D31C8"/>
    <w:rsid w:val="004E1D90"/>
    <w:rsid w:val="004E2CE5"/>
    <w:rsid w:val="004E4A15"/>
    <w:rsid w:val="004E75C4"/>
    <w:rsid w:val="004F4CE3"/>
    <w:rsid w:val="00501AD3"/>
    <w:rsid w:val="00501DBE"/>
    <w:rsid w:val="00503BC9"/>
    <w:rsid w:val="0050460E"/>
    <w:rsid w:val="00504EA7"/>
    <w:rsid w:val="00505E67"/>
    <w:rsid w:val="005060BC"/>
    <w:rsid w:val="00511B67"/>
    <w:rsid w:val="005164C5"/>
    <w:rsid w:val="00520F35"/>
    <w:rsid w:val="00526D9C"/>
    <w:rsid w:val="005305BD"/>
    <w:rsid w:val="0053133E"/>
    <w:rsid w:val="005355A8"/>
    <w:rsid w:val="00540255"/>
    <w:rsid w:val="0054466D"/>
    <w:rsid w:val="005454CB"/>
    <w:rsid w:val="00547AF3"/>
    <w:rsid w:val="00550CE6"/>
    <w:rsid w:val="005540C4"/>
    <w:rsid w:val="0055430B"/>
    <w:rsid w:val="00560473"/>
    <w:rsid w:val="00560C92"/>
    <w:rsid w:val="00562AB1"/>
    <w:rsid w:val="00562F48"/>
    <w:rsid w:val="00567C55"/>
    <w:rsid w:val="00571E02"/>
    <w:rsid w:val="00572100"/>
    <w:rsid w:val="005741C9"/>
    <w:rsid w:val="00581082"/>
    <w:rsid w:val="0058343F"/>
    <w:rsid w:val="00583FEC"/>
    <w:rsid w:val="0059162D"/>
    <w:rsid w:val="0059287A"/>
    <w:rsid w:val="005955AE"/>
    <w:rsid w:val="005978F5"/>
    <w:rsid w:val="005A0CB3"/>
    <w:rsid w:val="005A180B"/>
    <w:rsid w:val="005A3765"/>
    <w:rsid w:val="005A7136"/>
    <w:rsid w:val="005B05BA"/>
    <w:rsid w:val="005B13C1"/>
    <w:rsid w:val="005B4901"/>
    <w:rsid w:val="005B535A"/>
    <w:rsid w:val="005C0D98"/>
    <w:rsid w:val="005C4547"/>
    <w:rsid w:val="005C4CE8"/>
    <w:rsid w:val="005C61F3"/>
    <w:rsid w:val="005C7391"/>
    <w:rsid w:val="005D0259"/>
    <w:rsid w:val="005D24F8"/>
    <w:rsid w:val="005D2C3E"/>
    <w:rsid w:val="005D2D25"/>
    <w:rsid w:val="005D3B2E"/>
    <w:rsid w:val="005D45C3"/>
    <w:rsid w:val="005D78FA"/>
    <w:rsid w:val="005E1B7A"/>
    <w:rsid w:val="005E4B89"/>
    <w:rsid w:val="005F3A12"/>
    <w:rsid w:val="00600245"/>
    <w:rsid w:val="0060332B"/>
    <w:rsid w:val="0060372C"/>
    <w:rsid w:val="00603BEB"/>
    <w:rsid w:val="006072FB"/>
    <w:rsid w:val="00616D83"/>
    <w:rsid w:val="00634B77"/>
    <w:rsid w:val="006411C8"/>
    <w:rsid w:val="00642F1D"/>
    <w:rsid w:val="00646117"/>
    <w:rsid w:val="0064783F"/>
    <w:rsid w:val="00652AF2"/>
    <w:rsid w:val="00654E90"/>
    <w:rsid w:val="006563AE"/>
    <w:rsid w:val="006564C1"/>
    <w:rsid w:val="00656DA9"/>
    <w:rsid w:val="00656E75"/>
    <w:rsid w:val="00657F9A"/>
    <w:rsid w:val="00662F5F"/>
    <w:rsid w:val="006645CC"/>
    <w:rsid w:val="00667670"/>
    <w:rsid w:val="00670709"/>
    <w:rsid w:val="00671360"/>
    <w:rsid w:val="00671781"/>
    <w:rsid w:val="00671983"/>
    <w:rsid w:val="00672325"/>
    <w:rsid w:val="006725E0"/>
    <w:rsid w:val="0067302D"/>
    <w:rsid w:val="00673D4D"/>
    <w:rsid w:val="00674D22"/>
    <w:rsid w:val="006759B2"/>
    <w:rsid w:val="0068002F"/>
    <w:rsid w:val="00680E19"/>
    <w:rsid w:val="00682196"/>
    <w:rsid w:val="006A012D"/>
    <w:rsid w:val="006B0A66"/>
    <w:rsid w:val="006B0A9E"/>
    <w:rsid w:val="006B3102"/>
    <w:rsid w:val="006B3C93"/>
    <w:rsid w:val="006B657D"/>
    <w:rsid w:val="006B7031"/>
    <w:rsid w:val="006B7069"/>
    <w:rsid w:val="006C0DBE"/>
    <w:rsid w:val="006C5236"/>
    <w:rsid w:val="006C6342"/>
    <w:rsid w:val="006C63E5"/>
    <w:rsid w:val="006C7B56"/>
    <w:rsid w:val="006D1B2D"/>
    <w:rsid w:val="006D2B16"/>
    <w:rsid w:val="006D5C9F"/>
    <w:rsid w:val="006D6662"/>
    <w:rsid w:val="006D7FF9"/>
    <w:rsid w:val="006E050E"/>
    <w:rsid w:val="006E18F1"/>
    <w:rsid w:val="006E1CFF"/>
    <w:rsid w:val="006E3135"/>
    <w:rsid w:val="006E42B1"/>
    <w:rsid w:val="006F53EB"/>
    <w:rsid w:val="006F565C"/>
    <w:rsid w:val="00704295"/>
    <w:rsid w:val="00704AB8"/>
    <w:rsid w:val="00704E0F"/>
    <w:rsid w:val="007056CE"/>
    <w:rsid w:val="007109B9"/>
    <w:rsid w:val="007122CD"/>
    <w:rsid w:val="0071298D"/>
    <w:rsid w:val="00713D05"/>
    <w:rsid w:val="007146AE"/>
    <w:rsid w:val="00717E5A"/>
    <w:rsid w:val="00721A6C"/>
    <w:rsid w:val="00722994"/>
    <w:rsid w:val="0072339A"/>
    <w:rsid w:val="0072496F"/>
    <w:rsid w:val="00727E1A"/>
    <w:rsid w:val="0073043C"/>
    <w:rsid w:val="007320DD"/>
    <w:rsid w:val="00735657"/>
    <w:rsid w:val="00736CF9"/>
    <w:rsid w:val="00737C32"/>
    <w:rsid w:val="00737F2E"/>
    <w:rsid w:val="0074020B"/>
    <w:rsid w:val="00742483"/>
    <w:rsid w:val="00743F85"/>
    <w:rsid w:val="007501DD"/>
    <w:rsid w:val="00750288"/>
    <w:rsid w:val="0075137C"/>
    <w:rsid w:val="007513C8"/>
    <w:rsid w:val="00755889"/>
    <w:rsid w:val="007647D3"/>
    <w:rsid w:val="00770017"/>
    <w:rsid w:val="00770105"/>
    <w:rsid w:val="00770477"/>
    <w:rsid w:val="00774218"/>
    <w:rsid w:val="007744A7"/>
    <w:rsid w:val="00775F5F"/>
    <w:rsid w:val="007765CF"/>
    <w:rsid w:val="007849DD"/>
    <w:rsid w:val="00785E87"/>
    <w:rsid w:val="007862EC"/>
    <w:rsid w:val="00786BB5"/>
    <w:rsid w:val="00786FF5"/>
    <w:rsid w:val="0078758F"/>
    <w:rsid w:val="00790B32"/>
    <w:rsid w:val="00791161"/>
    <w:rsid w:val="00793F79"/>
    <w:rsid w:val="007942EC"/>
    <w:rsid w:val="007978CA"/>
    <w:rsid w:val="007A032A"/>
    <w:rsid w:val="007A0DE7"/>
    <w:rsid w:val="007A1526"/>
    <w:rsid w:val="007A282B"/>
    <w:rsid w:val="007A4322"/>
    <w:rsid w:val="007B3C58"/>
    <w:rsid w:val="007B6462"/>
    <w:rsid w:val="007B78C9"/>
    <w:rsid w:val="007B7915"/>
    <w:rsid w:val="007B7D06"/>
    <w:rsid w:val="007D2B42"/>
    <w:rsid w:val="007D5DE2"/>
    <w:rsid w:val="007E36AE"/>
    <w:rsid w:val="007E4A0F"/>
    <w:rsid w:val="007E58BA"/>
    <w:rsid w:val="007E6CB7"/>
    <w:rsid w:val="007F1DF2"/>
    <w:rsid w:val="00803F7E"/>
    <w:rsid w:val="00807834"/>
    <w:rsid w:val="00815C01"/>
    <w:rsid w:val="00817CC0"/>
    <w:rsid w:val="008206E7"/>
    <w:rsid w:val="008251B0"/>
    <w:rsid w:val="00826B8D"/>
    <w:rsid w:val="00826E72"/>
    <w:rsid w:val="008270F4"/>
    <w:rsid w:val="008277EF"/>
    <w:rsid w:val="00831DDF"/>
    <w:rsid w:val="00833681"/>
    <w:rsid w:val="00834B56"/>
    <w:rsid w:val="00834FED"/>
    <w:rsid w:val="00836710"/>
    <w:rsid w:val="00837D93"/>
    <w:rsid w:val="00842719"/>
    <w:rsid w:val="00852AC2"/>
    <w:rsid w:val="00856DDB"/>
    <w:rsid w:val="008601BB"/>
    <w:rsid w:val="00862A8A"/>
    <w:rsid w:val="00862D16"/>
    <w:rsid w:val="00866019"/>
    <w:rsid w:val="008730DE"/>
    <w:rsid w:val="0087362E"/>
    <w:rsid w:val="00873FE7"/>
    <w:rsid w:val="00874F3F"/>
    <w:rsid w:val="00875831"/>
    <w:rsid w:val="00876838"/>
    <w:rsid w:val="00880814"/>
    <w:rsid w:val="008864BF"/>
    <w:rsid w:val="00886C09"/>
    <w:rsid w:val="00893DCC"/>
    <w:rsid w:val="00895B07"/>
    <w:rsid w:val="008971D2"/>
    <w:rsid w:val="00897271"/>
    <w:rsid w:val="008A12B1"/>
    <w:rsid w:val="008B1A45"/>
    <w:rsid w:val="008B5253"/>
    <w:rsid w:val="008B6EE1"/>
    <w:rsid w:val="008C1FC7"/>
    <w:rsid w:val="008C2F85"/>
    <w:rsid w:val="008C3021"/>
    <w:rsid w:val="008C3E28"/>
    <w:rsid w:val="008C5FCC"/>
    <w:rsid w:val="008D1400"/>
    <w:rsid w:val="008D3B4F"/>
    <w:rsid w:val="008D3D39"/>
    <w:rsid w:val="008E00A4"/>
    <w:rsid w:val="008E01D0"/>
    <w:rsid w:val="008E0718"/>
    <w:rsid w:val="008E25FC"/>
    <w:rsid w:val="008E3E87"/>
    <w:rsid w:val="008E75AB"/>
    <w:rsid w:val="008F1378"/>
    <w:rsid w:val="008F6286"/>
    <w:rsid w:val="0090078F"/>
    <w:rsid w:val="00900D16"/>
    <w:rsid w:val="00904981"/>
    <w:rsid w:val="009122F0"/>
    <w:rsid w:val="00912893"/>
    <w:rsid w:val="0091497D"/>
    <w:rsid w:val="00916F5F"/>
    <w:rsid w:val="00917271"/>
    <w:rsid w:val="00917581"/>
    <w:rsid w:val="009179CF"/>
    <w:rsid w:val="00920DE1"/>
    <w:rsid w:val="009224E5"/>
    <w:rsid w:val="0092269E"/>
    <w:rsid w:val="0092341A"/>
    <w:rsid w:val="00923BC5"/>
    <w:rsid w:val="00923CEF"/>
    <w:rsid w:val="0092458A"/>
    <w:rsid w:val="00926900"/>
    <w:rsid w:val="009278F2"/>
    <w:rsid w:val="00933E72"/>
    <w:rsid w:val="00940F2D"/>
    <w:rsid w:val="00941712"/>
    <w:rsid w:val="00941E21"/>
    <w:rsid w:val="00942C25"/>
    <w:rsid w:val="0094613A"/>
    <w:rsid w:val="00950580"/>
    <w:rsid w:val="00950D3F"/>
    <w:rsid w:val="0095226E"/>
    <w:rsid w:val="0095384A"/>
    <w:rsid w:val="0095606D"/>
    <w:rsid w:val="00960737"/>
    <w:rsid w:val="00961370"/>
    <w:rsid w:val="00963E47"/>
    <w:rsid w:val="0096667A"/>
    <w:rsid w:val="00967DAA"/>
    <w:rsid w:val="00972114"/>
    <w:rsid w:val="00972787"/>
    <w:rsid w:val="00977748"/>
    <w:rsid w:val="00983A01"/>
    <w:rsid w:val="00983DF0"/>
    <w:rsid w:val="009A04B8"/>
    <w:rsid w:val="009A3134"/>
    <w:rsid w:val="009A58C6"/>
    <w:rsid w:val="009A5EE2"/>
    <w:rsid w:val="009B09A1"/>
    <w:rsid w:val="009B1F39"/>
    <w:rsid w:val="009B745C"/>
    <w:rsid w:val="009C7F86"/>
    <w:rsid w:val="009D07FF"/>
    <w:rsid w:val="009D1F4C"/>
    <w:rsid w:val="009D1F80"/>
    <w:rsid w:val="009D2352"/>
    <w:rsid w:val="009D40A7"/>
    <w:rsid w:val="009D6891"/>
    <w:rsid w:val="009D7166"/>
    <w:rsid w:val="009D78A4"/>
    <w:rsid w:val="009D7F44"/>
    <w:rsid w:val="009E02B1"/>
    <w:rsid w:val="009E0BAF"/>
    <w:rsid w:val="009E0C33"/>
    <w:rsid w:val="009E13DB"/>
    <w:rsid w:val="009E38E2"/>
    <w:rsid w:val="009E784E"/>
    <w:rsid w:val="009E7BDB"/>
    <w:rsid w:val="009F0919"/>
    <w:rsid w:val="009F4BD9"/>
    <w:rsid w:val="009F54A9"/>
    <w:rsid w:val="00A00FBC"/>
    <w:rsid w:val="00A040AF"/>
    <w:rsid w:val="00A0485D"/>
    <w:rsid w:val="00A0799F"/>
    <w:rsid w:val="00A122CE"/>
    <w:rsid w:val="00A14961"/>
    <w:rsid w:val="00A15154"/>
    <w:rsid w:val="00A16A69"/>
    <w:rsid w:val="00A178DC"/>
    <w:rsid w:val="00A20ADC"/>
    <w:rsid w:val="00A217C5"/>
    <w:rsid w:val="00A21FBC"/>
    <w:rsid w:val="00A233D4"/>
    <w:rsid w:val="00A24C95"/>
    <w:rsid w:val="00A24F17"/>
    <w:rsid w:val="00A26E10"/>
    <w:rsid w:val="00A3060B"/>
    <w:rsid w:val="00A34C6A"/>
    <w:rsid w:val="00A36FAA"/>
    <w:rsid w:val="00A432D3"/>
    <w:rsid w:val="00A44694"/>
    <w:rsid w:val="00A50860"/>
    <w:rsid w:val="00A50F2A"/>
    <w:rsid w:val="00A51668"/>
    <w:rsid w:val="00A538BB"/>
    <w:rsid w:val="00A54DB5"/>
    <w:rsid w:val="00A57697"/>
    <w:rsid w:val="00A57699"/>
    <w:rsid w:val="00A57F26"/>
    <w:rsid w:val="00A62C33"/>
    <w:rsid w:val="00A63CF8"/>
    <w:rsid w:val="00A67F82"/>
    <w:rsid w:val="00A71A89"/>
    <w:rsid w:val="00A810A1"/>
    <w:rsid w:val="00A81AD0"/>
    <w:rsid w:val="00A829B2"/>
    <w:rsid w:val="00A83FC2"/>
    <w:rsid w:val="00A84A30"/>
    <w:rsid w:val="00A87E64"/>
    <w:rsid w:val="00A926A0"/>
    <w:rsid w:val="00A92D9B"/>
    <w:rsid w:val="00A9448C"/>
    <w:rsid w:val="00A9659C"/>
    <w:rsid w:val="00A97C84"/>
    <w:rsid w:val="00A97D58"/>
    <w:rsid w:val="00A97EE9"/>
    <w:rsid w:val="00AA063D"/>
    <w:rsid w:val="00AA6360"/>
    <w:rsid w:val="00AB00B4"/>
    <w:rsid w:val="00AB71CC"/>
    <w:rsid w:val="00AB7F2F"/>
    <w:rsid w:val="00AC0B16"/>
    <w:rsid w:val="00AC5695"/>
    <w:rsid w:val="00AC7466"/>
    <w:rsid w:val="00AD3D1A"/>
    <w:rsid w:val="00AD5661"/>
    <w:rsid w:val="00AD683F"/>
    <w:rsid w:val="00AD731C"/>
    <w:rsid w:val="00AD76B9"/>
    <w:rsid w:val="00AE3F6B"/>
    <w:rsid w:val="00AE4450"/>
    <w:rsid w:val="00AE4C62"/>
    <w:rsid w:val="00AE6A89"/>
    <w:rsid w:val="00AE749C"/>
    <w:rsid w:val="00AE7EF0"/>
    <w:rsid w:val="00AF0986"/>
    <w:rsid w:val="00AF0A66"/>
    <w:rsid w:val="00AF1782"/>
    <w:rsid w:val="00AF1FEE"/>
    <w:rsid w:val="00AF3C5C"/>
    <w:rsid w:val="00AF4F5D"/>
    <w:rsid w:val="00AF61ED"/>
    <w:rsid w:val="00AF637C"/>
    <w:rsid w:val="00AF640F"/>
    <w:rsid w:val="00B002B5"/>
    <w:rsid w:val="00B0134A"/>
    <w:rsid w:val="00B049CC"/>
    <w:rsid w:val="00B06AB2"/>
    <w:rsid w:val="00B10FF8"/>
    <w:rsid w:val="00B11838"/>
    <w:rsid w:val="00B13521"/>
    <w:rsid w:val="00B16FAF"/>
    <w:rsid w:val="00B2139D"/>
    <w:rsid w:val="00B27AE8"/>
    <w:rsid w:val="00B30BBA"/>
    <w:rsid w:val="00B343CD"/>
    <w:rsid w:val="00B41CDB"/>
    <w:rsid w:val="00B4371D"/>
    <w:rsid w:val="00B4505D"/>
    <w:rsid w:val="00B4695A"/>
    <w:rsid w:val="00B517B2"/>
    <w:rsid w:val="00B5263D"/>
    <w:rsid w:val="00B537C8"/>
    <w:rsid w:val="00B563BA"/>
    <w:rsid w:val="00B606BC"/>
    <w:rsid w:val="00B6083A"/>
    <w:rsid w:val="00B60CE9"/>
    <w:rsid w:val="00B62A87"/>
    <w:rsid w:val="00B70EF5"/>
    <w:rsid w:val="00B71B6C"/>
    <w:rsid w:val="00B766BC"/>
    <w:rsid w:val="00B8017D"/>
    <w:rsid w:val="00B84CBD"/>
    <w:rsid w:val="00B865C3"/>
    <w:rsid w:val="00B868A6"/>
    <w:rsid w:val="00B86B52"/>
    <w:rsid w:val="00B97DE7"/>
    <w:rsid w:val="00BA0962"/>
    <w:rsid w:val="00BA0964"/>
    <w:rsid w:val="00BA4F87"/>
    <w:rsid w:val="00BA588D"/>
    <w:rsid w:val="00BB207C"/>
    <w:rsid w:val="00BB3777"/>
    <w:rsid w:val="00BB5EB7"/>
    <w:rsid w:val="00BB73C1"/>
    <w:rsid w:val="00BC6908"/>
    <w:rsid w:val="00BD1400"/>
    <w:rsid w:val="00BD3C4E"/>
    <w:rsid w:val="00BD5C1D"/>
    <w:rsid w:val="00BD6228"/>
    <w:rsid w:val="00BD7249"/>
    <w:rsid w:val="00BE05BE"/>
    <w:rsid w:val="00BE06FF"/>
    <w:rsid w:val="00BE3540"/>
    <w:rsid w:val="00BE3A63"/>
    <w:rsid w:val="00BE6AF8"/>
    <w:rsid w:val="00BE6B7B"/>
    <w:rsid w:val="00BE7023"/>
    <w:rsid w:val="00BF4C2C"/>
    <w:rsid w:val="00BF523E"/>
    <w:rsid w:val="00BF54A6"/>
    <w:rsid w:val="00BF5850"/>
    <w:rsid w:val="00BF74DC"/>
    <w:rsid w:val="00C0116A"/>
    <w:rsid w:val="00C05302"/>
    <w:rsid w:val="00C13149"/>
    <w:rsid w:val="00C1584F"/>
    <w:rsid w:val="00C15CA0"/>
    <w:rsid w:val="00C246D5"/>
    <w:rsid w:val="00C264B4"/>
    <w:rsid w:val="00C308E9"/>
    <w:rsid w:val="00C30AAD"/>
    <w:rsid w:val="00C33B2F"/>
    <w:rsid w:val="00C34CF2"/>
    <w:rsid w:val="00C36065"/>
    <w:rsid w:val="00C37B71"/>
    <w:rsid w:val="00C41065"/>
    <w:rsid w:val="00C4394D"/>
    <w:rsid w:val="00C44F45"/>
    <w:rsid w:val="00C45966"/>
    <w:rsid w:val="00C459CF"/>
    <w:rsid w:val="00C51CF7"/>
    <w:rsid w:val="00C52FD0"/>
    <w:rsid w:val="00C57639"/>
    <w:rsid w:val="00C659A1"/>
    <w:rsid w:val="00C6636B"/>
    <w:rsid w:val="00C6643A"/>
    <w:rsid w:val="00C67749"/>
    <w:rsid w:val="00C70FD9"/>
    <w:rsid w:val="00C71986"/>
    <w:rsid w:val="00C75B8B"/>
    <w:rsid w:val="00C80540"/>
    <w:rsid w:val="00C83B6B"/>
    <w:rsid w:val="00C862DC"/>
    <w:rsid w:val="00C86A4A"/>
    <w:rsid w:val="00C91EF7"/>
    <w:rsid w:val="00C92A61"/>
    <w:rsid w:val="00C95AA1"/>
    <w:rsid w:val="00C972E2"/>
    <w:rsid w:val="00C97AC1"/>
    <w:rsid w:val="00CA04C5"/>
    <w:rsid w:val="00CA2872"/>
    <w:rsid w:val="00CA5DA5"/>
    <w:rsid w:val="00CA6FEC"/>
    <w:rsid w:val="00CC09AF"/>
    <w:rsid w:val="00CC3091"/>
    <w:rsid w:val="00CC6F4D"/>
    <w:rsid w:val="00CD11DA"/>
    <w:rsid w:val="00CD1DD8"/>
    <w:rsid w:val="00CD2329"/>
    <w:rsid w:val="00CD2A12"/>
    <w:rsid w:val="00CD2C80"/>
    <w:rsid w:val="00CD3910"/>
    <w:rsid w:val="00CD3BAC"/>
    <w:rsid w:val="00CD4C46"/>
    <w:rsid w:val="00CD4E69"/>
    <w:rsid w:val="00CE0816"/>
    <w:rsid w:val="00CE089A"/>
    <w:rsid w:val="00CE090B"/>
    <w:rsid w:val="00CE297D"/>
    <w:rsid w:val="00CE2D07"/>
    <w:rsid w:val="00CE31F7"/>
    <w:rsid w:val="00CF43C1"/>
    <w:rsid w:val="00D00124"/>
    <w:rsid w:val="00D031C6"/>
    <w:rsid w:val="00D1000C"/>
    <w:rsid w:val="00D13833"/>
    <w:rsid w:val="00D15AC1"/>
    <w:rsid w:val="00D236EA"/>
    <w:rsid w:val="00D30E9F"/>
    <w:rsid w:val="00D32C5B"/>
    <w:rsid w:val="00D3553F"/>
    <w:rsid w:val="00D37777"/>
    <w:rsid w:val="00D40E0B"/>
    <w:rsid w:val="00D410AD"/>
    <w:rsid w:val="00D46308"/>
    <w:rsid w:val="00D60B3C"/>
    <w:rsid w:val="00D63E55"/>
    <w:rsid w:val="00D6786D"/>
    <w:rsid w:val="00D718EB"/>
    <w:rsid w:val="00D75417"/>
    <w:rsid w:val="00D76F46"/>
    <w:rsid w:val="00D77576"/>
    <w:rsid w:val="00D81872"/>
    <w:rsid w:val="00D82DFA"/>
    <w:rsid w:val="00D9290E"/>
    <w:rsid w:val="00D94DAC"/>
    <w:rsid w:val="00D95312"/>
    <w:rsid w:val="00D965FC"/>
    <w:rsid w:val="00D975FF"/>
    <w:rsid w:val="00D977FE"/>
    <w:rsid w:val="00DA1E19"/>
    <w:rsid w:val="00DA21D1"/>
    <w:rsid w:val="00DA4038"/>
    <w:rsid w:val="00DB0CAF"/>
    <w:rsid w:val="00DB18DD"/>
    <w:rsid w:val="00DB2224"/>
    <w:rsid w:val="00DB4AC8"/>
    <w:rsid w:val="00DC29D4"/>
    <w:rsid w:val="00DC2BD2"/>
    <w:rsid w:val="00DC3782"/>
    <w:rsid w:val="00DC3D2E"/>
    <w:rsid w:val="00DC52A6"/>
    <w:rsid w:val="00DC5B24"/>
    <w:rsid w:val="00DC6C72"/>
    <w:rsid w:val="00DD08FE"/>
    <w:rsid w:val="00DD2809"/>
    <w:rsid w:val="00DD78F0"/>
    <w:rsid w:val="00DE0A6E"/>
    <w:rsid w:val="00DE26E8"/>
    <w:rsid w:val="00DE34EA"/>
    <w:rsid w:val="00DE3627"/>
    <w:rsid w:val="00DE3F1D"/>
    <w:rsid w:val="00DE49F7"/>
    <w:rsid w:val="00DE4E95"/>
    <w:rsid w:val="00DE57B9"/>
    <w:rsid w:val="00DE6407"/>
    <w:rsid w:val="00DF4BB3"/>
    <w:rsid w:val="00DF7905"/>
    <w:rsid w:val="00E03458"/>
    <w:rsid w:val="00E03AC5"/>
    <w:rsid w:val="00E04201"/>
    <w:rsid w:val="00E04D00"/>
    <w:rsid w:val="00E11DCE"/>
    <w:rsid w:val="00E167CD"/>
    <w:rsid w:val="00E16969"/>
    <w:rsid w:val="00E20AE8"/>
    <w:rsid w:val="00E21CE5"/>
    <w:rsid w:val="00E24CE9"/>
    <w:rsid w:val="00E30374"/>
    <w:rsid w:val="00E327CF"/>
    <w:rsid w:val="00E32B7C"/>
    <w:rsid w:val="00E33563"/>
    <w:rsid w:val="00E37BF3"/>
    <w:rsid w:val="00E519E6"/>
    <w:rsid w:val="00E600C4"/>
    <w:rsid w:val="00E60651"/>
    <w:rsid w:val="00E60A31"/>
    <w:rsid w:val="00E615FF"/>
    <w:rsid w:val="00E64B88"/>
    <w:rsid w:val="00E65F3E"/>
    <w:rsid w:val="00E80421"/>
    <w:rsid w:val="00E82C0D"/>
    <w:rsid w:val="00E834B8"/>
    <w:rsid w:val="00E84C9B"/>
    <w:rsid w:val="00E85283"/>
    <w:rsid w:val="00E86C2D"/>
    <w:rsid w:val="00E90940"/>
    <w:rsid w:val="00E92B7E"/>
    <w:rsid w:val="00E93047"/>
    <w:rsid w:val="00E96A41"/>
    <w:rsid w:val="00E971D4"/>
    <w:rsid w:val="00EA0377"/>
    <w:rsid w:val="00EA2303"/>
    <w:rsid w:val="00EA5DEB"/>
    <w:rsid w:val="00EA7CA7"/>
    <w:rsid w:val="00EB3074"/>
    <w:rsid w:val="00EB6B01"/>
    <w:rsid w:val="00EC00E5"/>
    <w:rsid w:val="00EC2B09"/>
    <w:rsid w:val="00EC388D"/>
    <w:rsid w:val="00ED06C5"/>
    <w:rsid w:val="00ED28FA"/>
    <w:rsid w:val="00ED6357"/>
    <w:rsid w:val="00ED76BF"/>
    <w:rsid w:val="00EE08DB"/>
    <w:rsid w:val="00EE5763"/>
    <w:rsid w:val="00EE582B"/>
    <w:rsid w:val="00EF08B0"/>
    <w:rsid w:val="00EF0B68"/>
    <w:rsid w:val="00EF3035"/>
    <w:rsid w:val="00EF42DA"/>
    <w:rsid w:val="00F00675"/>
    <w:rsid w:val="00F046F5"/>
    <w:rsid w:val="00F04B27"/>
    <w:rsid w:val="00F05826"/>
    <w:rsid w:val="00F068A9"/>
    <w:rsid w:val="00F10B58"/>
    <w:rsid w:val="00F132D8"/>
    <w:rsid w:val="00F147A1"/>
    <w:rsid w:val="00F16ACF"/>
    <w:rsid w:val="00F25679"/>
    <w:rsid w:val="00F2762E"/>
    <w:rsid w:val="00F30B02"/>
    <w:rsid w:val="00F30F9A"/>
    <w:rsid w:val="00F3220D"/>
    <w:rsid w:val="00F32F35"/>
    <w:rsid w:val="00F34ABB"/>
    <w:rsid w:val="00F37525"/>
    <w:rsid w:val="00F41E31"/>
    <w:rsid w:val="00F42238"/>
    <w:rsid w:val="00F4305E"/>
    <w:rsid w:val="00F43FA9"/>
    <w:rsid w:val="00F4495F"/>
    <w:rsid w:val="00F45561"/>
    <w:rsid w:val="00F47B9F"/>
    <w:rsid w:val="00F47DD2"/>
    <w:rsid w:val="00F54A61"/>
    <w:rsid w:val="00F565BD"/>
    <w:rsid w:val="00F606AD"/>
    <w:rsid w:val="00F6188F"/>
    <w:rsid w:val="00F647DF"/>
    <w:rsid w:val="00F6508C"/>
    <w:rsid w:val="00F664B4"/>
    <w:rsid w:val="00F672F7"/>
    <w:rsid w:val="00F7165C"/>
    <w:rsid w:val="00F726D5"/>
    <w:rsid w:val="00F7424F"/>
    <w:rsid w:val="00F757EF"/>
    <w:rsid w:val="00F75FB0"/>
    <w:rsid w:val="00F76821"/>
    <w:rsid w:val="00F76BCA"/>
    <w:rsid w:val="00F7761F"/>
    <w:rsid w:val="00F819F1"/>
    <w:rsid w:val="00F8543C"/>
    <w:rsid w:val="00F91F47"/>
    <w:rsid w:val="00F93AFF"/>
    <w:rsid w:val="00F94086"/>
    <w:rsid w:val="00F964F0"/>
    <w:rsid w:val="00F9693D"/>
    <w:rsid w:val="00FA269C"/>
    <w:rsid w:val="00FA759E"/>
    <w:rsid w:val="00FB1529"/>
    <w:rsid w:val="00FB4DE3"/>
    <w:rsid w:val="00FB4F7B"/>
    <w:rsid w:val="00FB6B27"/>
    <w:rsid w:val="00FC133D"/>
    <w:rsid w:val="00FC2122"/>
    <w:rsid w:val="00FC2B8C"/>
    <w:rsid w:val="00FC489B"/>
    <w:rsid w:val="00FC551C"/>
    <w:rsid w:val="00FD25A4"/>
    <w:rsid w:val="00FD69E2"/>
    <w:rsid w:val="00FD7442"/>
    <w:rsid w:val="00FE13C0"/>
    <w:rsid w:val="00FE2C43"/>
    <w:rsid w:val="00FE3DEB"/>
    <w:rsid w:val="00FE54F8"/>
    <w:rsid w:val="00FE649F"/>
    <w:rsid w:val="00FE6784"/>
    <w:rsid w:val="00FF053E"/>
    <w:rsid w:val="00FF083B"/>
    <w:rsid w:val="00FF38D3"/>
    <w:rsid w:val="00FF6EE9"/>
    <w:rsid w:val="00FF7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536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nhideWhenUsed="0"/>
    <w:lsdException w:name="header" w:locked="1" w:semiHidden="0" w:uiPriority="0" w:unhideWhenUsed="0"/>
    <w:lsdException w:name="caption" w:locked="1" w:uiPriority="0" w:qFormat="1"/>
    <w:lsdException w:name="page number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34D"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173C4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173C4A"/>
    <w:pPr>
      <w:keepNext/>
      <w:numPr>
        <w:numId w:val="1"/>
      </w:numPr>
      <w:tabs>
        <w:tab w:val="num" w:pos="426"/>
      </w:tabs>
      <w:ind w:left="426" w:hanging="426"/>
      <w:outlineLvl w:val="1"/>
    </w:pPr>
    <w:rPr>
      <w:rFonts w:ascii="Arial" w:hAnsi="Arial" w:cs="Arial"/>
      <w:b/>
      <w:bCs/>
      <w:szCs w:val="20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173C4A"/>
    <w:pPr>
      <w:keepNext/>
      <w:outlineLvl w:val="2"/>
    </w:pPr>
    <w:rPr>
      <w:rFonts w:ascii="Arial" w:hAnsi="Arial" w:cs="Arial"/>
      <w:b/>
      <w:szCs w:val="28"/>
    </w:rPr>
  </w:style>
  <w:style w:type="paragraph" w:styleId="berschrift5">
    <w:name w:val="heading 5"/>
    <w:basedOn w:val="Standard"/>
    <w:next w:val="Standard"/>
    <w:link w:val="berschrift5Zchn"/>
    <w:uiPriority w:val="99"/>
    <w:qFormat/>
    <w:rsid w:val="00C36065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locked/>
    <w:rsid w:val="0045299A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9"/>
    <w:semiHidden/>
    <w:locked/>
    <w:rsid w:val="0045299A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9"/>
    <w:semiHidden/>
    <w:locked/>
    <w:rsid w:val="0045299A"/>
    <w:rPr>
      <w:rFonts w:ascii="Cambria" w:hAnsi="Cambria" w:cs="Times New Roman"/>
      <w:b/>
      <w:bCs/>
      <w:sz w:val="26"/>
      <w:szCs w:val="26"/>
    </w:rPr>
  </w:style>
  <w:style w:type="character" w:customStyle="1" w:styleId="berschrift5Zchn">
    <w:name w:val="Überschrift 5 Zchn"/>
    <w:basedOn w:val="Absatz-Standardschriftart"/>
    <w:link w:val="berschrift5"/>
    <w:uiPriority w:val="99"/>
    <w:semiHidden/>
    <w:locked/>
    <w:rsid w:val="0045299A"/>
    <w:rPr>
      <w:rFonts w:ascii="Calibri" w:hAnsi="Calibri" w:cs="Times New Roman"/>
      <w:b/>
      <w:bCs/>
      <w:i/>
      <w:iCs/>
      <w:sz w:val="26"/>
      <w:szCs w:val="26"/>
    </w:rPr>
  </w:style>
  <w:style w:type="paragraph" w:styleId="Kopfzeile">
    <w:name w:val="header"/>
    <w:basedOn w:val="Standard"/>
    <w:link w:val="KopfzeileZchn"/>
    <w:uiPriority w:val="99"/>
    <w:rsid w:val="002167D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3152F0"/>
    <w:rPr>
      <w:rFonts w:cs="Times New Roman"/>
      <w:sz w:val="24"/>
    </w:rPr>
  </w:style>
  <w:style w:type="paragraph" w:styleId="Fuzeile">
    <w:name w:val="footer"/>
    <w:basedOn w:val="Standard"/>
    <w:link w:val="FuzeileZchn"/>
    <w:uiPriority w:val="99"/>
    <w:rsid w:val="002167D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45299A"/>
    <w:rPr>
      <w:rFonts w:cs="Times New Roman"/>
      <w:sz w:val="24"/>
      <w:szCs w:val="24"/>
    </w:rPr>
  </w:style>
  <w:style w:type="character" w:styleId="Seitenzahl">
    <w:name w:val="page number"/>
    <w:basedOn w:val="Absatz-Standardschriftart"/>
    <w:rsid w:val="00807834"/>
    <w:rPr>
      <w:rFonts w:cs="Times New Roman"/>
    </w:rPr>
  </w:style>
  <w:style w:type="paragraph" w:styleId="Textkrper2">
    <w:name w:val="Body Text 2"/>
    <w:basedOn w:val="Standard"/>
    <w:link w:val="Textkrper2Zchn"/>
    <w:uiPriority w:val="99"/>
    <w:rsid w:val="00173C4A"/>
    <w:pPr>
      <w:jc w:val="both"/>
    </w:pPr>
    <w:rPr>
      <w:rFonts w:ascii="Arial" w:hAnsi="Arial" w:cs="Arial"/>
      <w:szCs w:val="20"/>
    </w:rPr>
  </w:style>
  <w:style w:type="character" w:customStyle="1" w:styleId="Textkrper2Zchn">
    <w:name w:val="Textkörper 2 Zchn"/>
    <w:basedOn w:val="Absatz-Standardschriftart"/>
    <w:link w:val="Textkrper2"/>
    <w:uiPriority w:val="99"/>
    <w:semiHidden/>
    <w:locked/>
    <w:rsid w:val="0045299A"/>
    <w:rPr>
      <w:rFonts w:cs="Times New Roman"/>
      <w:sz w:val="24"/>
      <w:szCs w:val="24"/>
    </w:rPr>
  </w:style>
  <w:style w:type="paragraph" w:styleId="Funotentext">
    <w:name w:val="footnote text"/>
    <w:basedOn w:val="Standard"/>
    <w:link w:val="FunotentextZchn"/>
    <w:uiPriority w:val="99"/>
    <w:semiHidden/>
    <w:rsid w:val="00173C4A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locked/>
    <w:rsid w:val="0045299A"/>
    <w:rPr>
      <w:rFonts w:cs="Times New Roman"/>
      <w:sz w:val="20"/>
      <w:szCs w:val="20"/>
    </w:rPr>
  </w:style>
  <w:style w:type="paragraph" w:styleId="Textkrper3">
    <w:name w:val="Body Text 3"/>
    <w:basedOn w:val="Standard"/>
    <w:link w:val="Textkrper3Zchn"/>
    <w:uiPriority w:val="99"/>
    <w:rsid w:val="00173C4A"/>
    <w:pPr>
      <w:tabs>
        <w:tab w:val="num" w:pos="1440"/>
      </w:tabs>
    </w:pPr>
    <w:rPr>
      <w:szCs w:val="20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locked/>
    <w:rsid w:val="0045299A"/>
    <w:rPr>
      <w:rFonts w:cs="Times New Roman"/>
      <w:sz w:val="16"/>
      <w:szCs w:val="16"/>
    </w:rPr>
  </w:style>
  <w:style w:type="character" w:styleId="Hyperlink">
    <w:name w:val="Hyperlink"/>
    <w:basedOn w:val="Absatz-Standardschriftart"/>
    <w:uiPriority w:val="99"/>
    <w:rsid w:val="0010470B"/>
    <w:rPr>
      <w:rFonts w:cs="Times New Roman"/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rsid w:val="00A97C8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45299A"/>
    <w:rPr>
      <w:rFonts w:cs="Times New Roman"/>
      <w:sz w:val="2"/>
    </w:rPr>
  </w:style>
  <w:style w:type="character" w:styleId="BesuchterHyperlink">
    <w:name w:val="FollowedHyperlink"/>
    <w:basedOn w:val="Absatz-Standardschriftart"/>
    <w:uiPriority w:val="99"/>
    <w:rsid w:val="001914AB"/>
    <w:rPr>
      <w:rFonts w:cs="Times New Roman"/>
      <w:color w:val="800080"/>
      <w:u w:val="single"/>
    </w:rPr>
  </w:style>
  <w:style w:type="table" w:styleId="Tabellenraster">
    <w:name w:val="Table Grid"/>
    <w:basedOn w:val="NormaleTabelle"/>
    <w:uiPriority w:val="99"/>
    <w:rsid w:val="008601BB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kumentstruktur">
    <w:name w:val="Document Map"/>
    <w:basedOn w:val="Standard"/>
    <w:link w:val="DokumentstrukturZchn"/>
    <w:uiPriority w:val="99"/>
    <w:semiHidden/>
    <w:rsid w:val="006E1CF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locked/>
    <w:rsid w:val="0045299A"/>
    <w:rPr>
      <w:rFonts w:cs="Times New Roman"/>
      <w:sz w:val="2"/>
    </w:rPr>
  </w:style>
  <w:style w:type="paragraph" w:styleId="Listenabsatz">
    <w:name w:val="List Paragraph"/>
    <w:basedOn w:val="Standard"/>
    <w:uiPriority w:val="99"/>
    <w:qFormat/>
    <w:rsid w:val="0068002F"/>
    <w:pPr>
      <w:ind w:left="708"/>
    </w:pPr>
  </w:style>
  <w:style w:type="character" w:customStyle="1" w:styleId="ZchnZchn">
    <w:name w:val="Zchn Zchn"/>
    <w:uiPriority w:val="99"/>
    <w:rsid w:val="00DD2809"/>
    <w:rPr>
      <w:rFonts w:ascii="Arial" w:hAnsi="Arial"/>
      <w:sz w:val="22"/>
      <w:lang w:val="de-DE" w:eastAsia="de-DE"/>
    </w:rPr>
  </w:style>
  <w:style w:type="paragraph" w:styleId="StandardWeb">
    <w:name w:val="Normal (Web)"/>
    <w:basedOn w:val="Standard"/>
    <w:uiPriority w:val="99"/>
    <w:semiHidden/>
    <w:unhideWhenUsed/>
    <w:rsid w:val="000C7473"/>
    <w:pPr>
      <w:spacing w:before="100" w:beforeAutospacing="1" w:after="100" w:afterAutospacing="1"/>
    </w:pPr>
    <w:rPr>
      <w:rFonts w:eastAsiaTheme="minorEastAsia"/>
    </w:rPr>
  </w:style>
  <w:style w:type="character" w:styleId="Funotenzeichen">
    <w:name w:val="footnote reference"/>
    <w:basedOn w:val="Absatz-Standardschriftart"/>
    <w:uiPriority w:val="99"/>
    <w:semiHidden/>
    <w:unhideWhenUsed/>
    <w:rsid w:val="00BD3C4E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D716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D716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D716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D716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D7166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nhideWhenUsed="0"/>
    <w:lsdException w:name="header" w:locked="1" w:semiHidden="0" w:uiPriority="0" w:unhideWhenUsed="0"/>
    <w:lsdException w:name="caption" w:locked="1" w:uiPriority="0" w:qFormat="1"/>
    <w:lsdException w:name="page number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34D"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173C4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173C4A"/>
    <w:pPr>
      <w:keepNext/>
      <w:numPr>
        <w:numId w:val="1"/>
      </w:numPr>
      <w:tabs>
        <w:tab w:val="num" w:pos="426"/>
      </w:tabs>
      <w:ind w:left="426" w:hanging="426"/>
      <w:outlineLvl w:val="1"/>
    </w:pPr>
    <w:rPr>
      <w:rFonts w:ascii="Arial" w:hAnsi="Arial" w:cs="Arial"/>
      <w:b/>
      <w:bCs/>
      <w:szCs w:val="20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173C4A"/>
    <w:pPr>
      <w:keepNext/>
      <w:outlineLvl w:val="2"/>
    </w:pPr>
    <w:rPr>
      <w:rFonts w:ascii="Arial" w:hAnsi="Arial" w:cs="Arial"/>
      <w:b/>
      <w:szCs w:val="28"/>
    </w:rPr>
  </w:style>
  <w:style w:type="paragraph" w:styleId="berschrift5">
    <w:name w:val="heading 5"/>
    <w:basedOn w:val="Standard"/>
    <w:next w:val="Standard"/>
    <w:link w:val="berschrift5Zchn"/>
    <w:uiPriority w:val="99"/>
    <w:qFormat/>
    <w:rsid w:val="00C36065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locked/>
    <w:rsid w:val="0045299A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9"/>
    <w:semiHidden/>
    <w:locked/>
    <w:rsid w:val="0045299A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9"/>
    <w:semiHidden/>
    <w:locked/>
    <w:rsid w:val="0045299A"/>
    <w:rPr>
      <w:rFonts w:ascii="Cambria" w:hAnsi="Cambria" w:cs="Times New Roman"/>
      <w:b/>
      <w:bCs/>
      <w:sz w:val="26"/>
      <w:szCs w:val="26"/>
    </w:rPr>
  </w:style>
  <w:style w:type="character" w:customStyle="1" w:styleId="berschrift5Zchn">
    <w:name w:val="Überschrift 5 Zchn"/>
    <w:basedOn w:val="Absatz-Standardschriftart"/>
    <w:link w:val="berschrift5"/>
    <w:uiPriority w:val="99"/>
    <w:semiHidden/>
    <w:locked/>
    <w:rsid w:val="0045299A"/>
    <w:rPr>
      <w:rFonts w:ascii="Calibri" w:hAnsi="Calibri" w:cs="Times New Roman"/>
      <w:b/>
      <w:bCs/>
      <w:i/>
      <w:iCs/>
      <w:sz w:val="26"/>
      <w:szCs w:val="26"/>
    </w:rPr>
  </w:style>
  <w:style w:type="paragraph" w:styleId="Kopfzeile">
    <w:name w:val="header"/>
    <w:basedOn w:val="Standard"/>
    <w:link w:val="KopfzeileZchn"/>
    <w:uiPriority w:val="99"/>
    <w:rsid w:val="002167D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3152F0"/>
    <w:rPr>
      <w:rFonts w:cs="Times New Roman"/>
      <w:sz w:val="24"/>
    </w:rPr>
  </w:style>
  <w:style w:type="paragraph" w:styleId="Fuzeile">
    <w:name w:val="footer"/>
    <w:basedOn w:val="Standard"/>
    <w:link w:val="FuzeileZchn"/>
    <w:uiPriority w:val="99"/>
    <w:rsid w:val="002167D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45299A"/>
    <w:rPr>
      <w:rFonts w:cs="Times New Roman"/>
      <w:sz w:val="24"/>
      <w:szCs w:val="24"/>
    </w:rPr>
  </w:style>
  <w:style w:type="character" w:styleId="Seitenzahl">
    <w:name w:val="page number"/>
    <w:basedOn w:val="Absatz-Standardschriftart"/>
    <w:rsid w:val="00807834"/>
    <w:rPr>
      <w:rFonts w:cs="Times New Roman"/>
    </w:rPr>
  </w:style>
  <w:style w:type="paragraph" w:styleId="Textkrper2">
    <w:name w:val="Body Text 2"/>
    <w:basedOn w:val="Standard"/>
    <w:link w:val="Textkrper2Zchn"/>
    <w:uiPriority w:val="99"/>
    <w:rsid w:val="00173C4A"/>
    <w:pPr>
      <w:jc w:val="both"/>
    </w:pPr>
    <w:rPr>
      <w:rFonts w:ascii="Arial" w:hAnsi="Arial" w:cs="Arial"/>
      <w:szCs w:val="20"/>
    </w:rPr>
  </w:style>
  <w:style w:type="character" w:customStyle="1" w:styleId="Textkrper2Zchn">
    <w:name w:val="Textkörper 2 Zchn"/>
    <w:basedOn w:val="Absatz-Standardschriftart"/>
    <w:link w:val="Textkrper2"/>
    <w:uiPriority w:val="99"/>
    <w:semiHidden/>
    <w:locked/>
    <w:rsid w:val="0045299A"/>
    <w:rPr>
      <w:rFonts w:cs="Times New Roman"/>
      <w:sz w:val="24"/>
      <w:szCs w:val="24"/>
    </w:rPr>
  </w:style>
  <w:style w:type="paragraph" w:styleId="Funotentext">
    <w:name w:val="footnote text"/>
    <w:basedOn w:val="Standard"/>
    <w:link w:val="FunotentextZchn"/>
    <w:uiPriority w:val="99"/>
    <w:semiHidden/>
    <w:rsid w:val="00173C4A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locked/>
    <w:rsid w:val="0045299A"/>
    <w:rPr>
      <w:rFonts w:cs="Times New Roman"/>
      <w:sz w:val="20"/>
      <w:szCs w:val="20"/>
    </w:rPr>
  </w:style>
  <w:style w:type="paragraph" w:styleId="Textkrper3">
    <w:name w:val="Body Text 3"/>
    <w:basedOn w:val="Standard"/>
    <w:link w:val="Textkrper3Zchn"/>
    <w:uiPriority w:val="99"/>
    <w:rsid w:val="00173C4A"/>
    <w:pPr>
      <w:tabs>
        <w:tab w:val="num" w:pos="1440"/>
      </w:tabs>
    </w:pPr>
    <w:rPr>
      <w:szCs w:val="20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locked/>
    <w:rsid w:val="0045299A"/>
    <w:rPr>
      <w:rFonts w:cs="Times New Roman"/>
      <w:sz w:val="16"/>
      <w:szCs w:val="16"/>
    </w:rPr>
  </w:style>
  <w:style w:type="character" w:styleId="Hyperlink">
    <w:name w:val="Hyperlink"/>
    <w:basedOn w:val="Absatz-Standardschriftart"/>
    <w:uiPriority w:val="99"/>
    <w:rsid w:val="0010470B"/>
    <w:rPr>
      <w:rFonts w:cs="Times New Roman"/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rsid w:val="00A97C8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45299A"/>
    <w:rPr>
      <w:rFonts w:cs="Times New Roman"/>
      <w:sz w:val="2"/>
    </w:rPr>
  </w:style>
  <w:style w:type="character" w:styleId="BesuchterHyperlink">
    <w:name w:val="FollowedHyperlink"/>
    <w:basedOn w:val="Absatz-Standardschriftart"/>
    <w:uiPriority w:val="99"/>
    <w:rsid w:val="001914AB"/>
    <w:rPr>
      <w:rFonts w:cs="Times New Roman"/>
      <w:color w:val="800080"/>
      <w:u w:val="single"/>
    </w:rPr>
  </w:style>
  <w:style w:type="table" w:styleId="Tabellenraster">
    <w:name w:val="Table Grid"/>
    <w:basedOn w:val="NormaleTabelle"/>
    <w:uiPriority w:val="99"/>
    <w:rsid w:val="008601BB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kumentstruktur">
    <w:name w:val="Document Map"/>
    <w:basedOn w:val="Standard"/>
    <w:link w:val="DokumentstrukturZchn"/>
    <w:uiPriority w:val="99"/>
    <w:semiHidden/>
    <w:rsid w:val="006E1CF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locked/>
    <w:rsid w:val="0045299A"/>
    <w:rPr>
      <w:rFonts w:cs="Times New Roman"/>
      <w:sz w:val="2"/>
    </w:rPr>
  </w:style>
  <w:style w:type="paragraph" w:styleId="Listenabsatz">
    <w:name w:val="List Paragraph"/>
    <w:basedOn w:val="Standard"/>
    <w:uiPriority w:val="99"/>
    <w:qFormat/>
    <w:rsid w:val="0068002F"/>
    <w:pPr>
      <w:ind w:left="708"/>
    </w:pPr>
  </w:style>
  <w:style w:type="character" w:customStyle="1" w:styleId="ZchnZchn">
    <w:name w:val="Zchn Zchn"/>
    <w:uiPriority w:val="99"/>
    <w:rsid w:val="00DD2809"/>
    <w:rPr>
      <w:rFonts w:ascii="Arial" w:hAnsi="Arial"/>
      <w:sz w:val="22"/>
      <w:lang w:val="de-DE" w:eastAsia="de-DE"/>
    </w:rPr>
  </w:style>
  <w:style w:type="paragraph" w:styleId="StandardWeb">
    <w:name w:val="Normal (Web)"/>
    <w:basedOn w:val="Standard"/>
    <w:uiPriority w:val="99"/>
    <w:semiHidden/>
    <w:unhideWhenUsed/>
    <w:rsid w:val="000C7473"/>
    <w:pPr>
      <w:spacing w:before="100" w:beforeAutospacing="1" w:after="100" w:afterAutospacing="1"/>
    </w:pPr>
    <w:rPr>
      <w:rFonts w:eastAsiaTheme="minorEastAsia"/>
    </w:rPr>
  </w:style>
  <w:style w:type="character" w:styleId="Funotenzeichen">
    <w:name w:val="footnote reference"/>
    <w:basedOn w:val="Absatz-Standardschriftart"/>
    <w:uiPriority w:val="99"/>
    <w:semiHidden/>
    <w:unhideWhenUsed/>
    <w:rsid w:val="00BD3C4E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D716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D716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D716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D716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D716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9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8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guetesiegel@olov-hessen.de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2.jpeg"/><Relationship Id="rId13" Type="http://schemas.openxmlformats.org/officeDocument/2006/relationships/image" Target="media/image17.jpeg"/><Relationship Id="rId18" Type="http://schemas.openxmlformats.org/officeDocument/2006/relationships/image" Target="media/image22.jpeg"/><Relationship Id="rId3" Type="http://schemas.openxmlformats.org/officeDocument/2006/relationships/image" Target="media/image7.jpeg"/><Relationship Id="rId21" Type="http://schemas.openxmlformats.org/officeDocument/2006/relationships/image" Target="media/image25.jpeg"/><Relationship Id="rId7" Type="http://schemas.openxmlformats.org/officeDocument/2006/relationships/image" Target="media/image11.jpeg"/><Relationship Id="rId12" Type="http://schemas.openxmlformats.org/officeDocument/2006/relationships/image" Target="media/image16.jpeg"/><Relationship Id="rId17" Type="http://schemas.openxmlformats.org/officeDocument/2006/relationships/image" Target="media/image21.jpeg"/><Relationship Id="rId2" Type="http://schemas.openxmlformats.org/officeDocument/2006/relationships/image" Target="media/image6.jpeg"/><Relationship Id="rId16" Type="http://schemas.openxmlformats.org/officeDocument/2006/relationships/image" Target="media/image20.jpeg"/><Relationship Id="rId20" Type="http://schemas.openxmlformats.org/officeDocument/2006/relationships/image" Target="media/image24.jpeg"/><Relationship Id="rId1" Type="http://schemas.openxmlformats.org/officeDocument/2006/relationships/image" Target="media/image5.jpeg"/><Relationship Id="rId6" Type="http://schemas.openxmlformats.org/officeDocument/2006/relationships/image" Target="media/image10.jpeg"/><Relationship Id="rId11" Type="http://schemas.openxmlformats.org/officeDocument/2006/relationships/image" Target="media/image15.jpeg"/><Relationship Id="rId5" Type="http://schemas.openxmlformats.org/officeDocument/2006/relationships/image" Target="media/image9.jpeg"/><Relationship Id="rId15" Type="http://schemas.openxmlformats.org/officeDocument/2006/relationships/image" Target="media/image19.jpeg"/><Relationship Id="rId10" Type="http://schemas.openxmlformats.org/officeDocument/2006/relationships/image" Target="media/image14.jpeg"/><Relationship Id="rId19" Type="http://schemas.openxmlformats.org/officeDocument/2006/relationships/image" Target="media/image23.jpeg"/><Relationship Id="rId4" Type="http://schemas.openxmlformats.org/officeDocument/2006/relationships/image" Target="media/image8.jpeg"/><Relationship Id="rId9" Type="http://schemas.openxmlformats.org/officeDocument/2006/relationships/image" Target="media/image13.jpeg"/><Relationship Id="rId14" Type="http://schemas.openxmlformats.org/officeDocument/2006/relationships/image" Target="media/image18.jpeg"/><Relationship Id="rId22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A713F4-BF8C-4036-B89E-CA98D2A9E5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B17AE2DC.dotm</Template>
  <TotalTime>0</TotalTime>
  <Pages>20</Pages>
  <Words>5384</Words>
  <Characters>33923</Characters>
  <Application>Microsoft Office Word</Application>
  <DocSecurity>0</DocSecurity>
  <Lines>282</Lines>
  <Paragraphs>78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1</vt:lpstr>
    </vt:vector>
  </TitlesOfParts>
  <Company>Wolfram-von-Eschenbach-Schule Wiesbaden</Company>
  <LinksUpToDate>false</LinksUpToDate>
  <CharactersWithSpaces>39229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Jutta Krug-Winkelmann</dc:creator>
  <cp:lastModifiedBy>van Haaren, Sabine</cp:lastModifiedBy>
  <cp:revision>3</cp:revision>
  <cp:lastPrinted>2016-03-23T13:38:00Z</cp:lastPrinted>
  <dcterms:created xsi:type="dcterms:W3CDTF">2017-03-02T14:58:00Z</dcterms:created>
  <dcterms:modified xsi:type="dcterms:W3CDTF">2017-03-10T12:37:00Z</dcterms:modified>
</cp:coreProperties>
</file>