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407" w:rsidRDefault="005A180B" w:rsidP="00DE6407">
      <w:pPr>
        <w:autoSpaceDE w:val="0"/>
        <w:autoSpaceDN w:val="0"/>
        <w:adjustRightInd w:val="0"/>
        <w:rPr>
          <w:rFonts w:ascii="Arial" w:hAnsi="Arial" w:cs="Arial"/>
          <w:iCs/>
          <w:sz w:val="40"/>
          <w:szCs w:val="40"/>
          <w:u w:val="single"/>
        </w:rPr>
      </w:pPr>
      <w:r w:rsidRPr="005A180B">
        <w:rPr>
          <w:rFonts w:ascii="Arial" w:hAnsi="Arial" w:cs="Arial"/>
          <w:iCs/>
          <w:noProof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628A4AA" wp14:editId="4041EF51">
                <wp:simplePos x="0" y="0"/>
                <wp:positionH relativeFrom="column">
                  <wp:posOffset>4446905</wp:posOffset>
                </wp:positionH>
                <wp:positionV relativeFrom="paragraph">
                  <wp:posOffset>97790</wp:posOffset>
                </wp:positionV>
                <wp:extent cx="1638935" cy="3838575"/>
                <wp:effectExtent l="0" t="0" r="0" b="9525"/>
                <wp:wrapTight wrapText="bothSides">
                  <wp:wrapPolygon edited="0">
                    <wp:start x="3013" y="0"/>
                    <wp:lineTo x="3013" y="12006"/>
                    <wp:lineTo x="0" y="12220"/>
                    <wp:lineTo x="0" y="21546"/>
                    <wp:lineTo x="21341" y="21546"/>
                    <wp:lineTo x="21341" y="12328"/>
                    <wp:lineTo x="20085" y="12006"/>
                    <wp:lineTo x="20085" y="0"/>
                    <wp:lineTo x="3013" y="0"/>
                  </wp:wrapPolygon>
                </wp:wrapTight>
                <wp:docPr id="18" name="Gruppieren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8935" cy="3838575"/>
                          <a:chOff x="0" y="0"/>
                          <a:chExt cx="1639018" cy="3838755"/>
                        </a:xfrm>
                      </wpg:grpSpPr>
                      <pic:pic xmlns:pic="http://schemas.openxmlformats.org/drawingml/2006/picture">
                        <pic:nvPicPr>
                          <pic:cNvPr id="20" name="Grafik 2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9736"/>
                            <a:ext cx="1639018" cy="1639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fik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990"/>
                          <a:stretch/>
                        </pic:blipFill>
                        <pic:spPr bwMode="auto">
                          <a:xfrm>
                            <a:off x="258792" y="0"/>
                            <a:ext cx="1242204" cy="2242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18" o:spid="_x0000_s1026" style="position:absolute;margin-left:350.15pt;margin-top:7.7pt;width:129.05pt;height:302.25pt;z-index:-251629568" coordsize="16390,38387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0" o:spid="_x0000_s1027" type="#_x0000_t75" style="position:absolute;top:21997;width:16390;height:163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eCpfBAAAA2wAAAA8AAABkcnMvZG93bnJldi54bWxET8tqwkAU3Qv+w3CF7nTSUETSTEIqlrRd&#10;qS1dXzI3jzZzJ2amGv++sxBcHs47zSfTizONrrOs4HEVgSCurO64UfD1+brcgHAeWWNvmRRcyUGe&#10;zWcpJtpe+EDno29ECGGXoILW+yGR0lUtGXQrOxAHrrajQR/g2Eg94iWEm17GUbSWBjsODS0OtG2p&#10;+j3+GQUf5Xf086Lr8rTZFe/SlfvTU1wo9bCYimcQniZ/F9/cb1pBHNaHL+EH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AeCpfBAAAA2wAAAA8AAAAAAAAAAAAAAAAAnwIA&#10;AGRycy9kb3ducmV2LnhtbFBLBQYAAAAABAAEAPcAAACNAwAAAAA=&#10;">
                  <v:imagedata r:id="rId11" o:title=""/>
                  <v:path arrowok="t"/>
                </v:shape>
                <v:shape id="Grafik 22" o:spid="_x0000_s1028" type="#_x0000_t75" style="position:absolute;left:2587;width:12422;height:2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pSQ7DAAAA2wAAAA8AAABkcnMvZG93bnJldi54bWxEj0FrwkAUhO9C/8PyCr2ZjTmEkrqK2pbW&#10;ggdTwesj+0yC2bdhd5vEf98tFDwOM/MNs1xPphMDOd9aVrBIUhDEldUt1wpO3+/zZxA+IGvsLJOC&#10;G3lYrx5mSyy0HflIQxlqESHsC1TQhNAXUvqqIYM+sT1x9C7WGQxRulpqh2OEm05maZpLgy3HhQZ7&#10;2jVUXcsfo4ClHc756xsdRh+2H1/Z/lbne6WeHqfNC4hAU7iH/9ufWkGWwd+X+AP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WlJDsMAAADbAAAADwAAAAAAAAAAAAAAAACf&#10;AgAAZHJzL2Rvd25yZXYueG1sUEsFBgAAAAAEAAQA9wAAAI8DAAAAAA==&#10;">
                  <v:imagedata r:id="rId12" o:title="" cropright="15722f"/>
                  <v:path arrowok="t"/>
                </v:shape>
                <w10:wrap type="tight"/>
              </v:group>
            </w:pict>
          </mc:Fallback>
        </mc:AlternateContent>
      </w:r>
    </w:p>
    <w:p w:rsidR="00DE6407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Pr="00AB1646" w:rsidRDefault="00DE6407" w:rsidP="00DE6407">
      <w:pPr>
        <w:autoSpaceDE w:val="0"/>
        <w:autoSpaceDN w:val="0"/>
        <w:adjustRightInd w:val="0"/>
        <w:ind w:left="6372" w:firstLine="708"/>
        <w:rPr>
          <w:rFonts w:ascii="Arial" w:hAnsi="Arial" w:cs="Arial"/>
          <w:iCs/>
          <w:sz w:val="40"/>
          <w:szCs w:val="40"/>
          <w:u w:val="single"/>
        </w:rPr>
      </w:pPr>
    </w:p>
    <w:p w:rsidR="00DE6407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Pr="003D0F6D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Pr="003D0F6D" w:rsidRDefault="00DE6407" w:rsidP="00DE6407">
      <w:pPr>
        <w:autoSpaceDE w:val="0"/>
        <w:autoSpaceDN w:val="0"/>
        <w:adjustRightInd w:val="0"/>
        <w:jc w:val="right"/>
        <w:rPr>
          <w:rFonts w:ascii="Arial" w:hAnsi="Arial" w:cs="Arial"/>
          <w:iCs/>
          <w:sz w:val="40"/>
          <w:szCs w:val="40"/>
        </w:rPr>
      </w:pPr>
    </w:p>
    <w:p w:rsidR="00DE6407" w:rsidRDefault="00DE6407" w:rsidP="00DE6407">
      <w:pPr>
        <w:tabs>
          <w:tab w:val="left" w:pos="2835"/>
        </w:tabs>
        <w:ind w:left="-993" w:firstLine="993"/>
        <w:jc w:val="center"/>
        <w:rPr>
          <w:rFonts w:ascii="Arial" w:hAnsi="Arial" w:cs="Arial"/>
          <w:sz w:val="36"/>
          <w:szCs w:val="36"/>
        </w:rPr>
      </w:pPr>
    </w:p>
    <w:p w:rsidR="005A180B" w:rsidRDefault="005A180B" w:rsidP="00DE6407">
      <w:pPr>
        <w:tabs>
          <w:tab w:val="left" w:pos="2835"/>
        </w:tabs>
        <w:ind w:left="-993" w:firstLine="993"/>
        <w:jc w:val="center"/>
        <w:rPr>
          <w:rFonts w:ascii="Arial" w:hAnsi="Arial" w:cs="Arial"/>
          <w:sz w:val="36"/>
          <w:szCs w:val="36"/>
        </w:rPr>
      </w:pPr>
    </w:p>
    <w:p w:rsidR="00DE6407" w:rsidRDefault="00DE6407" w:rsidP="00DE6407">
      <w:pPr>
        <w:tabs>
          <w:tab w:val="left" w:pos="2835"/>
        </w:tabs>
        <w:ind w:left="-993" w:firstLine="993"/>
        <w:jc w:val="center"/>
        <w:rPr>
          <w:rFonts w:ascii="Arial" w:hAnsi="Arial" w:cs="Arial"/>
          <w:sz w:val="36"/>
          <w:szCs w:val="36"/>
        </w:rPr>
      </w:pPr>
    </w:p>
    <w:p w:rsidR="005A180B" w:rsidRDefault="005A180B" w:rsidP="00DE6407">
      <w:pPr>
        <w:tabs>
          <w:tab w:val="left" w:pos="2835"/>
        </w:tabs>
        <w:ind w:left="-993" w:firstLine="993"/>
        <w:jc w:val="center"/>
        <w:rPr>
          <w:rFonts w:ascii="Arial" w:hAnsi="Arial" w:cs="Arial"/>
          <w:sz w:val="36"/>
          <w:szCs w:val="36"/>
        </w:rPr>
      </w:pPr>
    </w:p>
    <w:p w:rsidR="005A180B" w:rsidRDefault="005A180B" w:rsidP="00DE6407">
      <w:pPr>
        <w:tabs>
          <w:tab w:val="left" w:pos="2835"/>
        </w:tabs>
        <w:ind w:left="-993" w:firstLine="993"/>
        <w:jc w:val="center"/>
        <w:rPr>
          <w:rFonts w:ascii="Arial" w:hAnsi="Arial" w:cs="Arial"/>
          <w:sz w:val="36"/>
          <w:szCs w:val="36"/>
        </w:rPr>
      </w:pPr>
    </w:p>
    <w:p w:rsidR="00DE6407" w:rsidRPr="00D9290E" w:rsidRDefault="002000F1" w:rsidP="00DE6407">
      <w:pPr>
        <w:tabs>
          <w:tab w:val="left" w:pos="2835"/>
        </w:tabs>
        <w:ind w:left="-993" w:firstLine="993"/>
        <w:jc w:val="center"/>
        <w:rPr>
          <w:b/>
        </w:rPr>
      </w:pPr>
      <w:r>
        <w:rPr>
          <w:rFonts w:ascii="Arial" w:hAnsi="Arial" w:cs="Arial"/>
          <w:b/>
          <w:sz w:val="36"/>
          <w:szCs w:val="36"/>
        </w:rPr>
        <w:t>„</w:t>
      </w:r>
      <w:r w:rsidR="00DE6407" w:rsidRPr="00D9290E">
        <w:rPr>
          <w:rFonts w:ascii="Arial" w:hAnsi="Arial" w:cs="Arial"/>
          <w:b/>
          <w:sz w:val="36"/>
          <w:szCs w:val="36"/>
        </w:rPr>
        <w:t>Gütesiegel Berufs- und Studienorientierung Hessen</w:t>
      </w:r>
      <w:r>
        <w:rPr>
          <w:rFonts w:ascii="Arial" w:hAnsi="Arial" w:cs="Arial"/>
          <w:b/>
          <w:sz w:val="36"/>
          <w:szCs w:val="36"/>
        </w:rPr>
        <w:t>“</w:t>
      </w:r>
    </w:p>
    <w:p w:rsidR="00D9290E" w:rsidRDefault="00D9290E" w:rsidP="00DE6407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</w:p>
    <w:p w:rsidR="00D9290E" w:rsidRPr="00DC29D4" w:rsidRDefault="00DE6407" w:rsidP="00DE6407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  <w:r w:rsidRPr="00DC29D4">
        <w:rPr>
          <w:rFonts w:ascii="Arial" w:hAnsi="Arial" w:cs="Arial"/>
          <w:b/>
          <w:sz w:val="36"/>
          <w:szCs w:val="36"/>
        </w:rPr>
        <w:t>Bewerbungsbogen Erstzertifizierung</w:t>
      </w:r>
    </w:p>
    <w:p w:rsidR="00D9290E" w:rsidRPr="00DC29D4" w:rsidRDefault="00D9290E" w:rsidP="00DE6407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</w:p>
    <w:p w:rsidR="00DE6407" w:rsidRPr="00DC29D4" w:rsidRDefault="006428A7" w:rsidP="00DE6407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2018</w:t>
      </w:r>
      <w:r w:rsidR="00DE6407" w:rsidRPr="00DC29D4">
        <w:rPr>
          <w:rFonts w:ascii="Arial" w:hAnsi="Arial" w:cs="Arial"/>
          <w:b/>
          <w:sz w:val="36"/>
          <w:szCs w:val="36"/>
        </w:rPr>
        <w:t>/201</w:t>
      </w:r>
      <w:r>
        <w:rPr>
          <w:rFonts w:ascii="Arial" w:hAnsi="Arial" w:cs="Arial"/>
          <w:b/>
          <w:sz w:val="36"/>
          <w:szCs w:val="36"/>
        </w:rPr>
        <w:t>9</w:t>
      </w:r>
    </w:p>
    <w:p w:rsidR="00DE6407" w:rsidRPr="00A0799F" w:rsidRDefault="00DE6407" w:rsidP="00DE6407">
      <w:pPr>
        <w:tabs>
          <w:tab w:val="left" w:pos="5370"/>
        </w:tabs>
        <w:jc w:val="center"/>
        <w:rPr>
          <w:rFonts w:ascii="Arial" w:hAnsi="Arial" w:cs="Arial"/>
          <w:b/>
          <w:color w:val="1F497D"/>
          <w:sz w:val="36"/>
          <w:szCs w:val="36"/>
          <w:highlight w:val="yellow"/>
        </w:rPr>
      </w:pPr>
    </w:p>
    <w:p w:rsidR="00DE6407" w:rsidRDefault="00DE6407" w:rsidP="00DE6407">
      <w:pPr>
        <w:tabs>
          <w:tab w:val="left" w:pos="5370"/>
        </w:tabs>
        <w:rPr>
          <w:rFonts w:ascii="Arial" w:hAnsi="Arial" w:cs="Arial"/>
          <w:sz w:val="36"/>
          <w:szCs w:val="36"/>
        </w:rPr>
      </w:pPr>
    </w:p>
    <w:p w:rsidR="00AF637C" w:rsidRDefault="00DE6407" w:rsidP="00D9290E">
      <w:pPr>
        <w:tabs>
          <w:tab w:val="left" w:pos="5370"/>
        </w:tabs>
        <w:jc w:val="center"/>
        <w:rPr>
          <w:rFonts w:ascii="Arial" w:hAnsi="Arial" w:cs="Arial"/>
          <w:sz w:val="36"/>
          <w:szCs w:val="36"/>
        </w:rPr>
      </w:pPr>
      <w:r w:rsidRPr="005F3A12">
        <w:rPr>
          <w:rFonts w:ascii="Arial" w:hAnsi="Arial" w:cs="Arial"/>
          <w:sz w:val="36"/>
          <w:szCs w:val="36"/>
        </w:rPr>
        <w:t xml:space="preserve">Name der Schule, </w:t>
      </w:r>
      <w:r w:rsidRPr="00E64B88">
        <w:rPr>
          <w:rFonts w:ascii="Arial" w:hAnsi="Arial" w:cs="Arial"/>
          <w:sz w:val="36"/>
          <w:szCs w:val="36"/>
        </w:rPr>
        <w:t>Ort</w:t>
      </w:r>
      <w:r w:rsidRPr="005F3A12">
        <w:rPr>
          <w:rFonts w:ascii="Arial" w:hAnsi="Arial" w:cs="Arial"/>
          <w:sz w:val="36"/>
          <w:szCs w:val="36"/>
        </w:rPr>
        <w:t xml:space="preserve">: </w:t>
      </w:r>
    </w:p>
    <w:p w:rsidR="00DE6407" w:rsidRPr="005F3A12" w:rsidRDefault="00DE6407" w:rsidP="00D9290E">
      <w:pPr>
        <w:tabs>
          <w:tab w:val="left" w:pos="5370"/>
        </w:tabs>
        <w:jc w:val="center"/>
        <w:rPr>
          <w:rFonts w:ascii="Arial" w:hAnsi="Arial" w:cs="Arial"/>
          <w:b/>
          <w:sz w:val="36"/>
          <w:szCs w:val="36"/>
        </w:rPr>
      </w:pPr>
      <w:r w:rsidRPr="005F3A12">
        <w:rPr>
          <w:rFonts w:ascii="Arial" w:hAnsi="Arial" w:cs="Arial"/>
          <w:sz w:val="36"/>
          <w:szCs w:val="36"/>
        </w:rPr>
        <w:fldChar w:fldCharType="begin">
          <w:ffData>
            <w:name w:val=""/>
            <w:enabled/>
            <w:calcOnExit w:val="0"/>
            <w:textInput>
              <w:maxLength w:val="500"/>
            </w:textInput>
          </w:ffData>
        </w:fldChar>
      </w:r>
      <w:r w:rsidRPr="005F3A12">
        <w:rPr>
          <w:rFonts w:ascii="Arial" w:hAnsi="Arial" w:cs="Arial"/>
          <w:sz w:val="36"/>
          <w:szCs w:val="36"/>
        </w:rPr>
        <w:instrText xml:space="preserve"> FORMTEXT </w:instrText>
      </w:r>
      <w:r w:rsidRPr="005F3A12">
        <w:rPr>
          <w:rFonts w:ascii="Arial" w:hAnsi="Arial" w:cs="Arial"/>
          <w:sz w:val="36"/>
          <w:szCs w:val="36"/>
        </w:rPr>
      </w:r>
      <w:r w:rsidRPr="005F3A12">
        <w:rPr>
          <w:rFonts w:ascii="Arial" w:hAnsi="Arial" w:cs="Arial"/>
          <w:sz w:val="36"/>
          <w:szCs w:val="36"/>
        </w:rPr>
        <w:fldChar w:fldCharType="separate"/>
      </w:r>
      <w:bookmarkStart w:id="0" w:name="_GoBack"/>
      <w:r w:rsidR="0040490A">
        <w:rPr>
          <w:rFonts w:ascii="Arial" w:hAnsi="Arial" w:cs="Arial"/>
          <w:sz w:val="36"/>
          <w:szCs w:val="36"/>
        </w:rPr>
        <w:t> </w:t>
      </w:r>
      <w:r w:rsidR="0040490A">
        <w:rPr>
          <w:rFonts w:ascii="Arial" w:hAnsi="Arial" w:cs="Arial"/>
          <w:sz w:val="36"/>
          <w:szCs w:val="36"/>
        </w:rPr>
        <w:t> </w:t>
      </w:r>
      <w:r w:rsidR="0040490A">
        <w:rPr>
          <w:rFonts w:ascii="Arial" w:hAnsi="Arial" w:cs="Arial"/>
          <w:sz w:val="36"/>
          <w:szCs w:val="36"/>
        </w:rPr>
        <w:t> </w:t>
      </w:r>
      <w:r w:rsidR="0040490A">
        <w:rPr>
          <w:rFonts w:ascii="Arial" w:hAnsi="Arial" w:cs="Arial"/>
          <w:sz w:val="36"/>
          <w:szCs w:val="36"/>
        </w:rPr>
        <w:t> </w:t>
      </w:r>
      <w:r w:rsidR="0040490A">
        <w:rPr>
          <w:rFonts w:ascii="Arial" w:hAnsi="Arial" w:cs="Arial"/>
          <w:sz w:val="36"/>
          <w:szCs w:val="36"/>
        </w:rPr>
        <w:t> </w:t>
      </w:r>
      <w:bookmarkEnd w:id="0"/>
      <w:r w:rsidRPr="005F3A12">
        <w:rPr>
          <w:rFonts w:ascii="Arial" w:hAnsi="Arial" w:cs="Arial"/>
          <w:sz w:val="36"/>
          <w:szCs w:val="36"/>
        </w:rPr>
        <w:fldChar w:fldCharType="end"/>
      </w:r>
    </w:p>
    <w:p w:rsidR="00DE6407" w:rsidRPr="003D0F6D" w:rsidRDefault="00DE6407" w:rsidP="00DE6407">
      <w:pPr>
        <w:autoSpaceDE w:val="0"/>
        <w:autoSpaceDN w:val="0"/>
        <w:adjustRightInd w:val="0"/>
        <w:rPr>
          <w:rFonts w:ascii="Arial" w:hAnsi="Arial" w:cs="Arial"/>
          <w:iCs/>
          <w:sz w:val="40"/>
          <w:szCs w:val="40"/>
        </w:rPr>
      </w:pPr>
    </w:p>
    <w:p w:rsidR="002C6AF0" w:rsidRDefault="002C6AF0" w:rsidP="00DE6407">
      <w:pPr>
        <w:rPr>
          <w:rFonts w:ascii="Arial" w:hAnsi="Arial" w:cs="Arial"/>
          <w:color w:val="000000"/>
          <w:spacing w:val="-4"/>
          <w:sz w:val="16"/>
          <w:szCs w:val="14"/>
        </w:rPr>
      </w:pPr>
    </w:p>
    <w:p w:rsidR="002C6AF0" w:rsidRDefault="002C6AF0" w:rsidP="00DE6407">
      <w:pPr>
        <w:rPr>
          <w:rFonts w:ascii="Arial" w:hAnsi="Arial" w:cs="Arial"/>
          <w:color w:val="000000"/>
          <w:spacing w:val="-4"/>
          <w:sz w:val="16"/>
          <w:szCs w:val="14"/>
        </w:rPr>
      </w:pPr>
    </w:p>
    <w:p w:rsidR="002C6AF0" w:rsidRDefault="002C6AF0" w:rsidP="00DE6407">
      <w:pPr>
        <w:rPr>
          <w:rFonts w:ascii="Arial" w:hAnsi="Arial" w:cs="Arial"/>
          <w:color w:val="000000"/>
          <w:spacing w:val="-4"/>
          <w:sz w:val="16"/>
          <w:szCs w:val="14"/>
        </w:rPr>
      </w:pPr>
    </w:p>
    <w:p w:rsidR="00DE6407" w:rsidRDefault="00DE6407" w:rsidP="00DE6407">
      <w:pPr>
        <w:rPr>
          <w:rFonts w:ascii="Arial" w:hAnsi="Arial" w:cs="Arial"/>
          <w:color w:val="000000"/>
          <w:spacing w:val="-4"/>
          <w:sz w:val="16"/>
          <w:szCs w:val="14"/>
        </w:rPr>
      </w:pPr>
    </w:p>
    <w:p w:rsidR="005A180B" w:rsidRDefault="005A180B" w:rsidP="00DC29D4">
      <w:pPr>
        <w:jc w:val="center"/>
        <w:rPr>
          <w:rFonts w:ascii="Arial" w:hAnsi="Arial" w:cs="Arial"/>
          <w:b/>
          <w:sz w:val="28"/>
          <w:szCs w:val="28"/>
        </w:rPr>
      </w:pPr>
    </w:p>
    <w:p w:rsidR="005A180B" w:rsidRDefault="005A180B" w:rsidP="00DC29D4">
      <w:pPr>
        <w:jc w:val="center"/>
        <w:rPr>
          <w:rFonts w:ascii="Arial" w:hAnsi="Arial" w:cs="Arial"/>
          <w:b/>
          <w:sz w:val="28"/>
          <w:szCs w:val="28"/>
        </w:rPr>
      </w:pPr>
    </w:p>
    <w:p w:rsidR="00671360" w:rsidRPr="00DE6407" w:rsidRDefault="00366274" w:rsidP="00DC29D4">
      <w:pPr>
        <w:jc w:val="center"/>
        <w:rPr>
          <w:sz w:val="16"/>
          <w:szCs w:val="12"/>
        </w:rPr>
      </w:pPr>
      <w:r>
        <w:rPr>
          <w:noProof/>
          <w:sz w:val="16"/>
          <w:szCs w:val="1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17C2AE4" wp14:editId="23864159">
                <wp:simplePos x="0" y="0"/>
                <wp:positionH relativeFrom="column">
                  <wp:posOffset>3388030</wp:posOffset>
                </wp:positionH>
                <wp:positionV relativeFrom="paragraph">
                  <wp:posOffset>29845</wp:posOffset>
                </wp:positionV>
                <wp:extent cx="1316355" cy="570230"/>
                <wp:effectExtent l="0" t="0" r="0" b="1270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635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174B" w:rsidRPr="00F664B4" w:rsidRDefault="00C7174B">
                            <w:pP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left:0;text-align:left;margin-left:266.75pt;margin-top:2.35pt;width:103.65pt;height:44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" filled="f" stroked="f" strokeweight=".5pt">
                <v:textbox>
                  <w:txbxContent>
                    <w:p w:rsidR="00C7174B" w:rsidRPr="00F664B4" w:rsidRDefault="00C7174B">
                      <w:pPr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1360" w:rsidRPr="00E04D00">
        <w:rPr>
          <w:rFonts w:ascii="Arial" w:hAnsi="Arial" w:cs="Arial"/>
          <w:b/>
          <w:sz w:val="28"/>
          <w:szCs w:val="28"/>
        </w:rPr>
        <w:t>Datenblatt Bewerbung</w:t>
      </w:r>
      <w:r w:rsidR="00C86A4A" w:rsidRPr="00E04D00">
        <w:rPr>
          <w:rFonts w:ascii="Arial" w:hAnsi="Arial" w:cs="Arial"/>
          <w:b/>
          <w:sz w:val="28"/>
          <w:szCs w:val="28"/>
        </w:rPr>
        <w:t xml:space="preserve"> Erstzertifizierung</w:t>
      </w:r>
      <w:r w:rsidR="00DC29D4">
        <w:rPr>
          <w:rFonts w:ascii="Arial" w:hAnsi="Arial" w:cs="Arial"/>
          <w:b/>
          <w:sz w:val="28"/>
          <w:szCs w:val="28"/>
        </w:rPr>
        <w:br/>
      </w:r>
      <w:r w:rsidR="00671360" w:rsidRPr="00E04D00">
        <w:rPr>
          <w:rFonts w:ascii="Arial" w:hAnsi="Arial" w:cs="Arial"/>
          <w:b/>
          <w:sz w:val="28"/>
          <w:szCs w:val="28"/>
        </w:rPr>
        <w:t>Gütesiegel Berufs- und Studienorientierung Hessen 201</w:t>
      </w:r>
      <w:r w:rsidR="006428A7">
        <w:rPr>
          <w:rFonts w:ascii="Arial" w:hAnsi="Arial" w:cs="Arial"/>
          <w:b/>
          <w:sz w:val="28"/>
          <w:szCs w:val="28"/>
        </w:rPr>
        <w:t>8</w:t>
      </w:r>
      <w:r w:rsidR="00411EB2" w:rsidRPr="00E04D00">
        <w:rPr>
          <w:rFonts w:ascii="Arial" w:hAnsi="Arial" w:cs="Arial"/>
          <w:b/>
          <w:sz w:val="28"/>
          <w:szCs w:val="28"/>
        </w:rPr>
        <w:t>/</w:t>
      </w:r>
      <w:r w:rsidR="00C86A4A" w:rsidRPr="00E04D00">
        <w:rPr>
          <w:rFonts w:ascii="Arial" w:hAnsi="Arial" w:cs="Arial"/>
          <w:b/>
          <w:sz w:val="28"/>
          <w:szCs w:val="28"/>
        </w:rPr>
        <w:t>20</w:t>
      </w:r>
      <w:r w:rsidR="00671360" w:rsidRPr="00E04D00">
        <w:rPr>
          <w:rFonts w:ascii="Arial" w:hAnsi="Arial" w:cs="Arial"/>
          <w:b/>
          <w:sz w:val="28"/>
          <w:szCs w:val="28"/>
        </w:rPr>
        <w:t>1</w:t>
      </w:r>
      <w:r w:rsidR="006428A7">
        <w:rPr>
          <w:rFonts w:ascii="Arial" w:hAnsi="Arial" w:cs="Arial"/>
          <w:b/>
          <w:sz w:val="28"/>
          <w:szCs w:val="28"/>
        </w:rPr>
        <w:t>9</w:t>
      </w:r>
    </w:p>
    <w:p w:rsidR="00671360" w:rsidRPr="00E04D00" w:rsidRDefault="00671360" w:rsidP="00826B8D">
      <w:pPr>
        <w:rPr>
          <w:rFonts w:ascii="Arial" w:hAnsi="Arial" w:cs="Arial"/>
          <w:b/>
          <w:sz w:val="28"/>
          <w:szCs w:val="28"/>
        </w:rPr>
      </w:pPr>
    </w:p>
    <w:tbl>
      <w:tblPr>
        <w:tblW w:w="0" w:type="auto"/>
        <w:tblInd w:w="-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3"/>
        <w:gridCol w:w="788"/>
        <w:gridCol w:w="788"/>
        <w:gridCol w:w="788"/>
        <w:gridCol w:w="789"/>
        <w:gridCol w:w="788"/>
        <w:gridCol w:w="788"/>
        <w:gridCol w:w="788"/>
        <w:gridCol w:w="789"/>
      </w:tblGrid>
      <w:tr w:rsidR="002000F1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EA553D">
              <w:rPr>
                <w:rFonts w:ascii="Arial" w:hAnsi="Arial" w:cs="Arial"/>
                <w:b/>
                <w:color w:val="000000"/>
                <w:sz w:val="20"/>
                <w:szCs w:val="20"/>
              </w:rPr>
              <w:t>Schuldaten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b/>
              </w:rPr>
            </w:pPr>
          </w:p>
        </w:tc>
      </w:tr>
      <w:tr w:rsidR="002000F1" w:rsidRPr="00EA553D" w:rsidTr="006428A7">
        <w:trPr>
          <w:trHeight w:hRule="exact" w:val="737"/>
        </w:trPr>
        <w:tc>
          <w:tcPr>
            <w:tcW w:w="3403" w:type="dxa"/>
            <w:vAlign w:val="center"/>
          </w:tcPr>
          <w:p w:rsidR="002000F1" w:rsidRPr="00EA553D" w:rsidRDefault="00E47214" w:rsidP="00EA2962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Regionen </w:t>
            </w:r>
            <w:r w:rsidR="002000F1"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SCHULEWIRTSCHAFT</w:t>
            </w:r>
          </w:p>
        </w:tc>
        <w:tc>
          <w:tcPr>
            <w:tcW w:w="6306" w:type="dxa"/>
            <w:gridSpan w:val="8"/>
            <w:vAlign w:val="center"/>
          </w:tcPr>
          <w:p w:rsidR="00E615FF" w:rsidRPr="006428A7" w:rsidRDefault="002000F1" w:rsidP="00A84A30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6428A7">
              <w:rPr>
                <w:rFonts w:ascii="Arial" w:hAnsi="Arial" w:cs="Arial"/>
                <w:sz w:val="18"/>
                <w:szCs w:val="18"/>
              </w:rPr>
              <w:t>N</w:t>
            </w:r>
            <w:r w:rsidR="00E615FF" w:rsidRPr="006428A7">
              <w:rPr>
                <w:rFonts w:ascii="Arial" w:hAnsi="Arial" w:cs="Arial"/>
                <w:sz w:val="18"/>
                <w:szCs w:val="18"/>
              </w:rPr>
              <w:t>ordhessen</w:t>
            </w:r>
            <w:r w:rsidRPr="006428A7">
              <w:rPr>
                <w:rFonts w:ascii="Arial" w:hAnsi="Arial" w:cs="Arial"/>
                <w:sz w:val="18"/>
                <w:szCs w:val="18"/>
              </w:rPr>
              <w:t xml:space="preserve">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1583910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2122" w:rsidRPr="006428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Pr="006428A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428A7"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6428A7">
              <w:rPr>
                <w:rFonts w:ascii="Arial" w:hAnsi="Arial" w:cs="Arial"/>
                <w:sz w:val="18"/>
                <w:szCs w:val="18"/>
              </w:rPr>
              <w:t>M</w:t>
            </w:r>
            <w:r w:rsidR="00E615FF" w:rsidRPr="006428A7">
              <w:rPr>
                <w:rFonts w:ascii="Arial" w:hAnsi="Arial" w:cs="Arial"/>
                <w:sz w:val="18"/>
                <w:szCs w:val="18"/>
              </w:rPr>
              <w:t xml:space="preserve">ittelhessen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354507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615FF" w:rsidRPr="006428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Pr="006428A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428A7">
              <w:rPr>
                <w:rFonts w:ascii="Arial" w:hAnsi="Arial" w:cs="Arial"/>
                <w:sz w:val="18"/>
                <w:szCs w:val="18"/>
              </w:rPr>
              <w:t xml:space="preserve">      </w:t>
            </w:r>
            <w:r w:rsidR="00A84A30" w:rsidRPr="006428A7">
              <w:rPr>
                <w:rFonts w:ascii="Arial" w:hAnsi="Arial" w:cs="Arial"/>
                <w:sz w:val="18"/>
                <w:szCs w:val="18"/>
              </w:rPr>
              <w:t xml:space="preserve">Fulda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88684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4A30" w:rsidRPr="006428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6428A7" w:rsidRPr="006428A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428A7"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="006428A7" w:rsidRPr="006428A7">
              <w:rPr>
                <w:rFonts w:ascii="Arial" w:hAnsi="Arial" w:cs="Arial"/>
                <w:sz w:val="18"/>
                <w:szCs w:val="18"/>
              </w:rPr>
              <w:t xml:space="preserve">Osthessen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441963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8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  <w:p w:rsidR="002000F1" w:rsidRPr="00A84A30" w:rsidRDefault="002000F1" w:rsidP="006428A7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6428A7">
              <w:rPr>
                <w:rFonts w:ascii="Arial" w:hAnsi="Arial" w:cs="Arial"/>
                <w:sz w:val="18"/>
                <w:szCs w:val="18"/>
              </w:rPr>
              <w:t>R</w:t>
            </w:r>
            <w:r w:rsidR="00E615FF" w:rsidRPr="006428A7">
              <w:rPr>
                <w:rFonts w:ascii="Arial" w:hAnsi="Arial" w:cs="Arial"/>
                <w:sz w:val="18"/>
                <w:szCs w:val="18"/>
              </w:rPr>
              <w:t xml:space="preserve">hein-Main-Taunus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60954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428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Pr="006428A7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428A7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="006428A7" w:rsidRPr="006428A7">
              <w:rPr>
                <w:rFonts w:ascii="Arial" w:hAnsi="Arial" w:cs="Arial"/>
                <w:sz w:val="18"/>
                <w:szCs w:val="18"/>
              </w:rPr>
              <w:t xml:space="preserve">Wiesbaden-Rheingau-Taunus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-5560114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8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6428A7">
              <w:rPr>
                <w:rFonts w:ascii="Arial" w:hAnsi="Arial" w:cs="Arial"/>
                <w:sz w:val="18"/>
                <w:szCs w:val="18"/>
              </w:rPr>
              <w:t xml:space="preserve">    </w:t>
            </w:r>
            <w:r w:rsidR="00A84A30" w:rsidRPr="006428A7">
              <w:rPr>
                <w:rFonts w:ascii="Arial" w:hAnsi="Arial" w:cs="Arial"/>
                <w:sz w:val="18"/>
                <w:szCs w:val="18"/>
              </w:rPr>
              <w:t xml:space="preserve">Südhessen </w:t>
            </w:r>
            <w:sdt>
              <w:sdtPr>
                <w:rPr>
                  <w:rFonts w:ascii="Arial" w:hAnsi="Arial" w:cs="Arial"/>
                  <w:sz w:val="18"/>
                  <w:szCs w:val="18"/>
                </w:rPr>
                <w:id w:val="605616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4A30" w:rsidRPr="006428A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2000F1" w:rsidRPr="00EA553D" w:rsidTr="006428A7">
        <w:trPr>
          <w:trHeight w:hRule="exact" w:val="340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Staatliches Schulamt: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6428A7">
        <w:trPr>
          <w:trHeight w:hRule="exact" w:val="340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Schulnummer:</w:t>
            </w:r>
            <w:r w:rsidRPr="00EA553D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6428A7">
        <w:trPr>
          <w:trHeight w:hRule="exact" w:val="340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Name der Schule:</w:t>
            </w:r>
            <w:r w:rsidRPr="00EA553D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6428A7">
        <w:trPr>
          <w:trHeight w:hRule="exact" w:val="340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Straße, Hausnummer: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6428A7">
        <w:trPr>
          <w:trHeight w:hRule="exact" w:val="340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Postleitzahl, Ort: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6428A7">
        <w:trPr>
          <w:trHeight w:hRule="exact" w:val="340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Telefon: 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6428A7">
        <w:trPr>
          <w:trHeight w:hRule="exact" w:val="340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Fax:</w:t>
            </w:r>
            <w:r w:rsidRPr="00EA553D">
              <w:rPr>
                <w:rFonts w:ascii="Arial" w:hAnsi="Arial" w:cs="Arial"/>
                <w:b/>
                <w:color w:val="00008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6428A7">
        <w:trPr>
          <w:trHeight w:hRule="exact" w:val="340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E-Mail der Schule: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6428A7">
        <w:trPr>
          <w:trHeight w:hRule="exact" w:val="340"/>
        </w:trPr>
        <w:tc>
          <w:tcPr>
            <w:tcW w:w="3403" w:type="dxa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Internetadresse:</w:t>
            </w:r>
          </w:p>
        </w:tc>
        <w:tc>
          <w:tcPr>
            <w:tcW w:w="6306" w:type="dxa"/>
            <w:gridSpan w:val="8"/>
            <w:vAlign w:val="center"/>
          </w:tcPr>
          <w:p w:rsidR="002000F1" w:rsidRPr="00EA553D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000F1" w:rsidRPr="00EA553D" w:rsidTr="00873FE7">
        <w:trPr>
          <w:trHeight w:hRule="exact" w:val="1269"/>
        </w:trPr>
        <w:tc>
          <w:tcPr>
            <w:tcW w:w="3403" w:type="dxa"/>
            <w:vAlign w:val="center"/>
          </w:tcPr>
          <w:p w:rsidR="0072339A" w:rsidRPr="00A84A30" w:rsidRDefault="0072339A" w:rsidP="00FC2122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  <w:r w:rsidR="00FC2122" w:rsidRPr="00A84A30">
              <w:rPr>
                <w:rFonts w:ascii="Arial" w:hAnsi="Arial" w:cs="Arial"/>
                <w:color w:val="000000"/>
                <w:sz w:val="18"/>
                <w:szCs w:val="18"/>
              </w:rPr>
              <w:t>ame</w:t>
            </w:r>
          </w:p>
          <w:p w:rsidR="002000F1" w:rsidRPr="00A84A30" w:rsidRDefault="00FC2122" w:rsidP="00FC2122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>der</w:t>
            </w:r>
            <w:r w:rsidR="002000F1" w:rsidRPr="00A84A30">
              <w:rPr>
                <w:rFonts w:ascii="Arial" w:hAnsi="Arial" w:cs="Arial"/>
                <w:color w:val="000000"/>
                <w:sz w:val="18"/>
                <w:szCs w:val="18"/>
              </w:rPr>
              <w:t xml:space="preserve"> Schulleiterin</w:t>
            </w: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000F1" w:rsidRPr="00A84A30">
              <w:rPr>
                <w:rFonts w:ascii="Arial" w:hAnsi="Arial" w:cs="Arial"/>
                <w:color w:val="000000"/>
                <w:sz w:val="18"/>
                <w:szCs w:val="18"/>
              </w:rPr>
              <w:t>/</w:t>
            </w:r>
            <w:r w:rsidR="0072339A" w:rsidRPr="00A84A30">
              <w:rPr>
                <w:rFonts w:ascii="Arial" w:hAnsi="Arial" w:cs="Arial"/>
                <w:color w:val="000000"/>
                <w:sz w:val="18"/>
                <w:szCs w:val="18"/>
              </w:rPr>
              <w:t xml:space="preserve"> des</w:t>
            </w: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2000F1" w:rsidRPr="00A84A30">
              <w:rPr>
                <w:rFonts w:ascii="Arial" w:hAnsi="Arial" w:cs="Arial"/>
                <w:color w:val="000000"/>
                <w:sz w:val="18"/>
                <w:szCs w:val="18"/>
              </w:rPr>
              <w:t>Schulleiters:</w:t>
            </w:r>
          </w:p>
        </w:tc>
        <w:tc>
          <w:tcPr>
            <w:tcW w:w="6306" w:type="dxa"/>
            <w:gridSpan w:val="8"/>
            <w:vAlign w:val="center"/>
          </w:tcPr>
          <w:p w:rsidR="00E615FF" w:rsidRPr="00A84A30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A84A30">
              <w:rPr>
                <w:rFonts w:ascii="Arial" w:hAnsi="Arial" w:cs="Arial"/>
                <w:sz w:val="22"/>
                <w:szCs w:val="22"/>
              </w:rPr>
              <w:t xml:space="preserve">Frau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872961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  <w:sz w:val="22"/>
                <w:szCs w:val="22"/>
              </w:rPr>
              <w:t xml:space="preserve"> Herr </w:t>
            </w:r>
            <w:sdt>
              <w:sdtPr>
                <w:rPr>
                  <w:rFonts w:ascii="Arial" w:hAnsi="Arial" w:cs="Arial"/>
                  <w:sz w:val="22"/>
                  <w:szCs w:val="22"/>
                </w:rPr>
                <w:id w:val="-1455243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A84A30">
                  <w:rPr>
                    <w:rFonts w:ascii="MS Gothic" w:eastAsia="MS Gothic" w:hAnsi="MS Gothic" w:cs="Arial" w:hint="eastAsia"/>
                    <w:sz w:val="22"/>
                    <w:szCs w:val="22"/>
                  </w:rPr>
                  <w:t>☐</w:t>
                </w:r>
              </w:sdtContent>
            </w:sdt>
            <w:r w:rsidRPr="00A84A3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2000F1" w:rsidRPr="00A84A30" w:rsidRDefault="002000F1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A84A30">
              <w:rPr>
                <w:rFonts w:ascii="Arial" w:hAnsi="Arial" w:cs="Arial"/>
                <w:sz w:val="22"/>
                <w:szCs w:val="22"/>
              </w:rPr>
              <w:t>Vorname Nachname</w:t>
            </w:r>
            <w:r w:rsidR="00E615FF" w:rsidRPr="00A84A3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A84A3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E615FF" w:rsidRPr="00A84A30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E615FF" w:rsidRPr="00A84A30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E615FF" w:rsidRPr="00A84A30">
              <w:rPr>
                <w:rFonts w:ascii="Arial" w:hAnsi="Arial" w:cs="Arial"/>
                <w:sz w:val="22"/>
                <w:szCs w:val="22"/>
              </w:rPr>
            </w:r>
            <w:r w:rsidR="00E615FF" w:rsidRPr="00A84A30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E615FF"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615FF"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615FF"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615FF"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615FF" w:rsidRPr="00A84A30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E615FF" w:rsidRPr="00A84A30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873FE7" w:rsidRPr="00EA553D" w:rsidTr="00873FE7">
        <w:trPr>
          <w:trHeight w:val="454"/>
        </w:trPr>
        <w:tc>
          <w:tcPr>
            <w:tcW w:w="3403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mit Sekundarstufe I:</w:t>
            </w:r>
          </w:p>
        </w:tc>
        <w:tc>
          <w:tcPr>
            <w:tcW w:w="788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H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HR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9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FE7">
              <w:rPr>
                <w:rFonts w:ascii="Arial" w:hAnsi="Arial" w:cs="Arial"/>
                <w:color w:val="000000"/>
                <w:sz w:val="18"/>
                <w:szCs w:val="18"/>
              </w:rPr>
              <w:t>MSS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873FE7" w:rsidRPr="00EA553D" w:rsidRDefault="00873FE7" w:rsidP="003F1558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73FE7">
              <w:rPr>
                <w:rFonts w:ascii="Arial" w:hAnsi="Arial" w:cs="Arial"/>
                <w:color w:val="000000"/>
                <w:sz w:val="18"/>
                <w:szCs w:val="18"/>
              </w:rPr>
              <w:t>F</w:t>
            </w:r>
            <w:r w:rsidR="003F1558">
              <w:rPr>
                <w:rFonts w:ascii="Arial" w:hAnsi="Arial" w:cs="Arial"/>
                <w:color w:val="000000"/>
                <w:sz w:val="18"/>
                <w:szCs w:val="18"/>
              </w:rPr>
              <w:t>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bookmarkStart w:id="1" w:name="Kontrollkästchen15"/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1"/>
          </w:p>
        </w:tc>
        <w:tc>
          <w:tcPr>
            <w:tcW w:w="788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KGS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873FE7" w:rsidRPr="00EA553D" w:rsidRDefault="00873FE7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Gym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9" w:type="dxa"/>
            <w:vAlign w:val="center"/>
          </w:tcPr>
          <w:p w:rsidR="00873FE7" w:rsidRPr="00EA553D" w:rsidRDefault="00873FE7" w:rsidP="00873FE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IGS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</w:tr>
      <w:tr w:rsidR="002C600F" w:rsidRPr="00EA553D" w:rsidTr="00873FE7">
        <w:trPr>
          <w:trHeight w:val="454"/>
        </w:trPr>
        <w:tc>
          <w:tcPr>
            <w:tcW w:w="3403" w:type="dxa"/>
            <w:vAlign w:val="center"/>
          </w:tcPr>
          <w:p w:rsidR="002C600F" w:rsidRPr="00EA553D" w:rsidRDefault="002C600F" w:rsidP="006428A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mit Sekundarstufe I und II:</w:t>
            </w:r>
          </w:p>
        </w:tc>
        <w:tc>
          <w:tcPr>
            <w:tcW w:w="788" w:type="dxa"/>
            <w:vAlign w:val="center"/>
          </w:tcPr>
          <w:p w:rsidR="002C600F" w:rsidRPr="00EA553D" w:rsidRDefault="002C600F" w:rsidP="006428A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KGS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2C600F" w:rsidRPr="00EA553D" w:rsidRDefault="002C600F" w:rsidP="006428A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2" w:name="OLE_LINK1"/>
            <w:bookmarkStart w:id="3" w:name="OLE_LINK2"/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Gym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  <w:bookmarkEnd w:id="2"/>
            <w:bookmarkEnd w:id="3"/>
          </w:p>
        </w:tc>
        <w:tc>
          <w:tcPr>
            <w:tcW w:w="788" w:type="dxa"/>
            <w:vAlign w:val="center"/>
          </w:tcPr>
          <w:p w:rsidR="002C600F" w:rsidRPr="00EA553D" w:rsidRDefault="002C600F" w:rsidP="006428A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IGS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9" w:type="dxa"/>
            <w:vAlign w:val="center"/>
          </w:tcPr>
          <w:p w:rsidR="002C600F" w:rsidRPr="00873FE7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2C600F" w:rsidRPr="00873FE7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2C600F" w:rsidRPr="00EA553D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2C600F" w:rsidRPr="00EA553D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2C600F" w:rsidRPr="00EA553D" w:rsidRDefault="002C600F" w:rsidP="00873F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600F" w:rsidRPr="00EA553D" w:rsidTr="00873FE7">
        <w:trPr>
          <w:trHeight w:val="454"/>
        </w:trPr>
        <w:tc>
          <w:tcPr>
            <w:tcW w:w="3403" w:type="dxa"/>
            <w:vAlign w:val="center"/>
          </w:tcPr>
          <w:p w:rsidR="002C600F" w:rsidRPr="00EA553D" w:rsidRDefault="002C600F" w:rsidP="006428A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nur mit Sekundarstufe II:</w:t>
            </w:r>
          </w:p>
        </w:tc>
        <w:tc>
          <w:tcPr>
            <w:tcW w:w="788" w:type="dxa"/>
            <w:vAlign w:val="center"/>
          </w:tcPr>
          <w:p w:rsidR="002C600F" w:rsidRPr="005C2D28" w:rsidRDefault="002C600F" w:rsidP="006428A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trike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GOS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2C600F" w:rsidRPr="005C2D28" w:rsidRDefault="002C600F" w:rsidP="006428A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strike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BGYM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br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8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8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2C600F" w:rsidRPr="00EA553D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2C600F" w:rsidRPr="00873FE7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2C600F" w:rsidRPr="00873FE7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2C600F" w:rsidRPr="00EA553D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8" w:type="dxa"/>
            <w:vAlign w:val="center"/>
          </w:tcPr>
          <w:p w:rsidR="002C600F" w:rsidRPr="00EA553D" w:rsidRDefault="002C600F" w:rsidP="00873FE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89" w:type="dxa"/>
            <w:vAlign w:val="center"/>
          </w:tcPr>
          <w:p w:rsidR="002C600F" w:rsidRPr="00EA553D" w:rsidRDefault="002C600F" w:rsidP="00873FE7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2C600F" w:rsidRPr="00EA553D" w:rsidTr="006428A7">
        <w:trPr>
          <w:trHeight w:val="454"/>
        </w:trPr>
        <w:tc>
          <w:tcPr>
            <w:tcW w:w="3403" w:type="dxa"/>
            <w:vAlign w:val="center"/>
          </w:tcPr>
          <w:p w:rsidR="002C600F" w:rsidRPr="00EA553D" w:rsidRDefault="002C600F" w:rsidP="006428A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Schulen in freier Trägerschaft:</w:t>
            </w:r>
          </w:p>
        </w:tc>
        <w:tc>
          <w:tcPr>
            <w:tcW w:w="788" w:type="dxa"/>
            <w:vAlign w:val="center"/>
          </w:tcPr>
          <w:p w:rsidR="002C600F" w:rsidRPr="00EA553D" w:rsidRDefault="002C600F" w:rsidP="006428A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Sek I: 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</w:p>
        </w:tc>
        <w:tc>
          <w:tcPr>
            <w:tcW w:w="788" w:type="dxa"/>
            <w:vAlign w:val="center"/>
          </w:tcPr>
          <w:p w:rsidR="002C600F" w:rsidRPr="00EA553D" w:rsidRDefault="002C600F" w:rsidP="006428A7">
            <w:pPr>
              <w:tabs>
                <w:tab w:val="center" w:pos="4536"/>
                <w:tab w:val="right" w:pos="9072"/>
              </w:tabs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Sek II: </w:t>
            </w:r>
            <w:bookmarkStart w:id="4" w:name="Kontrollkästchen17"/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begin">
                <w:ffData>
                  <w:name w:val="Kontrollkästchen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00"/>
                <w:sz w:val="18"/>
                <w:szCs w:val="18"/>
              </w:rPr>
            </w:r>
            <w:r w:rsidR="00235DC6">
              <w:rPr>
                <w:rFonts w:ascii="Arial" w:hAnsi="Arial" w:cs="Arial"/>
                <w:color w:val="000000"/>
                <w:sz w:val="18"/>
                <w:szCs w:val="18"/>
              </w:rPr>
              <w:fldChar w:fldCharType="separate"/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4730" w:type="dxa"/>
            <w:gridSpan w:val="6"/>
            <w:vAlign w:val="center"/>
          </w:tcPr>
          <w:p w:rsidR="002C600F" w:rsidRPr="00EA553D" w:rsidRDefault="002C600F" w:rsidP="002C600F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 xml:space="preserve">Schulart: </w:t>
            </w:r>
            <w:bookmarkStart w:id="5" w:name="Text48"/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color w:val="000000"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color w:val="000000"/>
                <w:sz w:val="22"/>
                <w:szCs w:val="22"/>
              </w:rPr>
              <w:fldChar w:fldCharType="end"/>
            </w:r>
            <w:bookmarkEnd w:id="5"/>
          </w:p>
        </w:tc>
      </w:tr>
      <w:tr w:rsidR="002C600F" w:rsidRPr="00EA553D" w:rsidTr="00873FE7">
        <w:trPr>
          <w:trHeight w:val="512"/>
        </w:trPr>
        <w:tc>
          <w:tcPr>
            <w:tcW w:w="9709" w:type="dxa"/>
            <w:gridSpan w:val="9"/>
            <w:vAlign w:val="center"/>
          </w:tcPr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EA553D">
              <w:rPr>
                <w:rFonts w:ascii="Arial" w:hAnsi="Arial" w:cs="Arial"/>
                <w:b/>
                <w:sz w:val="18"/>
                <w:szCs w:val="18"/>
              </w:rPr>
              <w:t>Ansprechperson für die Bewerbung</w:t>
            </w:r>
          </w:p>
        </w:tc>
      </w:tr>
      <w:tr w:rsidR="002C600F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C600F" w:rsidRPr="0072339A" w:rsidRDefault="002C600F" w:rsidP="00A84A30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b/>
                <w:color w:val="000000"/>
                <w:sz w:val="18"/>
                <w:szCs w:val="18"/>
                <w:highlight w:val="yellow"/>
              </w:rPr>
            </w:pPr>
            <w:r w:rsidRPr="00A84A30">
              <w:rPr>
                <w:rFonts w:ascii="Arial" w:hAnsi="Arial" w:cs="Arial"/>
                <w:color w:val="000000"/>
                <w:sz w:val="18"/>
                <w:szCs w:val="18"/>
              </w:rPr>
              <w:t>Vorname Nachname:</w:t>
            </w:r>
          </w:p>
        </w:tc>
        <w:tc>
          <w:tcPr>
            <w:tcW w:w="6306" w:type="dxa"/>
            <w:gridSpan w:val="8"/>
          </w:tcPr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C600F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C600F" w:rsidRPr="00EA553D" w:rsidRDefault="002C600F" w:rsidP="00E615FF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615FF">
              <w:rPr>
                <w:rFonts w:ascii="Arial" w:hAnsi="Arial" w:cs="Arial"/>
                <w:color w:val="000000"/>
                <w:sz w:val="18"/>
                <w:szCs w:val="18"/>
              </w:rPr>
              <w:t>T</w:t>
            </w: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elefon:</w:t>
            </w:r>
            <w:r w:rsidRPr="00EA553D">
              <w:rPr>
                <w:rFonts w:ascii="Arial" w:hAnsi="Arial" w:cs="Arial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306" w:type="dxa"/>
            <w:gridSpan w:val="8"/>
          </w:tcPr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>
              <w:rPr>
                <w:rFonts w:ascii="Arial" w:hAnsi="Arial" w:cs="Arial"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C600F" w:rsidRPr="00EA553D" w:rsidTr="00873FE7">
        <w:trPr>
          <w:trHeight w:hRule="exact" w:val="454"/>
        </w:trPr>
        <w:tc>
          <w:tcPr>
            <w:tcW w:w="3403" w:type="dxa"/>
            <w:vAlign w:val="center"/>
          </w:tcPr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A553D">
              <w:rPr>
                <w:rFonts w:ascii="Arial" w:hAnsi="Arial" w:cs="Arial"/>
                <w:color w:val="000000"/>
                <w:sz w:val="18"/>
                <w:szCs w:val="18"/>
              </w:rPr>
              <w:t>Berufliche E-Mail-Adresse:</w:t>
            </w:r>
          </w:p>
        </w:tc>
        <w:tc>
          <w:tcPr>
            <w:tcW w:w="6306" w:type="dxa"/>
            <w:gridSpan w:val="8"/>
          </w:tcPr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2C600F" w:rsidRPr="00EA553D" w:rsidTr="001836CC">
        <w:trPr>
          <w:trHeight w:hRule="exact" w:val="1148"/>
        </w:trPr>
        <w:tc>
          <w:tcPr>
            <w:tcW w:w="3403" w:type="dxa"/>
            <w:vAlign w:val="center"/>
          </w:tcPr>
          <w:p w:rsidR="002C600F" w:rsidRPr="002C600F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00F">
              <w:rPr>
                <w:rFonts w:ascii="Arial" w:hAnsi="Arial" w:cs="Arial"/>
                <w:color w:val="000000"/>
                <w:sz w:val="18"/>
                <w:szCs w:val="18"/>
              </w:rPr>
              <w:t>Zusätzlich:</w:t>
            </w:r>
          </w:p>
          <w:p w:rsidR="002C600F" w:rsidRPr="002C600F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00F">
              <w:rPr>
                <w:rFonts w:ascii="Arial" w:hAnsi="Arial" w:cs="Arial"/>
                <w:color w:val="000000"/>
                <w:sz w:val="18"/>
                <w:szCs w:val="18"/>
              </w:rPr>
              <w:t xml:space="preserve">Vorname Nachname </w:t>
            </w:r>
          </w:p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C600F">
              <w:rPr>
                <w:rFonts w:ascii="Arial" w:hAnsi="Arial" w:cs="Arial"/>
                <w:color w:val="000000"/>
                <w:sz w:val="18"/>
                <w:szCs w:val="18"/>
              </w:rPr>
              <w:t>der Schulkoordination für die BSO:</w:t>
            </w:r>
          </w:p>
        </w:tc>
        <w:tc>
          <w:tcPr>
            <w:tcW w:w="6306" w:type="dxa"/>
            <w:gridSpan w:val="8"/>
          </w:tcPr>
          <w:p w:rsidR="002C600F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</w:p>
          <w:p w:rsidR="002C600F" w:rsidRPr="00EA553D" w:rsidRDefault="002C600F" w:rsidP="00673D4D">
            <w:pPr>
              <w:tabs>
                <w:tab w:val="center" w:pos="4536"/>
                <w:tab w:val="right" w:pos="9072"/>
              </w:tabs>
              <w:spacing w:before="60" w:after="60"/>
              <w:rPr>
                <w:rFonts w:ascii="Arial" w:hAnsi="Arial" w:cs="Arial"/>
                <w:sz w:val="22"/>
                <w:szCs w:val="22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6B3102" w:rsidRDefault="00671360" w:rsidP="00C86A4A">
      <w:pPr>
        <w:pStyle w:val="Funotentext"/>
        <w:tabs>
          <w:tab w:val="left" w:pos="284"/>
        </w:tabs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  <w:r>
        <w:br w:type="page"/>
      </w:r>
    </w:p>
    <w:p w:rsidR="00F00675" w:rsidRPr="00E04D00" w:rsidRDefault="00F00675" w:rsidP="00F00675">
      <w:pPr>
        <w:pStyle w:val="Funotentext"/>
        <w:tabs>
          <w:tab w:val="left" w:pos="284"/>
        </w:tabs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  <w:r w:rsidRPr="00E04D00">
        <w:rPr>
          <w:rFonts w:ascii="Arial" w:hAnsi="Arial" w:cs="Arial"/>
          <w:b/>
          <w:bCs/>
          <w:sz w:val="24"/>
          <w:szCs w:val="24"/>
        </w:rPr>
        <w:lastRenderedPageBreak/>
        <w:t>Angaben zu feststehenden</w:t>
      </w:r>
      <w:r w:rsidR="006428A7">
        <w:rPr>
          <w:rFonts w:ascii="Arial" w:hAnsi="Arial" w:cs="Arial"/>
          <w:b/>
          <w:bCs/>
          <w:sz w:val="24"/>
          <w:szCs w:val="24"/>
        </w:rPr>
        <w:t xml:space="preserve"> Terminen im Zeitraum 01.03.2019 – 31.05.2019</w:t>
      </w:r>
    </w:p>
    <w:p w:rsidR="0094461E" w:rsidRPr="00E04D00" w:rsidRDefault="00F00675" w:rsidP="0094461E">
      <w:pPr>
        <w:pStyle w:val="Funotentext"/>
        <w:tabs>
          <w:tab w:val="left" w:pos="284"/>
          <w:tab w:val="left" w:pos="1418"/>
        </w:tabs>
        <w:spacing w:after="120" w:line="360" w:lineRule="auto"/>
        <w:ind w:left="1418" w:hanging="1418"/>
        <w:jc w:val="both"/>
        <w:rPr>
          <w:rFonts w:ascii="Arial" w:hAnsi="Arial" w:cs="Arial"/>
          <w:bCs/>
          <w:sz w:val="22"/>
          <w:szCs w:val="22"/>
        </w:rPr>
      </w:pPr>
      <w:r w:rsidRPr="00E04D00">
        <w:rPr>
          <w:rFonts w:ascii="Arial" w:hAnsi="Arial" w:cs="Arial"/>
          <w:bCs/>
          <w:sz w:val="22"/>
          <w:szCs w:val="22"/>
        </w:rPr>
        <w:t>Bitte tragen Sie folgende Termine ein: Betriebspraktika, Konferenzen, sonstige Termine</w:t>
      </w:r>
    </w:p>
    <w:p w:rsidR="00F00675" w:rsidRPr="00E04D00" w:rsidRDefault="006428A7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März 2019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34"/>
      </w:tblGrid>
      <w:tr w:rsidR="002000F1" w:rsidRPr="00EA553D" w:rsidTr="00673D4D">
        <w:trPr>
          <w:trHeight w:hRule="exact" w:val="51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2000F1" w:rsidRPr="00EA553D" w:rsidRDefault="002000F1" w:rsidP="00673D4D">
            <w:pPr>
              <w:jc w:val="center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Termin / Zeitraum</w:t>
            </w:r>
          </w:p>
        </w:tc>
        <w:tc>
          <w:tcPr>
            <w:tcW w:w="6834" w:type="dxa"/>
            <w:shd w:val="clear" w:color="auto" w:fill="F2F2F2" w:themeFill="background1" w:themeFillShade="F2"/>
            <w:vAlign w:val="center"/>
          </w:tcPr>
          <w:p w:rsidR="002000F1" w:rsidRPr="00EA553D" w:rsidRDefault="002000F1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Anlass</w:t>
            </w:r>
          </w:p>
        </w:tc>
      </w:tr>
      <w:tr w:rsidR="00CC7136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CC7136" w:rsidRPr="00CC0A0D" w:rsidRDefault="00CC7136" w:rsidP="00673D4D">
            <w:pPr>
              <w:spacing w:before="60" w:after="60"/>
              <w:rPr>
                <w:rFonts w:ascii="Arial" w:hAnsi="Arial" w:cs="Arial"/>
              </w:rPr>
            </w:pPr>
            <w:r w:rsidRPr="00CC7136">
              <w:rPr>
                <w:rFonts w:ascii="Arial" w:hAnsi="Arial" w:cs="Arial"/>
              </w:rPr>
              <w:t>08.03.- 22.03.2019</w:t>
            </w:r>
          </w:p>
        </w:tc>
        <w:tc>
          <w:tcPr>
            <w:tcW w:w="6834" w:type="dxa"/>
            <w:vAlign w:val="center"/>
          </w:tcPr>
          <w:p w:rsidR="00CC7136" w:rsidRPr="00CC0A0D" w:rsidRDefault="00CC7136" w:rsidP="00673D4D">
            <w:pPr>
              <w:spacing w:before="60" w:after="60"/>
              <w:rPr>
                <w:rFonts w:ascii="Arial" w:hAnsi="Arial" w:cs="Arial"/>
              </w:rPr>
            </w:pPr>
            <w:r w:rsidRPr="00CC7136">
              <w:rPr>
                <w:rFonts w:ascii="Arial" w:hAnsi="Arial" w:cs="Arial"/>
              </w:rPr>
              <w:t>Schriftliche Abiturprüfungen</w:t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bookmarkStart w:id="6" w:name="Text36"/>
        <w:tc>
          <w:tcPr>
            <w:tcW w:w="683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  <w:bookmarkEnd w:id="6"/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bookmarkStart w:id="7" w:name="Text37"/>
        <w:tc>
          <w:tcPr>
            <w:tcW w:w="683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  <w:bookmarkEnd w:id="7"/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CC7136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CC7136" w:rsidRPr="00EA553D" w:rsidRDefault="00CC7136" w:rsidP="0094461E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CC7136" w:rsidRPr="00EA553D" w:rsidRDefault="00CC7136" w:rsidP="0094461E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</w:tbl>
    <w:p w:rsidR="007151F8" w:rsidRPr="00E04D00" w:rsidRDefault="007151F8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Cs/>
          <w:sz w:val="22"/>
          <w:szCs w:val="22"/>
        </w:rPr>
      </w:pPr>
    </w:p>
    <w:p w:rsidR="00F00675" w:rsidRPr="00E04D00" w:rsidRDefault="006428A7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April 2019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04"/>
      </w:tblGrid>
      <w:tr w:rsidR="002000F1" w:rsidRPr="00825E20" w:rsidTr="00673D4D">
        <w:trPr>
          <w:trHeight w:hRule="exact" w:val="51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2000F1" w:rsidRPr="00825E20" w:rsidRDefault="002000F1" w:rsidP="00673D4D">
            <w:pPr>
              <w:jc w:val="center"/>
              <w:rPr>
                <w:rFonts w:ascii="Arial" w:hAnsi="Arial" w:cs="Arial"/>
              </w:rPr>
            </w:pPr>
            <w:r w:rsidRPr="00825E20">
              <w:rPr>
                <w:rFonts w:ascii="Arial" w:hAnsi="Arial" w:cs="Arial"/>
              </w:rPr>
              <w:t>Termin / Zeitraum</w:t>
            </w:r>
          </w:p>
        </w:tc>
        <w:tc>
          <w:tcPr>
            <w:tcW w:w="6804" w:type="dxa"/>
            <w:shd w:val="clear" w:color="auto" w:fill="F2F2F2" w:themeFill="background1" w:themeFillShade="F2"/>
            <w:vAlign w:val="center"/>
          </w:tcPr>
          <w:p w:rsidR="002000F1" w:rsidRPr="00825E20" w:rsidRDefault="002000F1" w:rsidP="00673D4D">
            <w:pPr>
              <w:rPr>
                <w:rFonts w:ascii="Arial" w:hAnsi="Arial" w:cs="Arial"/>
              </w:rPr>
            </w:pPr>
            <w:r w:rsidRPr="00825E20">
              <w:rPr>
                <w:rFonts w:ascii="Arial" w:hAnsi="Arial" w:cs="Arial"/>
              </w:rPr>
              <w:t>Anlass</w:t>
            </w:r>
          </w:p>
        </w:tc>
      </w:tr>
      <w:tr w:rsidR="002000F1" w:rsidRPr="00825E20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825E20" w:rsidRDefault="007151F8" w:rsidP="00673D4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01.04.- 12</w:t>
            </w:r>
            <w:r w:rsidR="002000F1">
              <w:rPr>
                <w:rFonts w:ascii="Arial" w:hAnsi="Arial" w:cs="Arial"/>
              </w:rPr>
              <w:t>.04.201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6804" w:type="dxa"/>
            <w:vAlign w:val="center"/>
          </w:tcPr>
          <w:p w:rsidR="002000F1" w:rsidRPr="00825E20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Nachprüfungen Schriftliche Abiturprüfungen</w:t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3B2CD1" w:rsidRDefault="00CC7136" w:rsidP="00673D4D">
            <w:pPr>
              <w:spacing w:before="60" w:after="60"/>
              <w:rPr>
                <w:rFonts w:ascii="Arial" w:hAnsi="Arial" w:cs="Arial"/>
              </w:rPr>
            </w:pPr>
            <w:r w:rsidRPr="00CC7136">
              <w:rPr>
                <w:rFonts w:ascii="Arial" w:hAnsi="Arial" w:cs="Arial"/>
              </w:rPr>
              <w:t>14.04.- 27.04.2019</w:t>
            </w:r>
          </w:p>
        </w:tc>
        <w:tc>
          <w:tcPr>
            <w:tcW w:w="6804" w:type="dxa"/>
            <w:vAlign w:val="center"/>
          </w:tcPr>
          <w:p w:rsidR="002000F1" w:rsidRPr="003B2CD1" w:rsidRDefault="00CC7136" w:rsidP="002902A2">
            <w:pPr>
              <w:spacing w:before="60" w:after="60"/>
              <w:rPr>
                <w:rFonts w:ascii="Arial" w:hAnsi="Arial" w:cs="Arial"/>
              </w:rPr>
            </w:pPr>
            <w:r w:rsidRPr="00CC7136">
              <w:rPr>
                <w:rFonts w:ascii="Arial" w:hAnsi="Arial" w:cs="Arial"/>
              </w:rPr>
              <w:t>Osterferien</w:t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2000F1" w:rsidRPr="00CC0A0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  <w:tr w:rsidR="002000F1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  <w:tc>
          <w:tcPr>
            <w:tcW w:w="6804" w:type="dxa"/>
            <w:vAlign w:val="center"/>
          </w:tcPr>
          <w:p w:rsidR="002000F1" w:rsidRPr="00EA553D" w:rsidRDefault="002000F1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CC0A0D">
              <w:rPr>
                <w:rFonts w:ascii="Arial" w:hAnsi="Arial" w:cs="Arial"/>
              </w:rPr>
              <w:instrText xml:space="preserve"> FORMTEXT </w:instrText>
            </w:r>
            <w:r w:rsidRPr="00CC0A0D">
              <w:rPr>
                <w:rFonts w:ascii="Arial" w:hAnsi="Arial" w:cs="Arial"/>
              </w:rPr>
            </w:r>
            <w:r w:rsidRPr="00CC0A0D">
              <w:rPr>
                <w:rFonts w:ascii="Arial" w:hAnsi="Arial" w:cs="Arial"/>
              </w:rPr>
              <w:fldChar w:fldCharType="separate"/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t> </w:t>
            </w:r>
            <w:r w:rsidRPr="00CC0A0D">
              <w:rPr>
                <w:rFonts w:ascii="Arial" w:hAnsi="Arial" w:cs="Arial"/>
              </w:rPr>
              <w:fldChar w:fldCharType="end"/>
            </w:r>
          </w:p>
        </w:tc>
      </w:tr>
    </w:tbl>
    <w:p w:rsidR="00CC7136" w:rsidRPr="00E04D00" w:rsidRDefault="00CC7136" w:rsidP="0094461E">
      <w:pPr>
        <w:pStyle w:val="Funotentext"/>
        <w:tabs>
          <w:tab w:val="left" w:pos="284"/>
          <w:tab w:val="left" w:pos="1418"/>
        </w:tabs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F00675" w:rsidRPr="00E04D00" w:rsidRDefault="006428A7" w:rsidP="00F00675">
      <w:pPr>
        <w:pStyle w:val="Funotentext"/>
        <w:tabs>
          <w:tab w:val="left" w:pos="284"/>
          <w:tab w:val="left" w:pos="1418"/>
        </w:tabs>
        <w:spacing w:line="360" w:lineRule="auto"/>
        <w:ind w:left="1418" w:hanging="1418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Mai 2019</w:t>
      </w:r>
      <w:r w:rsidR="009F42FC">
        <w:rPr>
          <w:rFonts w:ascii="Arial" w:hAnsi="Arial" w:cs="Arial"/>
          <w:b/>
          <w:bCs/>
          <w:sz w:val="24"/>
          <w:szCs w:val="24"/>
        </w:rPr>
        <w:t xml:space="preserve">        </w:t>
      </w:r>
      <w:r w:rsidR="009F42FC" w:rsidRPr="00CC26DA">
        <w:rPr>
          <w:rFonts w:ascii="Arial" w:hAnsi="Arial" w:cs="Arial"/>
          <w:b/>
          <w:bCs/>
          <w:sz w:val="24"/>
          <w:szCs w:val="24"/>
        </w:rPr>
        <w:t>Im Juni sind keine Audittermine möglich.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6834"/>
      </w:tblGrid>
      <w:tr w:rsidR="002000F1" w:rsidRPr="00EA553D" w:rsidTr="00673D4D">
        <w:trPr>
          <w:trHeight w:hRule="exact" w:val="510"/>
        </w:trPr>
        <w:tc>
          <w:tcPr>
            <w:tcW w:w="2376" w:type="dxa"/>
            <w:shd w:val="clear" w:color="auto" w:fill="F2F2F2" w:themeFill="background1" w:themeFillShade="F2"/>
            <w:vAlign w:val="center"/>
          </w:tcPr>
          <w:p w:rsidR="002000F1" w:rsidRPr="00EA553D" w:rsidRDefault="002000F1" w:rsidP="00673D4D">
            <w:pPr>
              <w:jc w:val="center"/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Termin / Zeitraum</w:t>
            </w:r>
          </w:p>
        </w:tc>
        <w:tc>
          <w:tcPr>
            <w:tcW w:w="6834" w:type="dxa"/>
            <w:shd w:val="clear" w:color="auto" w:fill="F2F2F2" w:themeFill="background1" w:themeFillShade="F2"/>
            <w:vAlign w:val="center"/>
          </w:tcPr>
          <w:p w:rsidR="002000F1" w:rsidRPr="00EA553D" w:rsidRDefault="002000F1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</w:rPr>
              <w:t>Anlass</w:t>
            </w:r>
          </w:p>
        </w:tc>
      </w:tr>
      <w:tr w:rsidR="00CC7136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CC7136" w:rsidRPr="00CC0A0D" w:rsidRDefault="00CC7136" w:rsidP="00673D4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01.05.2019</w:t>
            </w:r>
          </w:p>
        </w:tc>
        <w:tc>
          <w:tcPr>
            <w:tcW w:w="6834" w:type="dxa"/>
            <w:vAlign w:val="center"/>
          </w:tcPr>
          <w:p w:rsidR="00CC7136" w:rsidRPr="00CC0A0D" w:rsidRDefault="00CC7136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</w:t>
            </w:r>
          </w:p>
        </w:tc>
      </w:tr>
      <w:tr w:rsidR="00CC7136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CC7136" w:rsidRPr="00EA553D" w:rsidRDefault="00CC7136" w:rsidP="00673D4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13.05.</w:t>
            </w:r>
            <w:r w:rsidR="00EA29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-</w:t>
            </w:r>
            <w:r w:rsidR="00EA29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17.05.2019</w:t>
            </w:r>
          </w:p>
        </w:tc>
        <w:tc>
          <w:tcPr>
            <w:tcW w:w="6834" w:type="dxa"/>
            <w:vAlign w:val="center"/>
          </w:tcPr>
          <w:p w:rsidR="00CC7136" w:rsidRPr="00EA553D" w:rsidRDefault="00CC7136" w:rsidP="00673D4D">
            <w:pPr>
              <w:spacing w:before="60" w:after="60"/>
              <w:rPr>
                <w:rFonts w:ascii="Arial" w:hAnsi="Arial" w:cs="Arial"/>
              </w:rPr>
            </w:pPr>
            <w:r w:rsidRPr="003B2CD1">
              <w:rPr>
                <w:rFonts w:ascii="Arial" w:hAnsi="Arial" w:cs="Arial"/>
              </w:rPr>
              <w:t>Zentrale Abschlussarbeiten der SEK I</w:t>
            </w:r>
          </w:p>
        </w:tc>
      </w:tr>
      <w:tr w:rsidR="00CC7136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CC7136" w:rsidRPr="00CC0A0D" w:rsidRDefault="00CC7136" w:rsidP="00673D4D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30.05.</w:t>
            </w:r>
            <w:r w:rsidR="00EA29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-</w:t>
            </w:r>
            <w:r w:rsidR="00EA2962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31.05.2019</w:t>
            </w:r>
          </w:p>
        </w:tc>
        <w:tc>
          <w:tcPr>
            <w:tcW w:w="6834" w:type="dxa"/>
            <w:vAlign w:val="center"/>
          </w:tcPr>
          <w:p w:rsidR="00CC7136" w:rsidRPr="00CC0A0D" w:rsidRDefault="00CC7136" w:rsidP="00673D4D">
            <w:pPr>
              <w:spacing w:before="60" w:after="60"/>
              <w:rPr>
                <w:rFonts w:ascii="Arial" w:hAnsi="Arial" w:cs="Arial"/>
              </w:rPr>
            </w:pPr>
            <w:r w:rsidRPr="00CC0A0D">
              <w:rPr>
                <w:rFonts w:ascii="Arial" w:hAnsi="Arial" w:cs="Arial"/>
              </w:rPr>
              <w:t>Feiertag Christi Himmelfahrt + beweglicher Ferientag</w:t>
            </w:r>
          </w:p>
        </w:tc>
      </w:tr>
      <w:tr w:rsidR="00CC7136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CC7136" w:rsidRPr="00EA553D" w:rsidRDefault="00CC7136" w:rsidP="0094461E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CC7136" w:rsidRPr="00EA553D" w:rsidRDefault="00CC7136" w:rsidP="0094461E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C7136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CC7136" w:rsidRPr="00EA553D" w:rsidRDefault="00CC7136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CC7136" w:rsidRPr="00EA553D" w:rsidRDefault="00CC7136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C7136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CC7136" w:rsidRPr="00EA553D" w:rsidRDefault="00CC7136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CC7136" w:rsidRPr="00EA553D" w:rsidRDefault="00CC7136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b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CC7136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CC7136" w:rsidRPr="00EA553D" w:rsidRDefault="00CC7136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CC7136" w:rsidRPr="00EA553D" w:rsidRDefault="00CC7136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CC7136" w:rsidRPr="00EA553D" w:rsidTr="00673D4D">
        <w:trPr>
          <w:trHeight w:hRule="exact" w:val="454"/>
        </w:trPr>
        <w:tc>
          <w:tcPr>
            <w:tcW w:w="2376" w:type="dxa"/>
            <w:vAlign w:val="center"/>
          </w:tcPr>
          <w:p w:rsidR="00CC7136" w:rsidRPr="00EA553D" w:rsidRDefault="00CC7136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  <w:tc>
          <w:tcPr>
            <w:tcW w:w="6834" w:type="dxa"/>
            <w:vAlign w:val="center"/>
          </w:tcPr>
          <w:p w:rsidR="00CC7136" w:rsidRPr="00EA553D" w:rsidRDefault="00CC7136" w:rsidP="00673D4D">
            <w:pPr>
              <w:rPr>
                <w:rFonts w:ascii="Arial" w:hAnsi="Arial" w:cs="Arial"/>
              </w:rPr>
            </w:pPr>
            <w:r w:rsidRPr="00EA553D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r w:rsidRPr="00EA553D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EA553D">
              <w:rPr>
                <w:rFonts w:ascii="Arial" w:hAnsi="Arial" w:cs="Arial"/>
                <w:sz w:val="22"/>
                <w:szCs w:val="22"/>
              </w:rPr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EA553D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</w:tbl>
    <w:p w:rsidR="0094461E" w:rsidRDefault="0094461E" w:rsidP="00770105">
      <w:pPr>
        <w:pStyle w:val="berschrift1"/>
        <w:spacing w:before="120"/>
        <w:rPr>
          <w:sz w:val="28"/>
          <w:szCs w:val="28"/>
        </w:rPr>
      </w:pPr>
    </w:p>
    <w:p w:rsidR="00DE49F7" w:rsidRPr="00DA1E19" w:rsidRDefault="00DE49F7" w:rsidP="00770105">
      <w:pPr>
        <w:pStyle w:val="berschrift1"/>
        <w:spacing w:before="120"/>
        <w:rPr>
          <w:sz w:val="28"/>
          <w:szCs w:val="28"/>
        </w:rPr>
      </w:pPr>
      <w:r w:rsidRPr="00DA1E19">
        <w:rPr>
          <w:sz w:val="28"/>
          <w:szCs w:val="28"/>
        </w:rPr>
        <w:t>Bewerbungsverfahren Erstzer</w:t>
      </w:r>
      <w:r w:rsidR="00B60CE9">
        <w:rPr>
          <w:sz w:val="28"/>
          <w:szCs w:val="28"/>
        </w:rPr>
        <w:t>tifizierung</w:t>
      </w:r>
    </w:p>
    <w:p w:rsidR="00DE49F7" w:rsidRDefault="00DE49F7" w:rsidP="00DE49F7"/>
    <w:p w:rsidR="00DE49F7" w:rsidRPr="00280BF2" w:rsidRDefault="00DE49F7" w:rsidP="00DE49F7">
      <w:pPr>
        <w:pStyle w:val="berschrift2"/>
        <w:numPr>
          <w:ilvl w:val="0"/>
          <w:numId w:val="0"/>
        </w:numPr>
        <w:rPr>
          <w:sz w:val="22"/>
          <w:szCs w:val="22"/>
        </w:rPr>
      </w:pPr>
      <w:r w:rsidRPr="00280BF2">
        <w:rPr>
          <w:sz w:val="22"/>
          <w:szCs w:val="22"/>
        </w:rPr>
        <w:t>Wie gehen Sie bei der Bewerbung vor?</w:t>
      </w:r>
    </w:p>
    <w:p w:rsidR="00DE49F7" w:rsidRDefault="00B60CE9" w:rsidP="00DE49F7">
      <w:pPr>
        <w:spacing w:after="120"/>
        <w:ind w:left="2127" w:hanging="212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Beachten Sie die Vorgaben für Schulen zum Ausfüllen der Bewerbung.</w:t>
      </w:r>
    </w:p>
    <w:p w:rsidR="00B60CE9" w:rsidRPr="00280BF2" w:rsidRDefault="00B60CE9" w:rsidP="00DE49F7">
      <w:pPr>
        <w:spacing w:after="120"/>
        <w:ind w:left="2127" w:hanging="2127"/>
        <w:rPr>
          <w:rFonts w:ascii="Arial" w:hAnsi="Arial" w:cs="Arial"/>
          <w:b/>
          <w:sz w:val="22"/>
          <w:szCs w:val="22"/>
        </w:rPr>
      </w:pPr>
    </w:p>
    <w:p w:rsidR="00DE49F7" w:rsidRPr="00280BF2" w:rsidRDefault="00DE49F7" w:rsidP="00D9290E">
      <w:pPr>
        <w:spacing w:after="240"/>
        <w:ind w:left="2126" w:hanging="2126"/>
        <w:rPr>
          <w:rFonts w:ascii="Arial" w:hAnsi="Arial" w:cs="Arial"/>
          <w:b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Information</w:t>
      </w:r>
      <w:r w:rsidRPr="00280BF2">
        <w:rPr>
          <w:rFonts w:ascii="Arial" w:hAnsi="Arial" w:cs="Arial"/>
          <w:b/>
          <w:sz w:val="22"/>
          <w:szCs w:val="22"/>
        </w:rPr>
        <w:tab/>
      </w:r>
      <w:r w:rsidRPr="00280BF2">
        <w:rPr>
          <w:rFonts w:ascii="Arial" w:hAnsi="Arial" w:cs="Arial"/>
          <w:sz w:val="22"/>
          <w:szCs w:val="22"/>
        </w:rPr>
        <w:t xml:space="preserve">Auf der Website des Gütesiegels finden Sie alle erforderlichen Dokumente. Der Besuch der jährlich stattfindenden Informationsveranstaltungen </w:t>
      </w:r>
      <w:r>
        <w:rPr>
          <w:rFonts w:ascii="Arial" w:hAnsi="Arial" w:cs="Arial"/>
          <w:sz w:val="22"/>
          <w:szCs w:val="22"/>
        </w:rPr>
        <w:t>f</w:t>
      </w:r>
      <w:r w:rsidRPr="00280BF2">
        <w:rPr>
          <w:rFonts w:ascii="Arial" w:hAnsi="Arial" w:cs="Arial"/>
          <w:sz w:val="22"/>
          <w:szCs w:val="22"/>
        </w:rPr>
        <w:t xml:space="preserve">ür </w:t>
      </w:r>
      <w:r w:rsidR="00B60CE9">
        <w:rPr>
          <w:rFonts w:ascii="Arial" w:hAnsi="Arial" w:cs="Arial"/>
          <w:sz w:val="22"/>
          <w:szCs w:val="22"/>
        </w:rPr>
        <w:t>K</w:t>
      </w:r>
      <w:r w:rsidR="00B60CE9">
        <w:rPr>
          <w:rFonts w:ascii="Arial" w:hAnsi="Arial" w:cs="Arial"/>
          <w:sz w:val="22"/>
          <w:szCs w:val="22"/>
        </w:rPr>
        <w:t>o</w:t>
      </w:r>
      <w:r w:rsidR="00B60CE9">
        <w:rPr>
          <w:rFonts w:ascii="Arial" w:hAnsi="Arial" w:cs="Arial"/>
          <w:sz w:val="22"/>
          <w:szCs w:val="22"/>
        </w:rPr>
        <w:t xml:space="preserve">ordinatorinnen und Koordinatoren für </w:t>
      </w:r>
      <w:r w:rsidR="009674BE">
        <w:rPr>
          <w:rFonts w:ascii="Arial" w:hAnsi="Arial" w:cs="Arial"/>
          <w:sz w:val="22"/>
          <w:szCs w:val="22"/>
        </w:rPr>
        <w:t xml:space="preserve"> Berufs- und Studienorientierung (BSO) </w:t>
      </w:r>
      <w:r w:rsidR="00B60CE9">
        <w:rPr>
          <w:rFonts w:ascii="Arial" w:hAnsi="Arial" w:cs="Arial"/>
          <w:sz w:val="22"/>
          <w:szCs w:val="22"/>
        </w:rPr>
        <w:t>in</w:t>
      </w:r>
      <w:r w:rsidRPr="00280BF2">
        <w:rPr>
          <w:rFonts w:ascii="Arial" w:hAnsi="Arial" w:cs="Arial"/>
          <w:sz w:val="22"/>
          <w:szCs w:val="22"/>
        </w:rPr>
        <w:t xml:space="preserve"> der Schule </w:t>
      </w:r>
      <w:r>
        <w:rPr>
          <w:rFonts w:ascii="Arial" w:hAnsi="Arial" w:cs="Arial"/>
          <w:sz w:val="22"/>
          <w:szCs w:val="22"/>
        </w:rPr>
        <w:t>wird dringend empfohlen.</w:t>
      </w:r>
    </w:p>
    <w:p w:rsidR="00DE49F7" w:rsidRPr="00280BF2" w:rsidRDefault="00DE49F7" w:rsidP="00DE49F7">
      <w:pPr>
        <w:pStyle w:val="berschrift2"/>
        <w:numPr>
          <w:ilvl w:val="0"/>
          <w:numId w:val="0"/>
        </w:numPr>
        <w:rPr>
          <w:b w:val="0"/>
          <w:sz w:val="22"/>
          <w:szCs w:val="22"/>
        </w:rPr>
      </w:pPr>
      <w:r w:rsidRPr="00280BF2">
        <w:rPr>
          <w:sz w:val="22"/>
          <w:szCs w:val="22"/>
        </w:rPr>
        <w:t>Themenbereiche</w:t>
      </w:r>
      <w:r w:rsidRPr="00280BF2">
        <w:rPr>
          <w:sz w:val="22"/>
          <w:szCs w:val="22"/>
        </w:rPr>
        <w:tab/>
      </w:r>
      <w:r w:rsidRPr="00280BF2">
        <w:rPr>
          <w:b w:val="0"/>
          <w:bCs w:val="0"/>
          <w:sz w:val="22"/>
          <w:szCs w:val="22"/>
        </w:rPr>
        <w:t>1. Begleitung und Förderung der Jugendlichen im BSO-Prozess</w:t>
      </w:r>
    </w:p>
    <w:p w:rsidR="00DE49F7" w:rsidRPr="00280BF2" w:rsidRDefault="00DE49F7" w:rsidP="00DE49F7">
      <w:pPr>
        <w:pStyle w:val="Funotentext"/>
        <w:tabs>
          <w:tab w:val="left" w:pos="284"/>
        </w:tabs>
        <w:jc w:val="both"/>
        <w:rPr>
          <w:rFonts w:ascii="Arial" w:hAnsi="Arial" w:cs="Arial"/>
          <w:bCs/>
          <w:sz w:val="22"/>
          <w:szCs w:val="22"/>
        </w:rPr>
      </w:pPr>
      <w:r w:rsidRPr="00280BF2">
        <w:rPr>
          <w:rFonts w:ascii="Arial" w:hAnsi="Arial" w:cs="Arial"/>
          <w:bCs/>
          <w:sz w:val="22"/>
          <w:szCs w:val="22"/>
        </w:rPr>
        <w:tab/>
      </w:r>
      <w:r w:rsidRPr="00280BF2">
        <w:rPr>
          <w:rFonts w:ascii="Arial" w:hAnsi="Arial" w:cs="Arial"/>
          <w:bCs/>
          <w:sz w:val="22"/>
          <w:szCs w:val="22"/>
        </w:rPr>
        <w:tab/>
      </w:r>
      <w:r w:rsidRPr="00280BF2">
        <w:rPr>
          <w:rFonts w:ascii="Arial" w:hAnsi="Arial" w:cs="Arial"/>
          <w:bCs/>
          <w:sz w:val="22"/>
          <w:szCs w:val="22"/>
        </w:rPr>
        <w:tab/>
      </w:r>
      <w:r w:rsidRPr="00280BF2">
        <w:rPr>
          <w:rFonts w:ascii="Arial" w:hAnsi="Arial" w:cs="Arial"/>
          <w:bCs/>
          <w:sz w:val="22"/>
          <w:szCs w:val="22"/>
        </w:rPr>
        <w:tab/>
        <w:t>2. Berufs- und Studienorientierung im schulischen Gesamtkonzept</w:t>
      </w:r>
    </w:p>
    <w:p w:rsidR="00DE49F7" w:rsidRPr="00D9290E" w:rsidRDefault="00DE49F7" w:rsidP="00D9290E">
      <w:pPr>
        <w:pStyle w:val="Funotentext"/>
        <w:tabs>
          <w:tab w:val="left" w:pos="284"/>
        </w:tabs>
        <w:spacing w:after="240"/>
        <w:jc w:val="both"/>
        <w:rPr>
          <w:rFonts w:ascii="Arial" w:hAnsi="Arial" w:cs="Arial"/>
          <w:sz w:val="22"/>
          <w:szCs w:val="22"/>
        </w:rPr>
      </w:pPr>
      <w:r w:rsidRPr="00D9290E">
        <w:rPr>
          <w:rFonts w:ascii="Arial" w:hAnsi="Arial" w:cs="Arial"/>
          <w:sz w:val="22"/>
          <w:szCs w:val="22"/>
        </w:rPr>
        <w:tab/>
      </w:r>
      <w:r w:rsidRPr="00D9290E">
        <w:rPr>
          <w:rFonts w:ascii="Arial" w:hAnsi="Arial" w:cs="Arial"/>
          <w:sz w:val="22"/>
          <w:szCs w:val="22"/>
        </w:rPr>
        <w:tab/>
      </w:r>
      <w:r w:rsidRPr="00D9290E">
        <w:rPr>
          <w:rFonts w:ascii="Arial" w:hAnsi="Arial" w:cs="Arial"/>
          <w:sz w:val="22"/>
          <w:szCs w:val="22"/>
        </w:rPr>
        <w:tab/>
      </w:r>
      <w:r w:rsidRPr="00D9290E">
        <w:rPr>
          <w:rFonts w:ascii="Arial" w:hAnsi="Arial" w:cs="Arial"/>
          <w:sz w:val="22"/>
          <w:szCs w:val="22"/>
        </w:rPr>
        <w:tab/>
        <w:t>3. Schule im Netzwerk</w:t>
      </w:r>
    </w:p>
    <w:p w:rsidR="00DE49F7" w:rsidRPr="00331DB2" w:rsidRDefault="00DE49F7" w:rsidP="00D9290E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Bewerbung</w:t>
      </w:r>
      <w:r w:rsidRPr="00280BF2">
        <w:rPr>
          <w:rFonts w:ascii="Arial" w:hAnsi="Arial" w:cs="Arial"/>
          <w:sz w:val="22"/>
          <w:szCs w:val="22"/>
        </w:rPr>
        <w:tab/>
      </w:r>
      <w:r w:rsidRPr="00331DB2">
        <w:rPr>
          <w:rFonts w:ascii="Arial" w:hAnsi="Arial" w:cs="Arial"/>
          <w:sz w:val="22"/>
          <w:szCs w:val="22"/>
        </w:rPr>
        <w:t>Für die Bewerbung muss der aktuell gültige Bewerbungsbogen verwendet werden. Hilfestellungen für das Ausfüllen der Bewerbungsunterlagen finden Sie im Dokument „</w:t>
      </w:r>
      <w:r w:rsidR="00F91F47" w:rsidRPr="00F91F47">
        <w:rPr>
          <w:rFonts w:ascii="Arial" w:hAnsi="Arial" w:cs="Arial"/>
          <w:sz w:val="22"/>
          <w:szCs w:val="22"/>
        </w:rPr>
        <w:t>Vorgaben für Schulen zum Ausfüllen der Bewerbung</w:t>
      </w:r>
      <w:r w:rsidR="00B4505D">
        <w:rPr>
          <w:rFonts w:ascii="Arial" w:hAnsi="Arial" w:cs="Arial"/>
          <w:sz w:val="22"/>
          <w:szCs w:val="22"/>
        </w:rPr>
        <w:t xml:space="preserve"> </w:t>
      </w:r>
      <w:r w:rsidR="0094461E">
        <w:rPr>
          <w:rFonts w:ascii="Arial" w:hAnsi="Arial" w:cs="Arial"/>
          <w:sz w:val="22"/>
          <w:szCs w:val="22"/>
        </w:rPr>
        <w:t>2018/2019</w:t>
      </w:r>
      <w:r w:rsidRPr="00331DB2">
        <w:rPr>
          <w:rFonts w:ascii="Arial" w:hAnsi="Arial" w:cs="Arial"/>
          <w:sz w:val="22"/>
          <w:szCs w:val="22"/>
        </w:rPr>
        <w:t>“</w:t>
      </w:r>
      <w:r w:rsidR="00256EB4" w:rsidRPr="00331DB2">
        <w:rPr>
          <w:rFonts w:ascii="Arial" w:hAnsi="Arial" w:cs="Arial"/>
          <w:sz w:val="22"/>
          <w:szCs w:val="22"/>
        </w:rPr>
        <w:t>.</w:t>
      </w:r>
    </w:p>
    <w:p w:rsidR="00DE49F7" w:rsidRPr="00331DB2" w:rsidRDefault="00DE49F7" w:rsidP="00D9290E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331DB2">
        <w:rPr>
          <w:rFonts w:ascii="Arial" w:hAnsi="Arial" w:cs="Arial"/>
          <w:b/>
          <w:bCs/>
          <w:sz w:val="22"/>
          <w:szCs w:val="22"/>
        </w:rPr>
        <w:t>Einschätzung</w:t>
      </w:r>
      <w:r w:rsidRPr="00331DB2">
        <w:rPr>
          <w:rFonts w:ascii="Arial" w:hAnsi="Arial" w:cs="Arial"/>
          <w:bCs/>
          <w:sz w:val="22"/>
          <w:szCs w:val="22"/>
        </w:rPr>
        <w:tab/>
        <w:t>Übertragen Sie Ihre Einschätzungen im „</w:t>
      </w:r>
      <w:r w:rsidR="00B4505D">
        <w:rPr>
          <w:rFonts w:ascii="Arial" w:hAnsi="Arial" w:cs="Arial"/>
          <w:bCs/>
          <w:sz w:val="22"/>
          <w:szCs w:val="22"/>
        </w:rPr>
        <w:t xml:space="preserve">Selbstbewertungsbogen“ auf den </w:t>
      </w:r>
      <w:r w:rsidRPr="00331DB2">
        <w:rPr>
          <w:rFonts w:ascii="Arial" w:hAnsi="Arial" w:cs="Arial"/>
          <w:bCs/>
          <w:sz w:val="22"/>
          <w:szCs w:val="22"/>
        </w:rPr>
        <w:t xml:space="preserve">Bewerbungsbogen. </w:t>
      </w:r>
      <w:r w:rsidRPr="00331DB2">
        <w:rPr>
          <w:rFonts w:ascii="Arial" w:hAnsi="Arial" w:cs="Arial"/>
          <w:sz w:val="22"/>
          <w:szCs w:val="22"/>
        </w:rPr>
        <w:t>Die Definitionen der Bewertungsskala (A</w:t>
      </w:r>
      <w:r w:rsidR="00256EB4" w:rsidRPr="00331DB2">
        <w:rPr>
          <w:rFonts w:ascii="Arial" w:hAnsi="Arial" w:cs="Arial"/>
          <w:sz w:val="22"/>
          <w:szCs w:val="22"/>
        </w:rPr>
        <w:t xml:space="preserve"> </w:t>
      </w:r>
      <w:r w:rsidRPr="00331DB2">
        <w:rPr>
          <w:rFonts w:ascii="Arial" w:hAnsi="Arial" w:cs="Arial"/>
          <w:sz w:val="22"/>
          <w:szCs w:val="22"/>
        </w:rPr>
        <w:t>-</w:t>
      </w:r>
      <w:r w:rsidR="00256EB4" w:rsidRPr="00331DB2">
        <w:rPr>
          <w:rFonts w:ascii="Arial" w:hAnsi="Arial" w:cs="Arial"/>
          <w:sz w:val="22"/>
          <w:szCs w:val="22"/>
        </w:rPr>
        <w:t xml:space="preserve"> </w:t>
      </w:r>
      <w:r w:rsidRPr="00331DB2">
        <w:rPr>
          <w:rFonts w:ascii="Arial" w:hAnsi="Arial" w:cs="Arial"/>
          <w:sz w:val="22"/>
          <w:szCs w:val="22"/>
        </w:rPr>
        <w:t>D) stehen auf der nächsten Seite.</w:t>
      </w:r>
    </w:p>
    <w:p w:rsidR="00DE49F7" w:rsidRPr="00331DB2" w:rsidRDefault="00B60CE9" w:rsidP="00DE49F7">
      <w:pPr>
        <w:spacing w:after="120"/>
        <w:ind w:left="2127" w:hanging="2127"/>
        <w:rPr>
          <w:rFonts w:ascii="Arial" w:hAnsi="Arial" w:cs="Arial"/>
          <w:sz w:val="22"/>
          <w:szCs w:val="22"/>
        </w:rPr>
      </w:pPr>
      <w:r w:rsidRPr="00331DB2">
        <w:rPr>
          <w:rFonts w:ascii="Arial" w:hAnsi="Arial" w:cs="Arial"/>
          <w:b/>
          <w:bCs/>
          <w:sz w:val="22"/>
          <w:szCs w:val="22"/>
        </w:rPr>
        <w:t>Kennzeichnungen</w:t>
      </w:r>
      <w:r w:rsidR="00DE49F7" w:rsidRPr="00331DB2">
        <w:rPr>
          <w:rFonts w:ascii="Arial" w:hAnsi="Arial" w:cs="Arial"/>
          <w:bCs/>
          <w:sz w:val="22"/>
          <w:szCs w:val="22"/>
        </w:rPr>
        <w:tab/>
      </w:r>
      <w:r w:rsidR="005F3A12" w:rsidRPr="00E64B88">
        <w:rPr>
          <w:rFonts w:ascii="Arial" w:hAnsi="Arial" w:cs="Arial"/>
          <w:bCs/>
          <w:sz w:val="22"/>
          <w:szCs w:val="22"/>
        </w:rPr>
        <w:t xml:space="preserve">Grau hinterlegte </w:t>
      </w:r>
      <w:r w:rsidR="00F819F1" w:rsidRPr="00E64B88">
        <w:rPr>
          <w:rFonts w:ascii="Arial" w:hAnsi="Arial" w:cs="Arial"/>
          <w:sz w:val="22"/>
          <w:szCs w:val="22"/>
        </w:rPr>
        <w:t xml:space="preserve">Ausschlusskriterien </w:t>
      </w:r>
      <w:r w:rsidR="00DE49F7" w:rsidRPr="00331DB2">
        <w:rPr>
          <w:rFonts w:ascii="Arial" w:hAnsi="Arial" w:cs="Arial"/>
          <w:sz w:val="22"/>
          <w:szCs w:val="22"/>
        </w:rPr>
        <w:t>sind von besonderer Bedeutung.</w:t>
      </w:r>
      <w:r w:rsidRPr="00331DB2">
        <w:rPr>
          <w:rFonts w:ascii="Arial" w:hAnsi="Arial" w:cs="Arial"/>
          <w:sz w:val="22"/>
          <w:szCs w:val="22"/>
        </w:rPr>
        <w:t xml:space="preserve"> Siehe hierzu </w:t>
      </w:r>
      <w:r w:rsidR="00331DB2" w:rsidRPr="00331DB2">
        <w:rPr>
          <w:rFonts w:ascii="Arial" w:hAnsi="Arial" w:cs="Arial"/>
          <w:sz w:val="22"/>
          <w:szCs w:val="22"/>
        </w:rPr>
        <w:t xml:space="preserve">das </w:t>
      </w:r>
      <w:r w:rsidR="00B4505D">
        <w:rPr>
          <w:rFonts w:ascii="Arial" w:hAnsi="Arial" w:cs="Arial"/>
          <w:sz w:val="22"/>
          <w:szCs w:val="22"/>
        </w:rPr>
        <w:t xml:space="preserve">o.g. </w:t>
      </w:r>
      <w:r w:rsidR="00331DB2" w:rsidRPr="00331DB2">
        <w:rPr>
          <w:rFonts w:ascii="Arial" w:hAnsi="Arial" w:cs="Arial"/>
          <w:sz w:val="22"/>
          <w:szCs w:val="22"/>
        </w:rPr>
        <w:t xml:space="preserve">Dokument </w:t>
      </w:r>
      <w:r w:rsidRPr="00331DB2">
        <w:rPr>
          <w:rFonts w:ascii="Arial" w:hAnsi="Arial" w:cs="Arial"/>
          <w:sz w:val="22"/>
          <w:szCs w:val="22"/>
        </w:rPr>
        <w:t>„Vorgaben für Schulen zum Ausfüllen der Bewe</w:t>
      </w:r>
      <w:r w:rsidRPr="00331DB2">
        <w:rPr>
          <w:rFonts w:ascii="Arial" w:hAnsi="Arial" w:cs="Arial"/>
          <w:sz w:val="22"/>
          <w:szCs w:val="22"/>
        </w:rPr>
        <w:t>r</w:t>
      </w:r>
      <w:r w:rsidRPr="00331DB2">
        <w:rPr>
          <w:rFonts w:ascii="Arial" w:hAnsi="Arial" w:cs="Arial"/>
          <w:sz w:val="22"/>
          <w:szCs w:val="22"/>
        </w:rPr>
        <w:t>bung</w:t>
      </w:r>
      <w:r w:rsidR="00317562">
        <w:rPr>
          <w:rFonts w:ascii="Arial" w:hAnsi="Arial" w:cs="Arial"/>
          <w:sz w:val="22"/>
          <w:szCs w:val="22"/>
        </w:rPr>
        <w:t xml:space="preserve"> </w:t>
      </w:r>
      <w:r w:rsidR="009B4DF0">
        <w:rPr>
          <w:rFonts w:ascii="Arial" w:hAnsi="Arial" w:cs="Arial"/>
          <w:sz w:val="22"/>
          <w:szCs w:val="22"/>
        </w:rPr>
        <w:t xml:space="preserve">Erstzertifizierung </w:t>
      </w:r>
      <w:r w:rsidR="0094461E">
        <w:rPr>
          <w:rFonts w:ascii="Arial" w:hAnsi="Arial" w:cs="Arial"/>
          <w:sz w:val="22"/>
          <w:szCs w:val="22"/>
        </w:rPr>
        <w:t>2018/2019</w:t>
      </w:r>
      <w:r w:rsidRPr="001836CC">
        <w:rPr>
          <w:rFonts w:ascii="Arial" w:hAnsi="Arial" w:cs="Arial"/>
          <w:sz w:val="22"/>
          <w:szCs w:val="22"/>
        </w:rPr>
        <w:t>“</w:t>
      </w:r>
      <w:r w:rsidR="00DE49F7" w:rsidRPr="001836CC">
        <w:rPr>
          <w:rFonts w:ascii="Arial" w:hAnsi="Arial" w:cs="Arial"/>
          <w:sz w:val="22"/>
          <w:szCs w:val="22"/>
        </w:rPr>
        <w:t>.</w:t>
      </w:r>
    </w:p>
    <w:p w:rsidR="00DE49F7" w:rsidRPr="00280BF2" w:rsidRDefault="00DE49F7" w:rsidP="00D9290E">
      <w:pPr>
        <w:tabs>
          <w:tab w:val="left" w:pos="284"/>
        </w:tabs>
        <w:spacing w:after="240"/>
        <w:ind w:left="2126" w:hanging="2126"/>
        <w:rPr>
          <w:rFonts w:ascii="Arial" w:hAnsi="Arial" w:cs="Arial"/>
          <w:bCs/>
          <w:sz w:val="22"/>
          <w:szCs w:val="22"/>
        </w:rPr>
      </w:pPr>
      <w:r w:rsidRPr="00280BF2">
        <w:rPr>
          <w:rFonts w:ascii="Arial" w:hAnsi="Arial" w:cs="Arial"/>
          <w:bCs/>
          <w:sz w:val="22"/>
          <w:szCs w:val="22"/>
        </w:rPr>
        <w:tab/>
      </w:r>
      <w:r w:rsidRPr="00280BF2">
        <w:rPr>
          <w:rFonts w:ascii="Arial" w:hAnsi="Arial" w:cs="Arial"/>
          <w:bCs/>
          <w:sz w:val="22"/>
          <w:szCs w:val="22"/>
        </w:rPr>
        <w:tab/>
        <w:t xml:space="preserve">Der </w:t>
      </w:r>
      <w:r w:rsidRPr="00280BF2">
        <w:rPr>
          <w:rFonts w:ascii="Arial" w:hAnsi="Arial" w:cs="Arial"/>
          <w:b/>
          <w:bCs/>
          <w:color w:val="0000FF"/>
          <w:sz w:val="22"/>
          <w:szCs w:val="22"/>
        </w:rPr>
        <w:t>blaue</w:t>
      </w:r>
      <w:r w:rsidRPr="00280BF2">
        <w:rPr>
          <w:rFonts w:ascii="Arial" w:hAnsi="Arial" w:cs="Arial"/>
          <w:bCs/>
          <w:sz w:val="22"/>
          <w:szCs w:val="22"/>
        </w:rPr>
        <w:t xml:space="preserve"> Teil ist für die Aussagen der </w:t>
      </w:r>
      <w:r w:rsidRPr="00280BF2">
        <w:rPr>
          <w:rFonts w:ascii="Arial" w:hAnsi="Arial" w:cs="Arial"/>
          <w:b/>
          <w:bCs/>
          <w:color w:val="0000FF"/>
          <w:sz w:val="22"/>
          <w:szCs w:val="22"/>
        </w:rPr>
        <w:t>Schule</w:t>
      </w:r>
      <w:r w:rsidRPr="00280BF2">
        <w:rPr>
          <w:rFonts w:ascii="Arial" w:hAnsi="Arial" w:cs="Arial"/>
          <w:bCs/>
          <w:sz w:val="22"/>
          <w:szCs w:val="22"/>
        </w:rPr>
        <w:t xml:space="preserve"> bestimmt</w:t>
      </w:r>
      <w:r w:rsidR="00256EB4">
        <w:rPr>
          <w:rFonts w:ascii="Arial" w:hAnsi="Arial" w:cs="Arial"/>
          <w:bCs/>
          <w:sz w:val="22"/>
          <w:szCs w:val="22"/>
        </w:rPr>
        <w:t xml:space="preserve">, </w:t>
      </w:r>
      <w:r w:rsidR="00256EB4" w:rsidRPr="00331DB2">
        <w:rPr>
          <w:rFonts w:ascii="Arial" w:hAnsi="Arial" w:cs="Arial"/>
          <w:bCs/>
          <w:sz w:val="22"/>
          <w:szCs w:val="22"/>
        </w:rPr>
        <w:t>d</w:t>
      </w:r>
      <w:r w:rsidRPr="00331DB2">
        <w:rPr>
          <w:rFonts w:ascii="Arial" w:hAnsi="Arial" w:cs="Arial"/>
          <w:bCs/>
          <w:sz w:val="22"/>
          <w:szCs w:val="22"/>
        </w:rPr>
        <w:t xml:space="preserve">er </w:t>
      </w:r>
      <w:r w:rsidRPr="00331DB2">
        <w:rPr>
          <w:rFonts w:ascii="Arial" w:hAnsi="Arial" w:cs="Arial"/>
          <w:b/>
          <w:bCs/>
          <w:color w:val="008000"/>
          <w:sz w:val="22"/>
          <w:szCs w:val="22"/>
        </w:rPr>
        <w:t>grüne</w:t>
      </w:r>
      <w:r w:rsidRPr="00331DB2">
        <w:rPr>
          <w:rFonts w:ascii="Arial" w:hAnsi="Arial" w:cs="Arial"/>
          <w:bCs/>
          <w:sz w:val="22"/>
          <w:szCs w:val="22"/>
        </w:rPr>
        <w:t xml:space="preserve"> Teil </w:t>
      </w:r>
      <w:r w:rsidR="008C3021" w:rsidRPr="00331DB2">
        <w:rPr>
          <w:rFonts w:ascii="Arial" w:hAnsi="Arial" w:cs="Arial"/>
          <w:bCs/>
          <w:sz w:val="22"/>
          <w:szCs w:val="22"/>
        </w:rPr>
        <w:t>für die</w:t>
      </w:r>
      <w:r w:rsidRPr="00331DB2">
        <w:rPr>
          <w:rFonts w:ascii="Arial" w:hAnsi="Arial" w:cs="Arial"/>
          <w:bCs/>
          <w:sz w:val="22"/>
          <w:szCs w:val="22"/>
        </w:rPr>
        <w:t xml:space="preserve"> </w:t>
      </w:r>
      <w:r w:rsidRPr="00331DB2">
        <w:rPr>
          <w:rFonts w:ascii="Arial" w:hAnsi="Arial" w:cs="Arial"/>
          <w:b/>
          <w:bCs/>
          <w:color w:val="008000"/>
          <w:sz w:val="22"/>
          <w:szCs w:val="22"/>
        </w:rPr>
        <w:t>Audit</w:t>
      </w:r>
      <w:r w:rsidR="008C3021" w:rsidRPr="00331DB2">
        <w:rPr>
          <w:rFonts w:ascii="Arial" w:hAnsi="Arial" w:cs="Arial"/>
          <w:b/>
          <w:bCs/>
          <w:color w:val="008000"/>
          <w:sz w:val="22"/>
          <w:szCs w:val="22"/>
        </w:rPr>
        <w:t>or</w:t>
      </w:r>
      <w:r w:rsidR="00B4505D">
        <w:rPr>
          <w:rFonts w:ascii="Arial" w:hAnsi="Arial" w:cs="Arial"/>
          <w:b/>
          <w:bCs/>
          <w:color w:val="008000"/>
          <w:sz w:val="22"/>
          <w:szCs w:val="22"/>
        </w:rPr>
        <w:t>innen und Auditoren</w:t>
      </w:r>
      <w:r w:rsidR="00256EB4" w:rsidRPr="00331DB2">
        <w:rPr>
          <w:rFonts w:ascii="Arial" w:hAnsi="Arial" w:cs="Arial"/>
          <w:b/>
          <w:bCs/>
          <w:color w:val="008000"/>
          <w:sz w:val="22"/>
          <w:szCs w:val="22"/>
        </w:rPr>
        <w:t>.</w:t>
      </w:r>
    </w:p>
    <w:p w:rsidR="00DE49F7" w:rsidRPr="00280BF2" w:rsidRDefault="00DE49F7" w:rsidP="00DE49F7">
      <w:pPr>
        <w:spacing w:after="120"/>
        <w:ind w:left="2127" w:hanging="2127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Erläuterungen</w:t>
      </w:r>
      <w:r w:rsidRPr="00280BF2">
        <w:rPr>
          <w:rFonts w:ascii="Arial" w:hAnsi="Arial" w:cs="Arial"/>
          <w:sz w:val="22"/>
          <w:szCs w:val="22"/>
        </w:rPr>
        <w:tab/>
        <w:t xml:space="preserve">Zu jedem Kriterium </w:t>
      </w:r>
      <w:r>
        <w:rPr>
          <w:rFonts w:ascii="Arial" w:hAnsi="Arial" w:cs="Arial"/>
          <w:sz w:val="22"/>
          <w:szCs w:val="22"/>
        </w:rPr>
        <w:t xml:space="preserve">ist </w:t>
      </w:r>
      <w:r w:rsidRPr="00280BF2">
        <w:rPr>
          <w:rFonts w:ascii="Arial" w:hAnsi="Arial" w:cs="Arial"/>
          <w:sz w:val="22"/>
          <w:szCs w:val="22"/>
        </w:rPr>
        <w:t>im Feld „</w:t>
      </w:r>
      <w:r w:rsidRPr="00280BF2">
        <w:rPr>
          <w:rFonts w:ascii="Arial" w:hAnsi="Arial" w:cs="Arial"/>
          <w:b/>
          <w:bCs/>
          <w:color w:val="0000FF"/>
          <w:sz w:val="22"/>
          <w:szCs w:val="22"/>
        </w:rPr>
        <w:t>Erläuterung der Schule“</w:t>
      </w:r>
      <w:r w:rsidRPr="00280BF2">
        <w:rPr>
          <w:rFonts w:ascii="Arial" w:hAnsi="Arial" w:cs="Arial"/>
          <w:sz w:val="22"/>
          <w:szCs w:val="22"/>
        </w:rPr>
        <w:t xml:space="preserve"> Raum für eine Kurzdarstellung (max. 500 Zeichen) der schulischen Aktivitäten. </w:t>
      </w:r>
      <w:r w:rsidRPr="00280BF2">
        <w:rPr>
          <w:rFonts w:ascii="Arial" w:hAnsi="Arial" w:cs="Arial"/>
          <w:bCs/>
          <w:sz w:val="22"/>
          <w:szCs w:val="22"/>
        </w:rPr>
        <w:t>Stellen Sie die Angebote der Schule so dar, dass sie für eine Person, die die Schule nicht kennt, nachvollziehbar ist.</w:t>
      </w:r>
    </w:p>
    <w:p w:rsidR="00DE49F7" w:rsidRPr="00280BF2" w:rsidRDefault="00DE49F7" w:rsidP="00D9290E">
      <w:pPr>
        <w:spacing w:after="240"/>
        <w:ind w:left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sz w:val="22"/>
          <w:szCs w:val="22"/>
        </w:rPr>
        <w:t>Ja- oder Nein</w:t>
      </w:r>
      <w:r>
        <w:rPr>
          <w:rFonts w:ascii="Arial" w:hAnsi="Arial" w:cs="Arial"/>
          <w:sz w:val="22"/>
          <w:szCs w:val="22"/>
        </w:rPr>
        <w:t>-</w:t>
      </w:r>
      <w:r w:rsidRPr="00280BF2">
        <w:rPr>
          <w:rFonts w:ascii="Arial" w:hAnsi="Arial" w:cs="Arial"/>
          <w:sz w:val="22"/>
          <w:szCs w:val="22"/>
        </w:rPr>
        <w:t>Antworten sind nicht zulässig, auch nicht Verweise auf Erlä</w:t>
      </w:r>
      <w:r w:rsidRPr="00280BF2">
        <w:rPr>
          <w:rFonts w:ascii="Arial" w:hAnsi="Arial" w:cs="Arial"/>
          <w:sz w:val="22"/>
          <w:szCs w:val="22"/>
        </w:rPr>
        <w:t>u</w:t>
      </w:r>
      <w:r w:rsidRPr="00280BF2">
        <w:rPr>
          <w:rFonts w:ascii="Arial" w:hAnsi="Arial" w:cs="Arial"/>
          <w:sz w:val="22"/>
          <w:szCs w:val="22"/>
        </w:rPr>
        <w:t>terungen an anderer Stelle</w:t>
      </w:r>
      <w:r w:rsidR="008C3021">
        <w:rPr>
          <w:rFonts w:ascii="Arial" w:hAnsi="Arial" w:cs="Arial"/>
          <w:sz w:val="22"/>
          <w:szCs w:val="22"/>
        </w:rPr>
        <w:t>, z.B. siehe oben/Nr</w:t>
      </w:r>
      <w:proofErr w:type="gramStart"/>
      <w:r w:rsidR="008C3021">
        <w:rPr>
          <w:rFonts w:ascii="Arial" w:hAnsi="Arial" w:cs="Arial"/>
          <w:sz w:val="22"/>
          <w:szCs w:val="22"/>
        </w:rPr>
        <w:t>.</w:t>
      </w:r>
      <w:r w:rsidR="00F819F1">
        <w:rPr>
          <w:rFonts w:ascii="Arial" w:hAnsi="Arial" w:cs="Arial"/>
          <w:sz w:val="22"/>
          <w:szCs w:val="22"/>
        </w:rPr>
        <w:t>.</w:t>
      </w:r>
      <w:proofErr w:type="gramEnd"/>
    </w:p>
    <w:p w:rsidR="00DE49F7" w:rsidRPr="00331DB2" w:rsidRDefault="00DE49F7" w:rsidP="00D9290E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Abkürzungen</w:t>
      </w:r>
      <w:r w:rsidRPr="00280BF2">
        <w:rPr>
          <w:rFonts w:ascii="Arial" w:hAnsi="Arial" w:cs="Arial"/>
          <w:sz w:val="22"/>
          <w:szCs w:val="22"/>
        </w:rPr>
        <w:tab/>
      </w:r>
      <w:r w:rsidRPr="00331DB2">
        <w:rPr>
          <w:rFonts w:ascii="Arial" w:hAnsi="Arial" w:cs="Arial"/>
          <w:sz w:val="22"/>
          <w:szCs w:val="22"/>
        </w:rPr>
        <w:t>Erläutern S</w:t>
      </w:r>
      <w:r w:rsidR="008C3021" w:rsidRPr="00331DB2">
        <w:rPr>
          <w:rFonts w:ascii="Arial" w:hAnsi="Arial" w:cs="Arial"/>
          <w:sz w:val="22"/>
          <w:szCs w:val="22"/>
        </w:rPr>
        <w:t xml:space="preserve">ie Abkürzungen </w:t>
      </w:r>
      <w:r w:rsidRPr="00331DB2">
        <w:rPr>
          <w:rFonts w:ascii="Arial" w:hAnsi="Arial" w:cs="Arial"/>
          <w:sz w:val="22"/>
          <w:szCs w:val="22"/>
        </w:rPr>
        <w:t>einmal.</w:t>
      </w:r>
    </w:p>
    <w:p w:rsidR="00DE49F7" w:rsidRPr="001C5723" w:rsidRDefault="00803F7E" w:rsidP="00356A76">
      <w:pPr>
        <w:pStyle w:val="Funotentext"/>
        <w:tabs>
          <w:tab w:val="left" w:pos="284"/>
        </w:tabs>
        <w:spacing w:after="240"/>
        <w:ind w:left="2132" w:hanging="2132"/>
        <w:jc w:val="both"/>
        <w:rPr>
          <w:rFonts w:ascii="Arial" w:hAnsi="Arial" w:cs="Arial"/>
          <w:bCs/>
          <w:sz w:val="22"/>
          <w:szCs w:val="22"/>
        </w:rPr>
      </w:pPr>
      <w:r w:rsidRPr="00331DB2">
        <w:rPr>
          <w:rFonts w:ascii="Arial" w:hAnsi="Arial" w:cs="Arial"/>
          <w:b/>
          <w:bCs/>
          <w:sz w:val="22"/>
          <w:szCs w:val="22"/>
        </w:rPr>
        <w:t>Fußnotenzeichen</w:t>
      </w:r>
      <w:r w:rsidRPr="00331DB2">
        <w:rPr>
          <w:rFonts w:ascii="Arial" w:hAnsi="Arial" w:cs="Arial"/>
          <w:b/>
          <w:bCs/>
          <w:sz w:val="22"/>
          <w:szCs w:val="22"/>
        </w:rPr>
        <w:tab/>
        <w:t>(SEK II</w:t>
      </w:r>
      <w:r w:rsidR="00DE49F7" w:rsidRPr="00331DB2">
        <w:rPr>
          <w:rFonts w:ascii="Arial" w:hAnsi="Arial" w:cs="Arial"/>
          <w:b/>
          <w:bCs/>
          <w:sz w:val="22"/>
          <w:szCs w:val="22"/>
        </w:rPr>
        <w:t>)</w:t>
      </w:r>
      <w:r w:rsidR="00DE49F7" w:rsidRPr="00331DB2">
        <w:rPr>
          <w:rFonts w:ascii="Arial" w:hAnsi="Arial" w:cs="Arial"/>
          <w:bCs/>
          <w:sz w:val="22"/>
          <w:szCs w:val="22"/>
        </w:rPr>
        <w:t xml:space="preserve"> </w:t>
      </w:r>
      <w:r w:rsidRPr="00331DB2">
        <w:rPr>
          <w:rFonts w:ascii="Arial" w:hAnsi="Arial" w:cs="Arial"/>
          <w:bCs/>
          <w:sz w:val="22"/>
          <w:szCs w:val="22"/>
        </w:rPr>
        <w:t xml:space="preserve">Kriterien mit diesem Fußnotenzeichen </w:t>
      </w:r>
      <w:r w:rsidR="00950D3F">
        <w:rPr>
          <w:rFonts w:ascii="Arial" w:hAnsi="Arial" w:cs="Arial"/>
          <w:bCs/>
          <w:sz w:val="22"/>
          <w:szCs w:val="22"/>
        </w:rPr>
        <w:t>(1.6.4., 3.3</w:t>
      </w:r>
      <w:r w:rsidR="00950D3F" w:rsidRPr="00331DB2">
        <w:rPr>
          <w:rFonts w:ascii="Arial" w:hAnsi="Arial" w:cs="Arial"/>
          <w:bCs/>
          <w:sz w:val="22"/>
          <w:szCs w:val="22"/>
        </w:rPr>
        <w:t>.4</w:t>
      </w:r>
      <w:r w:rsidR="00950D3F">
        <w:rPr>
          <w:rFonts w:ascii="Arial" w:hAnsi="Arial" w:cs="Arial"/>
          <w:bCs/>
          <w:sz w:val="22"/>
          <w:szCs w:val="22"/>
        </w:rPr>
        <w:t>. und 3.4.4.</w:t>
      </w:r>
      <w:r w:rsidR="00950D3F" w:rsidRPr="00331DB2">
        <w:rPr>
          <w:rFonts w:ascii="Arial" w:hAnsi="Arial" w:cs="Arial"/>
          <w:bCs/>
          <w:sz w:val="22"/>
          <w:szCs w:val="22"/>
        </w:rPr>
        <w:t>)</w:t>
      </w:r>
      <w:r w:rsidR="00B2139D" w:rsidRPr="00331DB2">
        <w:rPr>
          <w:rFonts w:ascii="Arial" w:hAnsi="Arial" w:cs="Arial"/>
          <w:bCs/>
          <w:sz w:val="22"/>
          <w:szCs w:val="22"/>
        </w:rPr>
        <w:t xml:space="preserve"> ge</w:t>
      </w:r>
      <w:r w:rsidR="00B2139D" w:rsidRPr="00331DB2">
        <w:rPr>
          <w:rFonts w:ascii="Arial" w:hAnsi="Arial" w:cs="Arial"/>
          <w:bCs/>
          <w:sz w:val="22"/>
          <w:szCs w:val="22"/>
        </w:rPr>
        <w:t>l</w:t>
      </w:r>
      <w:r w:rsidR="00B2139D" w:rsidRPr="00331DB2">
        <w:rPr>
          <w:rFonts w:ascii="Arial" w:hAnsi="Arial" w:cs="Arial"/>
          <w:bCs/>
          <w:sz w:val="22"/>
          <w:szCs w:val="22"/>
        </w:rPr>
        <w:t>ten nur für Schulen mit einer Sekundarstufe II. Bei Schulen ohne Sek II ble</w:t>
      </w:r>
      <w:r w:rsidR="00B2139D" w:rsidRPr="00331DB2">
        <w:rPr>
          <w:rFonts w:ascii="Arial" w:hAnsi="Arial" w:cs="Arial"/>
          <w:bCs/>
          <w:sz w:val="22"/>
          <w:szCs w:val="22"/>
        </w:rPr>
        <w:t>i</w:t>
      </w:r>
      <w:r w:rsidR="00B2139D" w:rsidRPr="00331DB2">
        <w:rPr>
          <w:rFonts w:ascii="Arial" w:hAnsi="Arial" w:cs="Arial"/>
          <w:bCs/>
          <w:sz w:val="22"/>
          <w:szCs w:val="22"/>
        </w:rPr>
        <w:t xml:space="preserve">ben </w:t>
      </w:r>
      <w:r w:rsidR="00256EB4" w:rsidRPr="00331DB2">
        <w:rPr>
          <w:rFonts w:ascii="Arial" w:hAnsi="Arial" w:cs="Arial"/>
          <w:bCs/>
          <w:sz w:val="22"/>
          <w:szCs w:val="22"/>
        </w:rPr>
        <w:t>sie</w:t>
      </w:r>
      <w:r w:rsidR="00B2139D" w:rsidRPr="00331DB2">
        <w:rPr>
          <w:rFonts w:ascii="Arial" w:hAnsi="Arial" w:cs="Arial"/>
          <w:bCs/>
          <w:sz w:val="22"/>
          <w:szCs w:val="22"/>
        </w:rPr>
        <w:t xml:space="preserve"> unberücksichtig</w:t>
      </w:r>
      <w:r w:rsidR="003344E5" w:rsidRPr="00331DB2">
        <w:rPr>
          <w:rFonts w:ascii="Arial" w:hAnsi="Arial" w:cs="Arial"/>
          <w:bCs/>
          <w:sz w:val="22"/>
          <w:szCs w:val="22"/>
        </w:rPr>
        <w:t>t</w:t>
      </w:r>
      <w:r w:rsidR="00B2139D" w:rsidRPr="00331DB2">
        <w:rPr>
          <w:rFonts w:ascii="Arial" w:hAnsi="Arial" w:cs="Arial"/>
          <w:bCs/>
          <w:sz w:val="22"/>
          <w:szCs w:val="22"/>
        </w:rPr>
        <w:t>.</w:t>
      </w:r>
    </w:p>
    <w:p w:rsidR="00DE49F7" w:rsidRPr="00280BF2" w:rsidRDefault="00DE49F7" w:rsidP="00356A76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Voraussetzungen</w:t>
      </w:r>
      <w:r w:rsidRPr="00280BF2">
        <w:rPr>
          <w:rFonts w:ascii="Arial" w:hAnsi="Arial" w:cs="Arial"/>
          <w:sz w:val="22"/>
          <w:szCs w:val="22"/>
        </w:rPr>
        <w:tab/>
      </w:r>
      <w:r w:rsidRPr="00331DB2">
        <w:rPr>
          <w:rFonts w:ascii="Arial" w:hAnsi="Arial" w:cs="Arial"/>
          <w:sz w:val="22"/>
          <w:szCs w:val="22"/>
        </w:rPr>
        <w:t>Die Angaben der Bewerbung beziehen sich grundsätzlich auf bereits durc</w:t>
      </w:r>
      <w:r w:rsidRPr="00331DB2">
        <w:rPr>
          <w:rFonts w:ascii="Arial" w:hAnsi="Arial" w:cs="Arial"/>
          <w:sz w:val="22"/>
          <w:szCs w:val="22"/>
        </w:rPr>
        <w:t>h</w:t>
      </w:r>
      <w:r w:rsidRPr="00331DB2">
        <w:rPr>
          <w:rFonts w:ascii="Arial" w:hAnsi="Arial" w:cs="Arial"/>
          <w:sz w:val="22"/>
          <w:szCs w:val="22"/>
        </w:rPr>
        <w:t xml:space="preserve">geführte </w:t>
      </w:r>
      <w:r w:rsidR="009224E5" w:rsidRPr="00331DB2">
        <w:rPr>
          <w:rFonts w:ascii="Arial" w:hAnsi="Arial" w:cs="Arial"/>
          <w:sz w:val="22"/>
          <w:szCs w:val="22"/>
        </w:rPr>
        <w:t>M</w:t>
      </w:r>
      <w:r w:rsidRPr="00331DB2">
        <w:rPr>
          <w:rFonts w:ascii="Arial" w:hAnsi="Arial" w:cs="Arial"/>
          <w:sz w:val="22"/>
          <w:szCs w:val="22"/>
        </w:rPr>
        <w:t xml:space="preserve">aßnahmen zur Berufs- und Studienorientierung. </w:t>
      </w:r>
      <w:r w:rsidR="009224E5" w:rsidRPr="00331DB2">
        <w:rPr>
          <w:rFonts w:ascii="Arial" w:hAnsi="Arial" w:cs="Arial"/>
          <w:sz w:val="22"/>
          <w:szCs w:val="22"/>
        </w:rPr>
        <w:t>Geplante Ma</w:t>
      </w:r>
      <w:r w:rsidR="009224E5" w:rsidRPr="00331DB2">
        <w:rPr>
          <w:rFonts w:ascii="Arial" w:hAnsi="Arial" w:cs="Arial"/>
          <w:sz w:val="22"/>
          <w:szCs w:val="22"/>
        </w:rPr>
        <w:t>ß</w:t>
      </w:r>
      <w:r w:rsidR="009224E5" w:rsidRPr="00331DB2">
        <w:rPr>
          <w:rFonts w:ascii="Arial" w:hAnsi="Arial" w:cs="Arial"/>
          <w:sz w:val="22"/>
          <w:szCs w:val="22"/>
        </w:rPr>
        <w:t xml:space="preserve">nahmen sind für die Bewerbung nicht relevant. </w:t>
      </w:r>
      <w:r w:rsidRPr="00331DB2">
        <w:rPr>
          <w:rFonts w:ascii="Arial" w:hAnsi="Arial" w:cs="Arial"/>
          <w:sz w:val="22"/>
          <w:szCs w:val="22"/>
        </w:rPr>
        <w:t>Eine</w:t>
      </w:r>
      <w:r>
        <w:rPr>
          <w:rFonts w:ascii="Arial" w:hAnsi="Arial" w:cs="Arial"/>
          <w:sz w:val="22"/>
          <w:szCs w:val="22"/>
        </w:rPr>
        <w:t xml:space="preserve"> </w:t>
      </w:r>
      <w:r w:rsidRPr="00280BF2">
        <w:rPr>
          <w:rFonts w:ascii="Arial" w:hAnsi="Arial" w:cs="Arial"/>
          <w:sz w:val="22"/>
          <w:szCs w:val="22"/>
        </w:rPr>
        <w:t>Bewerbung ist nur für die gesamte Schule möglich.</w:t>
      </w:r>
    </w:p>
    <w:p w:rsidR="00DE49F7" w:rsidRPr="00280BF2" w:rsidRDefault="00DE49F7" w:rsidP="00356A76">
      <w:pPr>
        <w:spacing w:after="240"/>
        <w:ind w:left="2126" w:hanging="2126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Prüfung</w:t>
      </w:r>
      <w:r w:rsidR="009224E5">
        <w:rPr>
          <w:rFonts w:ascii="Arial" w:hAnsi="Arial" w:cs="Arial"/>
          <w:sz w:val="22"/>
          <w:szCs w:val="22"/>
        </w:rPr>
        <w:tab/>
      </w:r>
      <w:r w:rsidRPr="00331DB2">
        <w:rPr>
          <w:rFonts w:ascii="Arial" w:hAnsi="Arial" w:cs="Arial"/>
          <w:b/>
          <w:sz w:val="22"/>
          <w:szCs w:val="22"/>
        </w:rPr>
        <w:t>Prüfen Sie die</w:t>
      </w:r>
      <w:r w:rsidR="009224E5" w:rsidRPr="00331DB2">
        <w:rPr>
          <w:rFonts w:ascii="Arial" w:hAnsi="Arial" w:cs="Arial"/>
          <w:b/>
          <w:sz w:val="22"/>
          <w:szCs w:val="22"/>
        </w:rPr>
        <w:t xml:space="preserve"> Bewerbung </w:t>
      </w:r>
      <w:r w:rsidR="00256EB4" w:rsidRPr="00331DB2">
        <w:rPr>
          <w:rFonts w:ascii="Arial" w:hAnsi="Arial" w:cs="Arial"/>
          <w:b/>
          <w:sz w:val="22"/>
          <w:szCs w:val="22"/>
        </w:rPr>
        <w:t xml:space="preserve">vor der Versendung </w:t>
      </w:r>
      <w:r w:rsidR="009224E5" w:rsidRPr="00331DB2">
        <w:rPr>
          <w:rFonts w:ascii="Arial" w:hAnsi="Arial" w:cs="Arial"/>
          <w:b/>
          <w:sz w:val="22"/>
          <w:szCs w:val="22"/>
        </w:rPr>
        <w:t>auf</w:t>
      </w:r>
      <w:r w:rsidR="00E30374">
        <w:rPr>
          <w:rFonts w:ascii="Arial" w:hAnsi="Arial" w:cs="Arial"/>
          <w:b/>
          <w:sz w:val="22"/>
          <w:szCs w:val="22"/>
        </w:rPr>
        <w:t xml:space="preserve"> Vollständigkeit.</w:t>
      </w:r>
      <w:r w:rsidR="009224E5" w:rsidRPr="00331DB2">
        <w:rPr>
          <w:rFonts w:ascii="Arial" w:hAnsi="Arial" w:cs="Arial"/>
          <w:b/>
          <w:sz w:val="22"/>
          <w:szCs w:val="22"/>
        </w:rPr>
        <w:br/>
        <w:t>Nur vollständige Bewerbungsunterlagen werden berücksichtigt.</w:t>
      </w:r>
    </w:p>
    <w:p w:rsidR="00DE49F7" w:rsidRDefault="00DE49F7" w:rsidP="00356A76">
      <w:pPr>
        <w:spacing w:after="240"/>
        <w:rPr>
          <w:rFonts w:ascii="Arial" w:hAnsi="Arial" w:cs="Arial"/>
          <w:sz w:val="22"/>
          <w:szCs w:val="22"/>
        </w:rPr>
      </w:pPr>
      <w:r w:rsidRPr="00280BF2">
        <w:rPr>
          <w:rFonts w:ascii="Arial" w:hAnsi="Arial" w:cs="Arial"/>
          <w:b/>
          <w:sz w:val="22"/>
          <w:szCs w:val="22"/>
        </w:rPr>
        <w:t>Dokumentation</w:t>
      </w:r>
      <w:r w:rsidRPr="00280BF2">
        <w:rPr>
          <w:rFonts w:ascii="Arial" w:hAnsi="Arial" w:cs="Arial"/>
          <w:sz w:val="22"/>
          <w:szCs w:val="22"/>
        </w:rPr>
        <w:tab/>
        <w:t>Speichern Sie den ausgefüllten Bewerbungsbogen für Ihre Unterlagen ab</w:t>
      </w:r>
      <w:r>
        <w:rPr>
          <w:rFonts w:ascii="Arial" w:hAnsi="Arial" w:cs="Arial"/>
          <w:sz w:val="22"/>
          <w:szCs w:val="22"/>
        </w:rPr>
        <w:t>.</w:t>
      </w:r>
    </w:p>
    <w:p w:rsidR="001836CC" w:rsidRPr="009B4DF0" w:rsidRDefault="00DE49F7" w:rsidP="009B4DF0">
      <w:pPr>
        <w:spacing w:after="120"/>
        <w:ind w:left="2126" w:hanging="2126"/>
        <w:rPr>
          <w:rFonts w:ascii="Arial" w:hAnsi="Arial" w:cs="Arial"/>
          <w:sz w:val="22"/>
          <w:szCs w:val="22"/>
        </w:rPr>
      </w:pPr>
      <w:r w:rsidRPr="00E04D00">
        <w:rPr>
          <w:rFonts w:ascii="Arial" w:hAnsi="Arial" w:cs="Arial"/>
          <w:b/>
          <w:sz w:val="22"/>
          <w:szCs w:val="22"/>
        </w:rPr>
        <w:t>Versand</w:t>
      </w:r>
      <w:r w:rsidRPr="00E04D00">
        <w:rPr>
          <w:rFonts w:ascii="Arial" w:hAnsi="Arial" w:cs="Arial"/>
          <w:sz w:val="22"/>
          <w:szCs w:val="22"/>
        </w:rPr>
        <w:tab/>
      </w:r>
      <w:r w:rsidR="0094461E">
        <w:rPr>
          <w:rFonts w:ascii="Arial" w:hAnsi="Arial" w:cs="Arial"/>
          <w:sz w:val="22"/>
          <w:szCs w:val="22"/>
        </w:rPr>
        <w:t xml:space="preserve">Schicken Sie den </w:t>
      </w:r>
      <w:r w:rsidR="00B4505D" w:rsidRPr="00E04D00">
        <w:rPr>
          <w:rFonts w:ascii="Arial" w:hAnsi="Arial" w:cs="Arial"/>
          <w:sz w:val="22"/>
          <w:szCs w:val="22"/>
        </w:rPr>
        <w:t xml:space="preserve">Bewerbungsbogen und BSO-Curriculum </w:t>
      </w:r>
      <w:r w:rsidRPr="00E04D00">
        <w:rPr>
          <w:rFonts w:ascii="Arial" w:hAnsi="Arial" w:cs="Arial"/>
          <w:sz w:val="22"/>
          <w:szCs w:val="22"/>
        </w:rPr>
        <w:t xml:space="preserve">per E-Mail bis </w:t>
      </w:r>
      <w:r w:rsidRPr="00E04D00">
        <w:rPr>
          <w:rFonts w:ascii="Arial" w:hAnsi="Arial" w:cs="Arial"/>
          <w:b/>
        </w:rPr>
        <w:t>31.10.</w:t>
      </w:r>
      <w:r w:rsidRPr="001836CC">
        <w:rPr>
          <w:rFonts w:ascii="Arial" w:hAnsi="Arial" w:cs="Arial"/>
          <w:b/>
        </w:rPr>
        <w:t>201</w:t>
      </w:r>
      <w:r w:rsidR="009674BE">
        <w:rPr>
          <w:rFonts w:ascii="Arial" w:hAnsi="Arial" w:cs="Arial"/>
          <w:b/>
        </w:rPr>
        <w:t>8</w:t>
      </w:r>
      <w:r w:rsidRPr="00E04D00">
        <w:rPr>
          <w:rFonts w:ascii="Arial" w:hAnsi="Arial" w:cs="Arial"/>
          <w:color w:val="FF0000"/>
          <w:sz w:val="22"/>
          <w:szCs w:val="22"/>
        </w:rPr>
        <w:t xml:space="preserve"> </w:t>
      </w:r>
      <w:r w:rsidRPr="00E04D00">
        <w:rPr>
          <w:rFonts w:ascii="Arial" w:hAnsi="Arial" w:cs="Arial"/>
          <w:sz w:val="22"/>
          <w:szCs w:val="22"/>
        </w:rPr>
        <w:t xml:space="preserve">an </w:t>
      </w:r>
      <w:hyperlink r:id="rId13" w:history="1">
        <w:r w:rsidRPr="00E04D00">
          <w:rPr>
            <w:rStyle w:val="Hyperlink"/>
            <w:rFonts w:ascii="Arial" w:hAnsi="Arial" w:cs="Arial"/>
            <w:color w:val="auto"/>
            <w:sz w:val="22"/>
            <w:szCs w:val="22"/>
          </w:rPr>
          <w:t>guetesiegel@olov-hessen.de</w:t>
        </w:r>
      </w:hyperlink>
      <w:r w:rsidRPr="00E04D00">
        <w:rPr>
          <w:rFonts w:ascii="Arial" w:hAnsi="Arial" w:cs="Arial"/>
          <w:sz w:val="22"/>
          <w:szCs w:val="22"/>
        </w:rPr>
        <w:t>.</w:t>
      </w:r>
    </w:p>
    <w:p w:rsidR="00356A76" w:rsidRPr="0092341A" w:rsidRDefault="00356A76" w:rsidP="00DE49F7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DE49F7" w:rsidRPr="0092341A" w:rsidRDefault="00A97EE9" w:rsidP="00DE49F7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8"/>
          <w:szCs w:val="28"/>
        </w:rPr>
      </w:pPr>
      <w:r w:rsidRPr="0092341A">
        <w:rPr>
          <w:rFonts w:ascii="Arial" w:hAnsi="Arial" w:cs="Arial"/>
          <w:b/>
          <w:bCs/>
          <w:sz w:val="28"/>
          <w:szCs w:val="28"/>
        </w:rPr>
        <w:t xml:space="preserve">Stufen der </w:t>
      </w:r>
      <w:r w:rsidR="000662DE" w:rsidRPr="0092341A">
        <w:rPr>
          <w:rFonts w:ascii="Arial" w:hAnsi="Arial" w:cs="Arial"/>
          <w:b/>
          <w:bCs/>
          <w:sz w:val="28"/>
          <w:szCs w:val="28"/>
        </w:rPr>
        <w:t>Bewertungsskala</w:t>
      </w:r>
    </w:p>
    <w:p w:rsidR="009D78A4" w:rsidRPr="00E04D00" w:rsidRDefault="009D78A4" w:rsidP="00DE49F7">
      <w:pPr>
        <w:pStyle w:val="Funotentext"/>
        <w:tabs>
          <w:tab w:val="left" w:pos="284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0662DE" w:rsidRPr="00E04D00" w:rsidRDefault="000662DE" w:rsidP="001C5723">
      <w:pPr>
        <w:rPr>
          <w:rFonts w:ascii="Arial" w:hAnsi="Arial" w:cs="Arial"/>
          <w:b/>
          <w:bCs/>
          <w:sz w:val="22"/>
          <w:szCs w:val="22"/>
        </w:rPr>
      </w:pPr>
      <w:r w:rsidRPr="00E04D00">
        <w:rPr>
          <w:rFonts w:ascii="Arial" w:hAnsi="Arial" w:cs="Arial"/>
          <w:b/>
          <w:bCs/>
          <w:sz w:val="28"/>
          <w:szCs w:val="28"/>
        </w:rPr>
        <w:t>D</w:t>
      </w:r>
      <w:r w:rsidRPr="00E04D00">
        <w:rPr>
          <w:rFonts w:ascii="Arial" w:hAnsi="Arial" w:cs="Arial"/>
          <w:b/>
          <w:bCs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 xml:space="preserve">Wir denken darüber nach, haben jedoch </w:t>
      </w:r>
      <w:r w:rsidRPr="00E04D00">
        <w:rPr>
          <w:rFonts w:ascii="Arial" w:hAnsi="Arial" w:cs="Arial"/>
          <w:b/>
          <w:bCs/>
          <w:sz w:val="22"/>
          <w:szCs w:val="22"/>
        </w:rPr>
        <w:t>noch nicht begonnen</w:t>
      </w:r>
      <w:r w:rsidRPr="00E04D00">
        <w:rPr>
          <w:rFonts w:ascii="Arial" w:hAnsi="Arial" w:cs="Arial"/>
          <w:sz w:val="22"/>
          <w:szCs w:val="22"/>
        </w:rPr>
        <w:t>.</w:t>
      </w:r>
    </w:p>
    <w:p w:rsidR="009D78A4" w:rsidRDefault="009D78A4" w:rsidP="001C5723">
      <w:pPr>
        <w:rPr>
          <w:rFonts w:ascii="Arial" w:hAnsi="Arial" w:cs="Arial"/>
          <w:b/>
          <w:bCs/>
          <w:sz w:val="22"/>
          <w:szCs w:val="22"/>
        </w:rPr>
      </w:pPr>
    </w:p>
    <w:p w:rsidR="00C6636B" w:rsidRDefault="00C6636B" w:rsidP="001C5723">
      <w:pPr>
        <w:rPr>
          <w:rFonts w:ascii="Arial" w:hAnsi="Arial" w:cs="Arial"/>
          <w:b/>
          <w:bCs/>
          <w:sz w:val="22"/>
          <w:szCs w:val="22"/>
        </w:rPr>
      </w:pPr>
    </w:p>
    <w:p w:rsidR="009D78A4" w:rsidRPr="00E04D00" w:rsidRDefault="000662DE" w:rsidP="00912893">
      <w:pPr>
        <w:spacing w:after="120" w:line="276" w:lineRule="auto"/>
        <w:ind w:left="709" w:hanging="709"/>
        <w:rPr>
          <w:rFonts w:ascii="Arial" w:hAnsi="Arial" w:cs="Arial"/>
          <w:sz w:val="22"/>
          <w:szCs w:val="22"/>
        </w:rPr>
      </w:pPr>
      <w:r w:rsidRPr="00E04D00">
        <w:rPr>
          <w:rFonts w:ascii="Arial" w:hAnsi="Arial" w:cs="Arial"/>
          <w:b/>
          <w:bCs/>
          <w:sz w:val="28"/>
          <w:szCs w:val="28"/>
        </w:rPr>
        <w:t xml:space="preserve">C </w:t>
      </w:r>
      <w:r w:rsidRPr="00E04D00">
        <w:rPr>
          <w:rFonts w:ascii="Arial" w:hAnsi="Arial" w:cs="Arial"/>
          <w:b/>
          <w:bCs/>
          <w:sz w:val="22"/>
          <w:szCs w:val="22"/>
        </w:rPr>
        <w:tab/>
      </w:r>
      <w:r w:rsidR="00A81AD0" w:rsidRPr="00E04D00">
        <w:rPr>
          <w:rFonts w:ascii="Arial" w:hAnsi="Arial" w:cs="Arial"/>
          <w:b/>
          <w:bCs/>
          <w:sz w:val="22"/>
          <w:szCs w:val="22"/>
        </w:rPr>
        <w:t>Umsetzung begonnen</w:t>
      </w:r>
      <w:r w:rsidR="00331DB2" w:rsidRPr="00E04D00">
        <w:rPr>
          <w:rFonts w:ascii="Arial" w:hAnsi="Arial" w:cs="Arial"/>
          <w:b/>
          <w:bCs/>
          <w:sz w:val="22"/>
          <w:szCs w:val="22"/>
        </w:rPr>
        <w:t xml:space="preserve">. </w:t>
      </w:r>
      <w:r w:rsidRPr="00E04D00">
        <w:rPr>
          <w:rFonts w:ascii="Arial" w:hAnsi="Arial" w:cs="Arial"/>
          <w:sz w:val="22"/>
          <w:szCs w:val="22"/>
        </w:rPr>
        <w:t xml:space="preserve">Wir sehen </w:t>
      </w:r>
      <w:r w:rsidRPr="00E04D00">
        <w:rPr>
          <w:rFonts w:ascii="Arial" w:hAnsi="Arial" w:cs="Arial"/>
          <w:b/>
          <w:bCs/>
          <w:sz w:val="22"/>
          <w:szCs w:val="22"/>
        </w:rPr>
        <w:t>erste Ansätze zur Umsetzung.</w:t>
      </w:r>
      <w:r w:rsidRPr="00E04D00">
        <w:rPr>
          <w:rFonts w:ascii="Arial" w:hAnsi="Arial" w:cs="Arial"/>
          <w:sz w:val="22"/>
          <w:szCs w:val="22"/>
        </w:rPr>
        <w:t xml:space="preserve"> Dies bedeu</w:t>
      </w:r>
      <w:r w:rsidR="00886C09">
        <w:rPr>
          <w:rFonts w:ascii="Arial" w:hAnsi="Arial" w:cs="Arial"/>
          <w:sz w:val="22"/>
          <w:szCs w:val="22"/>
        </w:rPr>
        <w:t>tet z.</w:t>
      </w:r>
      <w:r w:rsidR="0094613A" w:rsidRPr="00E04D00">
        <w:rPr>
          <w:rFonts w:ascii="Arial" w:hAnsi="Arial" w:cs="Arial"/>
          <w:sz w:val="22"/>
          <w:szCs w:val="22"/>
        </w:rPr>
        <w:t>B.</w:t>
      </w:r>
      <w:r w:rsidR="00331DB2" w:rsidRPr="00E04D00">
        <w:rPr>
          <w:rFonts w:ascii="Arial" w:hAnsi="Arial" w:cs="Arial"/>
          <w:sz w:val="22"/>
          <w:szCs w:val="22"/>
        </w:rPr>
        <w:t>:</w:t>
      </w:r>
      <w:r w:rsidR="0094613A" w:rsidRPr="00E04D00">
        <w:rPr>
          <w:rFonts w:ascii="Arial" w:hAnsi="Arial" w:cs="Arial"/>
          <w:sz w:val="22"/>
          <w:szCs w:val="22"/>
        </w:rPr>
        <w:br/>
      </w:r>
      <w:r w:rsidR="0094613A"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Einzelne </w:t>
      </w:r>
      <w:r w:rsidRPr="00E04D00">
        <w:rPr>
          <w:rFonts w:ascii="Arial" w:hAnsi="Arial" w:cs="Arial"/>
          <w:b/>
          <w:bCs/>
          <w:sz w:val="22"/>
          <w:szCs w:val="22"/>
        </w:rPr>
        <w:t>Lehrk</w:t>
      </w:r>
      <w:r w:rsidR="00A97EE9" w:rsidRPr="00E04D00">
        <w:rPr>
          <w:rFonts w:ascii="Arial" w:hAnsi="Arial" w:cs="Arial"/>
          <w:b/>
          <w:bCs/>
          <w:sz w:val="22"/>
          <w:szCs w:val="22"/>
        </w:rPr>
        <w:t>r</w:t>
      </w:r>
      <w:r w:rsidRPr="00E04D00">
        <w:rPr>
          <w:rFonts w:ascii="Arial" w:hAnsi="Arial" w:cs="Arial"/>
          <w:b/>
          <w:bCs/>
          <w:sz w:val="22"/>
          <w:szCs w:val="22"/>
        </w:rPr>
        <w:t>äfte</w:t>
      </w:r>
      <w:r w:rsidRPr="00E04D00">
        <w:rPr>
          <w:rFonts w:ascii="Arial" w:hAnsi="Arial" w:cs="Arial"/>
          <w:sz w:val="22"/>
          <w:szCs w:val="22"/>
        </w:rPr>
        <w:t xml:space="preserve"> erproben ein Vorhaben, nehmen an ersten Fortbildungen teil </w:t>
      </w:r>
      <w:r w:rsidR="006411C8"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>und tauschen sic</w:t>
      </w:r>
      <w:r w:rsidR="00912893">
        <w:rPr>
          <w:rFonts w:ascii="Arial" w:hAnsi="Arial" w:cs="Arial"/>
          <w:sz w:val="22"/>
          <w:szCs w:val="22"/>
        </w:rPr>
        <w:t>h im Kollegium darüber aus.</w:t>
      </w:r>
      <w:r w:rsidR="0094613A"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</w:r>
      <w:r w:rsidR="008B1A45" w:rsidRPr="00E04D00">
        <w:rPr>
          <w:rFonts w:ascii="Arial" w:hAnsi="Arial" w:cs="Arial"/>
          <w:sz w:val="22"/>
          <w:szCs w:val="22"/>
        </w:rPr>
        <w:t>E</w:t>
      </w:r>
      <w:r w:rsidRPr="00E04D00">
        <w:rPr>
          <w:rFonts w:ascii="Arial" w:hAnsi="Arial" w:cs="Arial"/>
          <w:sz w:val="22"/>
          <w:szCs w:val="22"/>
        </w:rPr>
        <w:t xml:space="preserve">inzelne </w:t>
      </w:r>
      <w:r w:rsidRPr="00E04D00">
        <w:rPr>
          <w:rFonts w:ascii="Arial" w:hAnsi="Arial" w:cs="Arial"/>
          <w:b/>
          <w:sz w:val="22"/>
          <w:szCs w:val="22"/>
        </w:rPr>
        <w:t>Schülerinnen/Schüler</w:t>
      </w:r>
      <w:r w:rsidRPr="00E04D00">
        <w:rPr>
          <w:rFonts w:ascii="Arial" w:hAnsi="Arial" w:cs="Arial"/>
          <w:sz w:val="22"/>
          <w:szCs w:val="22"/>
        </w:rPr>
        <w:t xml:space="preserve"> oder kleine Gruppen/einzelne Klassen </w:t>
      </w:r>
      <w:r w:rsidR="008B1A45" w:rsidRPr="00E04D00">
        <w:rPr>
          <w:rFonts w:ascii="Arial" w:hAnsi="Arial" w:cs="Arial"/>
          <w:sz w:val="22"/>
          <w:szCs w:val="22"/>
        </w:rPr>
        <w:t xml:space="preserve">nehmen </w:t>
      </w:r>
      <w:r w:rsidR="008B1A45" w:rsidRPr="00E04D00">
        <w:rPr>
          <w:rFonts w:ascii="Arial" w:hAnsi="Arial" w:cs="Arial"/>
          <w:sz w:val="22"/>
          <w:szCs w:val="22"/>
        </w:rPr>
        <w:br/>
        <w:t xml:space="preserve">          </w:t>
      </w:r>
      <w:r w:rsidR="008B1A45" w:rsidRPr="00E04D00">
        <w:rPr>
          <w:rFonts w:ascii="Arial" w:hAnsi="Arial" w:cs="Arial"/>
          <w:sz w:val="22"/>
          <w:szCs w:val="22"/>
        </w:rPr>
        <w:tab/>
      </w:r>
      <w:r w:rsidR="00886C09">
        <w:rPr>
          <w:rFonts w:ascii="Arial" w:hAnsi="Arial" w:cs="Arial"/>
          <w:sz w:val="22"/>
          <w:szCs w:val="22"/>
        </w:rPr>
        <w:t xml:space="preserve">an </w:t>
      </w:r>
      <w:r w:rsidR="008B1A45" w:rsidRPr="00E04D00">
        <w:rPr>
          <w:rFonts w:ascii="Arial" w:hAnsi="Arial" w:cs="Arial"/>
          <w:sz w:val="22"/>
          <w:szCs w:val="22"/>
        </w:rPr>
        <w:t xml:space="preserve">bestimmten Projekten </w:t>
      </w:r>
      <w:r w:rsidRPr="00E04D00">
        <w:rPr>
          <w:rFonts w:ascii="Arial" w:hAnsi="Arial" w:cs="Arial"/>
          <w:sz w:val="22"/>
          <w:szCs w:val="22"/>
        </w:rPr>
        <w:t>teil.</w:t>
      </w:r>
      <w:r w:rsidRPr="00E04D00">
        <w:rPr>
          <w:rFonts w:ascii="Arial" w:hAnsi="Arial" w:cs="Arial"/>
          <w:sz w:val="22"/>
          <w:szCs w:val="22"/>
        </w:rPr>
        <w:br/>
        <w:t xml:space="preserve">→ </w:t>
      </w:r>
      <w:r w:rsidRPr="00E04D00">
        <w:rPr>
          <w:rFonts w:ascii="Arial" w:hAnsi="Arial" w:cs="Arial"/>
          <w:sz w:val="22"/>
          <w:szCs w:val="22"/>
        </w:rPr>
        <w:tab/>
        <w:t xml:space="preserve">Eine </w:t>
      </w:r>
      <w:r w:rsidRPr="00E04D00">
        <w:rPr>
          <w:rFonts w:ascii="Arial" w:hAnsi="Arial" w:cs="Arial"/>
          <w:b/>
          <w:bCs/>
          <w:sz w:val="22"/>
          <w:szCs w:val="22"/>
        </w:rPr>
        <w:t>Maßnahme,</w:t>
      </w:r>
      <w:r w:rsidRPr="00E04D00">
        <w:rPr>
          <w:rFonts w:ascii="Arial" w:hAnsi="Arial" w:cs="Arial"/>
          <w:sz w:val="22"/>
          <w:szCs w:val="22"/>
        </w:rPr>
        <w:t xml:space="preserve"> z. B. ein Projekt</w:t>
      </w:r>
      <w:r w:rsidR="00331DB2" w:rsidRPr="00E04D00">
        <w:rPr>
          <w:rFonts w:ascii="Arial" w:hAnsi="Arial" w:cs="Arial"/>
          <w:sz w:val="22"/>
          <w:szCs w:val="22"/>
        </w:rPr>
        <w:t>,</w:t>
      </w:r>
      <w:r w:rsidRPr="00E04D00">
        <w:rPr>
          <w:rFonts w:ascii="Arial" w:hAnsi="Arial" w:cs="Arial"/>
          <w:sz w:val="22"/>
          <w:szCs w:val="22"/>
        </w:rPr>
        <w:t xml:space="preserve"> wird seit dem laufenden Schuljahr durchgeführt.</w:t>
      </w:r>
      <w:r w:rsidRPr="00E04D00">
        <w:rPr>
          <w:rFonts w:ascii="Arial" w:hAnsi="Arial" w:cs="Arial"/>
          <w:sz w:val="22"/>
          <w:szCs w:val="22"/>
        </w:rPr>
        <w:br/>
      </w:r>
      <w:r w:rsidR="0094613A" w:rsidRPr="00E04D00">
        <w:rPr>
          <w:rFonts w:ascii="Arial" w:hAnsi="Arial" w:cs="Arial"/>
          <w:sz w:val="22"/>
          <w:szCs w:val="22"/>
        </w:rPr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Eine </w:t>
      </w:r>
      <w:r w:rsidRPr="00E04D00">
        <w:rPr>
          <w:rFonts w:ascii="Arial" w:hAnsi="Arial" w:cs="Arial"/>
          <w:b/>
          <w:bCs/>
          <w:sz w:val="22"/>
          <w:szCs w:val="22"/>
        </w:rPr>
        <w:t>Verschriftlichung</w:t>
      </w:r>
      <w:r w:rsidRPr="00E04D00">
        <w:rPr>
          <w:rFonts w:ascii="Arial" w:hAnsi="Arial" w:cs="Arial"/>
          <w:sz w:val="22"/>
          <w:szCs w:val="22"/>
        </w:rPr>
        <w:t xml:space="preserve"> findet noch nicht oder erst in Ansätzen statt.</w:t>
      </w:r>
    </w:p>
    <w:p w:rsidR="009D78A4" w:rsidRDefault="009D78A4" w:rsidP="001C5723">
      <w:pPr>
        <w:ind w:left="709" w:hanging="709"/>
        <w:rPr>
          <w:rFonts w:ascii="Arial" w:hAnsi="Arial" w:cs="Arial"/>
          <w:sz w:val="22"/>
          <w:szCs w:val="22"/>
        </w:rPr>
      </w:pPr>
    </w:p>
    <w:p w:rsidR="00C6636B" w:rsidRDefault="00C6636B" w:rsidP="001C5723">
      <w:pPr>
        <w:ind w:left="709" w:hanging="709"/>
        <w:rPr>
          <w:rFonts w:ascii="Arial" w:hAnsi="Arial" w:cs="Arial"/>
          <w:sz w:val="22"/>
          <w:szCs w:val="22"/>
        </w:rPr>
      </w:pPr>
    </w:p>
    <w:p w:rsidR="009D78A4" w:rsidRPr="00E04D00" w:rsidRDefault="000662DE" w:rsidP="000F1555">
      <w:pPr>
        <w:spacing w:before="120" w:after="120" w:line="276" w:lineRule="auto"/>
        <w:rPr>
          <w:rFonts w:ascii="Arial" w:hAnsi="Arial" w:cs="Arial"/>
          <w:sz w:val="22"/>
          <w:szCs w:val="22"/>
        </w:rPr>
      </w:pPr>
      <w:r w:rsidRPr="00E04D00">
        <w:rPr>
          <w:rFonts w:ascii="Arial" w:hAnsi="Arial" w:cs="Arial"/>
          <w:b/>
          <w:bCs/>
          <w:sz w:val="28"/>
          <w:szCs w:val="28"/>
        </w:rPr>
        <w:t xml:space="preserve">B </w:t>
      </w:r>
      <w:r w:rsidRPr="00E04D00">
        <w:rPr>
          <w:rFonts w:ascii="Arial" w:hAnsi="Arial" w:cs="Arial"/>
          <w:b/>
          <w:bCs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>Es gibt</w:t>
      </w:r>
      <w:r w:rsidR="00331DB2" w:rsidRPr="00E04D00">
        <w:rPr>
          <w:rFonts w:ascii="Arial" w:hAnsi="Arial" w:cs="Arial"/>
          <w:sz w:val="22"/>
          <w:szCs w:val="22"/>
        </w:rPr>
        <w:t xml:space="preserve"> eine</w:t>
      </w:r>
      <w:r w:rsidRPr="00E04D00">
        <w:rPr>
          <w:rFonts w:ascii="Arial" w:hAnsi="Arial" w:cs="Arial"/>
          <w:sz w:val="22"/>
          <w:szCs w:val="22"/>
        </w:rPr>
        <w:t xml:space="preserve"> - im Unterschied zu C -  </w:t>
      </w:r>
      <w:r w:rsidR="00A81AD0" w:rsidRPr="00E04D00">
        <w:rPr>
          <w:rFonts w:ascii="Arial" w:hAnsi="Arial" w:cs="Arial"/>
          <w:b/>
          <w:bCs/>
          <w:sz w:val="22"/>
          <w:szCs w:val="22"/>
        </w:rPr>
        <w:t>gute Umsetzung</w:t>
      </w:r>
      <w:r w:rsidR="0094613A" w:rsidRPr="00E04D00">
        <w:rPr>
          <w:rFonts w:ascii="Arial" w:hAnsi="Arial" w:cs="Arial"/>
          <w:sz w:val="22"/>
          <w:szCs w:val="22"/>
        </w:rPr>
        <w:t xml:space="preserve">. Dies </w:t>
      </w:r>
      <w:r w:rsidR="00886C09">
        <w:rPr>
          <w:rFonts w:ascii="Arial" w:hAnsi="Arial" w:cs="Arial"/>
          <w:sz w:val="22"/>
          <w:szCs w:val="22"/>
        </w:rPr>
        <w:t>bedeutet z.</w:t>
      </w:r>
      <w:r w:rsidR="0094613A" w:rsidRPr="00E04D00">
        <w:rPr>
          <w:rFonts w:ascii="Arial" w:hAnsi="Arial" w:cs="Arial"/>
          <w:sz w:val="22"/>
          <w:szCs w:val="22"/>
        </w:rPr>
        <w:t>B.</w:t>
      </w:r>
      <w:r w:rsidR="005D2D25" w:rsidRPr="00E04D00">
        <w:rPr>
          <w:rFonts w:ascii="Arial" w:hAnsi="Arial" w:cs="Arial"/>
          <w:sz w:val="22"/>
          <w:szCs w:val="22"/>
        </w:rPr>
        <w:t>:</w:t>
      </w:r>
      <w:r w:rsidR="0094613A" w:rsidRPr="00E04D00">
        <w:rPr>
          <w:rFonts w:ascii="Arial" w:hAnsi="Arial" w:cs="Arial"/>
          <w:sz w:val="22"/>
          <w:szCs w:val="22"/>
        </w:rPr>
        <w:br/>
      </w:r>
      <w:r w:rsidR="0094613A"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tab/>
      </w:r>
      <w:r w:rsidR="0094613A" w:rsidRPr="00E04D00">
        <w:rPr>
          <w:rFonts w:ascii="Arial" w:hAnsi="Arial" w:cs="Arial"/>
          <w:sz w:val="22"/>
          <w:szCs w:val="22"/>
        </w:rPr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Die Schule hat bereits </w:t>
      </w:r>
      <w:r w:rsidRPr="00E04D00">
        <w:rPr>
          <w:rFonts w:ascii="Arial" w:hAnsi="Arial" w:cs="Arial"/>
          <w:b/>
          <w:bCs/>
          <w:sz w:val="22"/>
          <w:szCs w:val="22"/>
        </w:rPr>
        <w:t>Erfahrung</w:t>
      </w:r>
      <w:r w:rsidRPr="00E04D00">
        <w:rPr>
          <w:rFonts w:ascii="Arial" w:hAnsi="Arial" w:cs="Arial"/>
          <w:sz w:val="22"/>
          <w:szCs w:val="22"/>
        </w:rPr>
        <w:t xml:space="preserve"> mit d</w:t>
      </w:r>
      <w:r w:rsidR="00331DB2" w:rsidRPr="00E04D00">
        <w:rPr>
          <w:rFonts w:ascii="Arial" w:hAnsi="Arial" w:cs="Arial"/>
          <w:sz w:val="22"/>
          <w:szCs w:val="22"/>
        </w:rPr>
        <w:t xml:space="preserve">er Umsetzung in diesem Bereich </w:t>
      </w:r>
      <w:r w:rsidRPr="00E04D00">
        <w:rPr>
          <w:rFonts w:ascii="Arial" w:hAnsi="Arial" w:cs="Arial"/>
          <w:sz w:val="22"/>
          <w:szCs w:val="22"/>
        </w:rPr>
        <w:t xml:space="preserve">und legt </w:t>
      </w:r>
      <w:r w:rsidR="00B606BC" w:rsidRPr="00E04D00">
        <w:rPr>
          <w:rFonts w:ascii="Arial" w:hAnsi="Arial" w:cs="Arial"/>
          <w:sz w:val="22"/>
          <w:szCs w:val="22"/>
        </w:rPr>
        <w:tab/>
      </w:r>
      <w:r w:rsidR="00B606BC"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 xml:space="preserve">beim Audit </w:t>
      </w:r>
      <w:r w:rsidRPr="00E04D00">
        <w:rPr>
          <w:rFonts w:ascii="Arial" w:hAnsi="Arial" w:cs="Arial"/>
          <w:b/>
          <w:bCs/>
          <w:sz w:val="22"/>
          <w:szCs w:val="22"/>
        </w:rPr>
        <w:t>Nachweise</w:t>
      </w:r>
      <w:r w:rsidR="0094613A" w:rsidRPr="00E04D00">
        <w:rPr>
          <w:rFonts w:ascii="Arial" w:hAnsi="Arial" w:cs="Arial"/>
          <w:sz w:val="22"/>
          <w:szCs w:val="22"/>
        </w:rPr>
        <w:t xml:space="preserve"> vor. </w:t>
      </w:r>
      <w:r w:rsidR="0094613A"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tab/>
      </w:r>
      <w:r w:rsidR="0094613A" w:rsidRPr="00E04D00">
        <w:rPr>
          <w:rFonts w:ascii="Arial" w:hAnsi="Arial" w:cs="Arial"/>
          <w:sz w:val="22"/>
          <w:szCs w:val="22"/>
        </w:rPr>
        <w:t>→</w:t>
      </w:r>
      <w:r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b/>
          <w:bCs/>
          <w:sz w:val="22"/>
          <w:szCs w:val="22"/>
        </w:rPr>
        <w:t>Zuständigkeiten</w:t>
      </w:r>
      <w:r w:rsidRPr="00E04D00">
        <w:rPr>
          <w:rFonts w:ascii="Arial" w:hAnsi="Arial" w:cs="Arial"/>
          <w:sz w:val="22"/>
          <w:szCs w:val="22"/>
        </w:rPr>
        <w:t xml:space="preserve"> und Informationsweiter</w:t>
      </w:r>
      <w:r w:rsidR="00331DB2" w:rsidRPr="00E04D00">
        <w:rPr>
          <w:rFonts w:ascii="Arial" w:hAnsi="Arial" w:cs="Arial"/>
          <w:sz w:val="22"/>
          <w:szCs w:val="22"/>
        </w:rPr>
        <w:t>gabe sind klar geregelt und wer</w:t>
      </w:r>
      <w:r w:rsidRPr="00E04D00">
        <w:rPr>
          <w:rFonts w:ascii="Arial" w:hAnsi="Arial" w:cs="Arial"/>
          <w:sz w:val="22"/>
          <w:szCs w:val="22"/>
        </w:rPr>
        <w:t xml:space="preserve">den </w:t>
      </w:r>
      <w:r w:rsidR="00B606BC" w:rsidRPr="00E04D00">
        <w:rPr>
          <w:rFonts w:ascii="Arial" w:hAnsi="Arial" w:cs="Arial"/>
          <w:sz w:val="22"/>
          <w:szCs w:val="22"/>
        </w:rPr>
        <w:tab/>
      </w:r>
      <w:r w:rsidR="00B606BC" w:rsidRPr="00E04D00">
        <w:rPr>
          <w:rFonts w:ascii="Arial" w:hAnsi="Arial" w:cs="Arial"/>
          <w:sz w:val="22"/>
          <w:szCs w:val="22"/>
        </w:rPr>
        <w:tab/>
      </w:r>
      <w:r w:rsidR="00B606BC"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>kommuniziert.</w:t>
      </w:r>
    </w:p>
    <w:p w:rsidR="00FD7442" w:rsidRDefault="00FD7442" w:rsidP="001C5723">
      <w:pPr>
        <w:rPr>
          <w:rFonts w:ascii="Arial" w:hAnsi="Arial" w:cs="Arial"/>
          <w:sz w:val="22"/>
          <w:szCs w:val="22"/>
        </w:rPr>
      </w:pPr>
    </w:p>
    <w:p w:rsidR="00C6636B" w:rsidRDefault="00C6636B" w:rsidP="001C5723">
      <w:pPr>
        <w:rPr>
          <w:rFonts w:ascii="Arial" w:hAnsi="Arial" w:cs="Arial"/>
          <w:sz w:val="22"/>
          <w:szCs w:val="22"/>
        </w:rPr>
      </w:pPr>
    </w:p>
    <w:p w:rsidR="005D2D25" w:rsidRPr="00E04D00" w:rsidRDefault="000662DE" w:rsidP="000F1555">
      <w:pPr>
        <w:spacing w:line="276" w:lineRule="auto"/>
        <w:ind w:left="765" w:hanging="703"/>
        <w:rPr>
          <w:rFonts w:ascii="Arial" w:hAnsi="Arial" w:cs="Arial"/>
          <w:sz w:val="22"/>
          <w:szCs w:val="22"/>
        </w:rPr>
      </w:pPr>
      <w:r w:rsidRPr="00E04D00">
        <w:rPr>
          <w:rFonts w:ascii="Arial" w:hAnsi="Arial" w:cs="Arial"/>
          <w:b/>
          <w:bCs/>
          <w:sz w:val="28"/>
          <w:szCs w:val="28"/>
        </w:rPr>
        <w:t>A</w:t>
      </w:r>
      <w:r w:rsidRPr="00E04D00">
        <w:rPr>
          <w:rFonts w:ascii="Arial" w:hAnsi="Arial" w:cs="Arial"/>
          <w:sz w:val="28"/>
          <w:szCs w:val="28"/>
        </w:rPr>
        <w:t xml:space="preserve"> </w:t>
      </w:r>
      <w:r w:rsidRPr="00E04D00">
        <w:rPr>
          <w:rFonts w:ascii="Arial" w:hAnsi="Arial" w:cs="Arial"/>
          <w:sz w:val="22"/>
          <w:szCs w:val="22"/>
        </w:rPr>
        <w:tab/>
        <w:t xml:space="preserve">Das Kriterium wird </w:t>
      </w:r>
      <w:r w:rsidR="0018315C" w:rsidRPr="00E04D00">
        <w:rPr>
          <w:rFonts w:ascii="Arial" w:hAnsi="Arial" w:cs="Arial"/>
          <w:b/>
          <w:bCs/>
          <w:sz w:val="22"/>
          <w:szCs w:val="22"/>
        </w:rPr>
        <w:t>vorbildlich</w:t>
      </w:r>
      <w:r w:rsidR="0018315C" w:rsidRPr="00E04D00">
        <w:rPr>
          <w:rFonts w:ascii="Arial" w:hAnsi="Arial" w:cs="Arial"/>
          <w:sz w:val="22"/>
          <w:szCs w:val="22"/>
        </w:rPr>
        <w:t xml:space="preserve"> </w:t>
      </w:r>
      <w:r w:rsidRPr="00E04D00">
        <w:rPr>
          <w:rFonts w:ascii="Arial" w:hAnsi="Arial" w:cs="Arial"/>
          <w:b/>
          <w:sz w:val="22"/>
          <w:szCs w:val="22"/>
        </w:rPr>
        <w:t>umgesetzt</w:t>
      </w:r>
      <w:r w:rsidRPr="00E04D00">
        <w:rPr>
          <w:rFonts w:ascii="Arial" w:hAnsi="Arial" w:cs="Arial"/>
          <w:sz w:val="22"/>
          <w:szCs w:val="22"/>
        </w:rPr>
        <w:t>.</w:t>
      </w:r>
      <w:r w:rsidR="0018315C" w:rsidRPr="00E04D00">
        <w:rPr>
          <w:rFonts w:ascii="Arial" w:hAnsi="Arial" w:cs="Arial"/>
          <w:sz w:val="22"/>
          <w:szCs w:val="22"/>
        </w:rPr>
        <w:t xml:space="preserve"> </w:t>
      </w:r>
      <w:r w:rsidR="00886C09">
        <w:rPr>
          <w:rFonts w:ascii="Arial" w:hAnsi="Arial" w:cs="Arial"/>
          <w:sz w:val="22"/>
          <w:szCs w:val="22"/>
        </w:rPr>
        <w:t>Dies zeigt sich z.</w:t>
      </w:r>
      <w:r w:rsidRPr="00E04D00">
        <w:rPr>
          <w:rFonts w:ascii="Arial" w:hAnsi="Arial" w:cs="Arial"/>
          <w:sz w:val="22"/>
          <w:szCs w:val="22"/>
        </w:rPr>
        <w:t>B.</w:t>
      </w:r>
      <w:r w:rsidR="005D2D25" w:rsidRPr="00E04D00">
        <w:rPr>
          <w:rFonts w:ascii="Arial" w:hAnsi="Arial" w:cs="Arial"/>
          <w:sz w:val="22"/>
          <w:szCs w:val="22"/>
        </w:rPr>
        <w:t xml:space="preserve"> durch:</w:t>
      </w:r>
      <w:r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eine Umsetzung, die anderen Schulen </w:t>
      </w:r>
      <w:r w:rsidRPr="00E04D00">
        <w:rPr>
          <w:rFonts w:ascii="Arial" w:hAnsi="Arial" w:cs="Arial"/>
          <w:b/>
          <w:bCs/>
          <w:sz w:val="22"/>
          <w:szCs w:val="22"/>
        </w:rPr>
        <w:t>Impulse</w:t>
      </w:r>
      <w:r w:rsidRPr="00E04D00">
        <w:rPr>
          <w:rFonts w:ascii="Arial" w:hAnsi="Arial" w:cs="Arial"/>
          <w:sz w:val="22"/>
          <w:szCs w:val="22"/>
        </w:rPr>
        <w:t xml:space="preserve"> geben kann,</w:t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ein vernetztes, </w:t>
      </w:r>
      <w:r w:rsidRPr="00E04D00">
        <w:rPr>
          <w:rFonts w:ascii="Arial" w:hAnsi="Arial" w:cs="Arial"/>
          <w:b/>
          <w:sz w:val="22"/>
          <w:szCs w:val="22"/>
        </w:rPr>
        <w:t>fächerverbindendes</w:t>
      </w:r>
      <w:r w:rsidRPr="00E04D00">
        <w:rPr>
          <w:rFonts w:ascii="Arial" w:hAnsi="Arial" w:cs="Arial"/>
          <w:sz w:val="22"/>
          <w:szCs w:val="22"/>
        </w:rPr>
        <w:t xml:space="preserve"> Lehren und Lernen sowie eindeutig </w:t>
      </w:r>
      <w:r w:rsidRPr="00E04D00">
        <w:rPr>
          <w:rFonts w:ascii="Arial" w:hAnsi="Arial" w:cs="Arial"/>
          <w:sz w:val="22"/>
          <w:szCs w:val="22"/>
        </w:rPr>
        <w:tab/>
      </w:r>
      <w:r w:rsidR="005978F5" w:rsidRPr="00E04D00">
        <w:rPr>
          <w:rFonts w:ascii="Arial" w:hAnsi="Arial" w:cs="Arial"/>
          <w:sz w:val="22"/>
          <w:szCs w:val="22"/>
        </w:rPr>
        <w:br/>
      </w:r>
      <w:r w:rsidR="005978F5"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>abgestimmte Vorgehensweisen,</w:t>
      </w:r>
      <w:r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  <w:t xml:space="preserve">Angebote für </w:t>
      </w:r>
      <w:r w:rsidRPr="00E04D00">
        <w:rPr>
          <w:rFonts w:ascii="Arial" w:hAnsi="Arial" w:cs="Arial"/>
          <w:b/>
          <w:sz w:val="22"/>
          <w:szCs w:val="22"/>
        </w:rPr>
        <w:t>viele</w:t>
      </w:r>
      <w:r w:rsidR="00AE6A89" w:rsidRPr="00E04D00">
        <w:rPr>
          <w:rFonts w:ascii="Arial" w:hAnsi="Arial" w:cs="Arial"/>
          <w:b/>
          <w:sz w:val="22"/>
          <w:szCs w:val="22"/>
        </w:rPr>
        <w:t>/alle</w:t>
      </w:r>
      <w:r w:rsidRPr="00E04D00">
        <w:rPr>
          <w:rFonts w:ascii="Arial" w:hAnsi="Arial" w:cs="Arial"/>
          <w:sz w:val="22"/>
          <w:szCs w:val="22"/>
        </w:rPr>
        <w:t xml:space="preserve"> Schülerinnen und Schüler (auch jahrgangs- und/oder </w:t>
      </w:r>
      <w:r w:rsidRPr="00E04D00">
        <w:rPr>
          <w:rFonts w:ascii="Arial" w:hAnsi="Arial" w:cs="Arial"/>
          <w:sz w:val="22"/>
          <w:szCs w:val="22"/>
        </w:rPr>
        <w:tab/>
        <w:t>schulformübergreifen</w:t>
      </w:r>
      <w:r w:rsidR="0094613A" w:rsidRPr="00E04D00">
        <w:rPr>
          <w:rFonts w:ascii="Arial" w:hAnsi="Arial" w:cs="Arial"/>
          <w:sz w:val="22"/>
          <w:szCs w:val="22"/>
        </w:rPr>
        <w:t>d),</w:t>
      </w:r>
      <w:r w:rsidR="0094613A" w:rsidRPr="00E04D00">
        <w:rPr>
          <w:rFonts w:ascii="Arial" w:hAnsi="Arial" w:cs="Arial"/>
          <w:sz w:val="22"/>
          <w:szCs w:val="22"/>
        </w:rPr>
        <w:br/>
      </w:r>
      <w:r w:rsidRPr="00E04D00">
        <w:rPr>
          <w:rFonts w:ascii="Arial" w:hAnsi="Arial" w:cs="Arial"/>
          <w:sz w:val="22"/>
          <w:szCs w:val="22"/>
        </w:rPr>
        <w:t>→</w:t>
      </w:r>
      <w:r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b/>
          <w:sz w:val="22"/>
          <w:szCs w:val="22"/>
        </w:rPr>
        <w:t>Transparenz</w:t>
      </w:r>
      <w:r w:rsidRPr="00E04D00">
        <w:rPr>
          <w:rFonts w:ascii="Arial" w:hAnsi="Arial" w:cs="Arial"/>
          <w:sz w:val="22"/>
          <w:szCs w:val="22"/>
        </w:rPr>
        <w:t xml:space="preserve"> und zuverläss</w:t>
      </w:r>
      <w:r w:rsidR="006F565C" w:rsidRPr="00E04D00">
        <w:rPr>
          <w:rFonts w:ascii="Arial" w:hAnsi="Arial" w:cs="Arial"/>
          <w:sz w:val="22"/>
          <w:szCs w:val="22"/>
        </w:rPr>
        <w:t>ige Weitergabe von Information</w:t>
      </w:r>
      <w:r w:rsidR="00AE6A89" w:rsidRPr="00E04D00">
        <w:rPr>
          <w:rFonts w:ascii="Arial" w:hAnsi="Arial" w:cs="Arial"/>
          <w:sz w:val="22"/>
          <w:szCs w:val="22"/>
        </w:rPr>
        <w:t>en</w:t>
      </w:r>
      <w:r w:rsidR="006F565C" w:rsidRPr="00E04D00">
        <w:rPr>
          <w:rFonts w:ascii="Arial" w:hAnsi="Arial" w:cs="Arial"/>
          <w:sz w:val="22"/>
          <w:szCs w:val="22"/>
        </w:rPr>
        <w:t xml:space="preserve"> im Verlauf der </w:t>
      </w:r>
      <w:r w:rsidR="006F565C" w:rsidRPr="00E04D00">
        <w:rPr>
          <w:rFonts w:ascii="Arial" w:hAnsi="Arial" w:cs="Arial"/>
          <w:sz w:val="22"/>
          <w:szCs w:val="22"/>
        </w:rPr>
        <w:tab/>
        <w:t>Schuljahre</w:t>
      </w:r>
      <w:r w:rsidRPr="00E04D00">
        <w:rPr>
          <w:rFonts w:ascii="Arial" w:hAnsi="Arial" w:cs="Arial"/>
          <w:sz w:val="22"/>
          <w:szCs w:val="22"/>
        </w:rPr>
        <w:t>, auch</w:t>
      </w:r>
      <w:r w:rsidR="006F565C" w:rsidRPr="00E04D00">
        <w:rPr>
          <w:rFonts w:ascii="Arial" w:hAnsi="Arial" w:cs="Arial"/>
          <w:sz w:val="22"/>
          <w:szCs w:val="22"/>
        </w:rPr>
        <w:t xml:space="preserve"> bei Personalwechsel,</w:t>
      </w:r>
      <w:r w:rsidR="0094613A" w:rsidRPr="00E04D00">
        <w:rPr>
          <w:rFonts w:ascii="Arial" w:hAnsi="Arial" w:cs="Arial"/>
          <w:sz w:val="22"/>
          <w:szCs w:val="22"/>
        </w:rPr>
        <w:br/>
        <w:t>→</w:t>
      </w:r>
      <w:r w:rsidRPr="00E04D00">
        <w:rPr>
          <w:rFonts w:ascii="Arial" w:hAnsi="Arial" w:cs="Arial"/>
          <w:sz w:val="22"/>
          <w:szCs w:val="22"/>
        </w:rPr>
        <w:tab/>
      </w:r>
      <w:r w:rsidR="005D2D25" w:rsidRPr="00E04D00">
        <w:rPr>
          <w:rFonts w:ascii="Arial" w:hAnsi="Arial" w:cs="Arial"/>
          <w:sz w:val="22"/>
          <w:szCs w:val="22"/>
        </w:rPr>
        <w:t xml:space="preserve">die </w:t>
      </w:r>
      <w:r w:rsidR="00BE6AF8" w:rsidRPr="00E04D00">
        <w:rPr>
          <w:rFonts w:ascii="Arial" w:hAnsi="Arial" w:cs="Arial"/>
          <w:sz w:val="22"/>
          <w:szCs w:val="22"/>
        </w:rPr>
        <w:t xml:space="preserve">Teilnahme der Lehrkräfte an </w:t>
      </w:r>
      <w:r w:rsidR="005D2D25" w:rsidRPr="00E04D00">
        <w:rPr>
          <w:rFonts w:ascii="Arial" w:hAnsi="Arial" w:cs="Arial"/>
          <w:b/>
          <w:sz w:val="22"/>
          <w:szCs w:val="22"/>
        </w:rPr>
        <w:t>Fortbildungen</w:t>
      </w:r>
      <w:r w:rsidR="005D2D25" w:rsidRPr="00E04D00">
        <w:rPr>
          <w:rFonts w:ascii="Arial" w:hAnsi="Arial" w:cs="Arial"/>
          <w:sz w:val="22"/>
          <w:szCs w:val="22"/>
        </w:rPr>
        <w:t xml:space="preserve"> </w:t>
      </w:r>
      <w:r w:rsidR="00BE6AF8" w:rsidRPr="00E04D00">
        <w:rPr>
          <w:rFonts w:ascii="Arial" w:hAnsi="Arial" w:cs="Arial"/>
          <w:sz w:val="22"/>
          <w:szCs w:val="22"/>
        </w:rPr>
        <w:t xml:space="preserve">zur BSO </w:t>
      </w:r>
      <w:r w:rsidR="005D2D25" w:rsidRPr="00E04D00">
        <w:rPr>
          <w:rFonts w:ascii="Arial" w:hAnsi="Arial" w:cs="Arial"/>
          <w:sz w:val="22"/>
          <w:szCs w:val="22"/>
        </w:rPr>
        <w:t xml:space="preserve">und </w:t>
      </w:r>
      <w:r w:rsidR="00BE6AF8" w:rsidRPr="00E04D00">
        <w:rPr>
          <w:rFonts w:ascii="Arial" w:hAnsi="Arial" w:cs="Arial"/>
          <w:sz w:val="22"/>
          <w:szCs w:val="22"/>
        </w:rPr>
        <w:t xml:space="preserve">durch </w:t>
      </w:r>
      <w:r w:rsidR="005D2D25" w:rsidRPr="00E04D00">
        <w:rPr>
          <w:rFonts w:ascii="Arial" w:hAnsi="Arial" w:cs="Arial"/>
          <w:sz w:val="22"/>
          <w:szCs w:val="22"/>
        </w:rPr>
        <w:t>das Beher</w:t>
      </w:r>
      <w:r w:rsidR="00BE6AF8" w:rsidRPr="00E04D00">
        <w:rPr>
          <w:rFonts w:ascii="Arial" w:hAnsi="Arial" w:cs="Arial"/>
          <w:sz w:val="22"/>
          <w:szCs w:val="22"/>
        </w:rPr>
        <w:t xml:space="preserve">r- </w:t>
      </w:r>
      <w:r w:rsidR="00BE6AF8" w:rsidRPr="00E04D00">
        <w:rPr>
          <w:rFonts w:ascii="Arial" w:hAnsi="Arial" w:cs="Arial"/>
          <w:sz w:val="22"/>
          <w:szCs w:val="22"/>
        </w:rPr>
        <w:tab/>
      </w:r>
      <w:r w:rsidR="005D2D25" w:rsidRPr="00E04D00">
        <w:rPr>
          <w:rFonts w:ascii="Arial" w:hAnsi="Arial" w:cs="Arial"/>
          <w:sz w:val="22"/>
          <w:szCs w:val="22"/>
        </w:rPr>
        <w:t xml:space="preserve">schen der </w:t>
      </w:r>
      <w:r w:rsidRPr="00E04D00">
        <w:rPr>
          <w:rFonts w:ascii="Arial" w:hAnsi="Arial" w:cs="Arial"/>
          <w:sz w:val="22"/>
          <w:szCs w:val="22"/>
        </w:rPr>
        <w:t>Thematik</w:t>
      </w:r>
      <w:r w:rsidR="005D2D25" w:rsidRPr="00E04D00">
        <w:rPr>
          <w:rFonts w:ascii="Arial" w:hAnsi="Arial" w:cs="Arial"/>
          <w:sz w:val="22"/>
          <w:szCs w:val="22"/>
        </w:rPr>
        <w:t>,</w:t>
      </w:r>
      <w:r w:rsidRPr="00E04D00">
        <w:rPr>
          <w:rFonts w:ascii="Arial" w:hAnsi="Arial" w:cs="Arial"/>
          <w:sz w:val="22"/>
          <w:szCs w:val="22"/>
        </w:rPr>
        <w:br/>
      </w:r>
      <w:r w:rsidR="0094613A" w:rsidRPr="00E04D00">
        <w:rPr>
          <w:rFonts w:ascii="Arial" w:hAnsi="Arial" w:cs="Arial"/>
          <w:sz w:val="22"/>
          <w:szCs w:val="22"/>
        </w:rPr>
        <w:t>→</w:t>
      </w:r>
      <w:r w:rsidR="005D2D25" w:rsidRPr="00E04D00">
        <w:rPr>
          <w:rFonts w:ascii="Arial" w:hAnsi="Arial" w:cs="Arial"/>
          <w:sz w:val="22"/>
          <w:szCs w:val="22"/>
        </w:rPr>
        <w:tab/>
      </w:r>
      <w:r w:rsidRPr="00E04D00">
        <w:rPr>
          <w:rFonts w:ascii="Arial" w:hAnsi="Arial" w:cs="Arial"/>
          <w:sz w:val="22"/>
          <w:szCs w:val="22"/>
        </w:rPr>
        <w:t>ein</w:t>
      </w:r>
      <w:r w:rsidR="005D2D25" w:rsidRPr="00E04D00">
        <w:rPr>
          <w:rFonts w:ascii="Arial" w:hAnsi="Arial" w:cs="Arial"/>
          <w:sz w:val="22"/>
          <w:szCs w:val="22"/>
        </w:rPr>
        <w:t>en institutionalisierten</w:t>
      </w:r>
      <w:r w:rsidR="00BE6AF8" w:rsidRPr="00E04D00">
        <w:rPr>
          <w:rFonts w:ascii="Arial" w:hAnsi="Arial" w:cs="Arial"/>
          <w:sz w:val="22"/>
          <w:szCs w:val="22"/>
        </w:rPr>
        <w:t xml:space="preserve"> Austausch und</w:t>
      </w:r>
      <w:r w:rsidRPr="00E04D00">
        <w:rPr>
          <w:rFonts w:ascii="Arial" w:hAnsi="Arial" w:cs="Arial"/>
          <w:sz w:val="22"/>
          <w:szCs w:val="22"/>
        </w:rPr>
        <w:t xml:space="preserve"> </w:t>
      </w:r>
      <w:r w:rsidRPr="00E04D00">
        <w:rPr>
          <w:rFonts w:ascii="Arial" w:hAnsi="Arial" w:cs="Arial"/>
          <w:b/>
          <w:bCs/>
          <w:sz w:val="22"/>
          <w:szCs w:val="22"/>
        </w:rPr>
        <w:t>Reflexion</w:t>
      </w:r>
      <w:r w:rsidRPr="00E04D00">
        <w:rPr>
          <w:rFonts w:ascii="Arial" w:hAnsi="Arial" w:cs="Arial"/>
          <w:sz w:val="22"/>
          <w:szCs w:val="22"/>
        </w:rPr>
        <w:t xml:space="preserve"> </w:t>
      </w:r>
      <w:r w:rsidR="005D2D25" w:rsidRPr="00E04D00">
        <w:rPr>
          <w:rFonts w:ascii="Arial" w:hAnsi="Arial" w:cs="Arial"/>
          <w:sz w:val="22"/>
          <w:szCs w:val="22"/>
        </w:rPr>
        <w:t>zum Thema BSO</w:t>
      </w:r>
      <w:r w:rsidRPr="00E04D00">
        <w:rPr>
          <w:rFonts w:ascii="Arial" w:hAnsi="Arial" w:cs="Arial"/>
          <w:sz w:val="22"/>
          <w:szCs w:val="22"/>
        </w:rPr>
        <w:t>.</w:t>
      </w:r>
    </w:p>
    <w:p w:rsidR="009D7166" w:rsidRPr="00E327CF" w:rsidRDefault="009D7166" w:rsidP="009D7166">
      <w:pPr>
        <w:ind w:left="709"/>
        <w:rPr>
          <w:rFonts w:ascii="Arial" w:hAnsi="Arial" w:cs="Arial"/>
          <w:bCs/>
          <w:sz w:val="18"/>
          <w:szCs w:val="18"/>
        </w:rPr>
      </w:pPr>
    </w:p>
    <w:p w:rsidR="009F4BD9" w:rsidRPr="009D7166" w:rsidRDefault="00DE49F7" w:rsidP="009D7166">
      <w:pPr>
        <w:ind w:left="709"/>
        <w:rPr>
          <w:rFonts w:ascii="Arial" w:hAnsi="Arial" w:cs="Arial"/>
          <w:sz w:val="18"/>
          <w:szCs w:val="18"/>
        </w:rPr>
        <w:sectPr w:rsidR="009F4BD9" w:rsidRPr="009D7166" w:rsidSect="00E74E82">
          <w:headerReference w:type="even" r:id="rId14"/>
          <w:footerReference w:type="default" r:id="rId15"/>
          <w:footerReference w:type="first" r:id="rId16"/>
          <w:pgSz w:w="11906" w:h="16838"/>
          <w:pgMar w:top="851" w:right="1134" w:bottom="851" w:left="1134" w:header="567" w:footer="450" w:gutter="0"/>
          <w:cols w:space="708"/>
          <w:titlePg/>
          <w:docGrid w:linePitch="360"/>
        </w:sectPr>
      </w:pPr>
      <w:r w:rsidRPr="009D7166">
        <w:rPr>
          <w:rFonts w:ascii="Arial" w:hAnsi="Arial" w:cs="Arial"/>
          <w:bCs/>
          <w:sz w:val="18"/>
          <w:szCs w:val="18"/>
        </w:rPr>
        <w:br w:type="page"/>
      </w: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601"/>
      </w:tblGrid>
      <w:tr w:rsidR="00671360" w:rsidRPr="00E04D00" w:rsidTr="001A66A1">
        <w:trPr>
          <w:cantSplit/>
          <w:trHeight w:val="382"/>
        </w:trPr>
        <w:tc>
          <w:tcPr>
            <w:tcW w:w="14601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71360" w:rsidRPr="00E04D00" w:rsidRDefault="00671360" w:rsidP="006C5236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E04D00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Themenbereich</w:t>
            </w:r>
            <w:r w:rsidR="006C5236" w:rsidRPr="00E04D0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1</w:t>
            </w:r>
            <w:r w:rsidRPr="00E04D0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  <w:r w:rsidR="006C5236" w:rsidRPr="00E04D00">
              <w:rPr>
                <w:rFonts w:ascii="Arial" w:hAnsi="Arial" w:cs="Arial"/>
                <w:b/>
                <w:bCs/>
                <w:sz w:val="28"/>
                <w:szCs w:val="28"/>
              </w:rPr>
              <w:t>Begleitung</w:t>
            </w:r>
            <w:r w:rsidRPr="00E04D0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und Förderung der </w:t>
            </w:r>
            <w:r w:rsidR="006C5236" w:rsidRPr="00E04D0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Jugendlichen im </w:t>
            </w:r>
            <w:r w:rsidRPr="00E04D00">
              <w:rPr>
                <w:rFonts w:ascii="Arial" w:hAnsi="Arial" w:cs="Arial"/>
                <w:b/>
                <w:bCs/>
                <w:sz w:val="28"/>
                <w:szCs w:val="28"/>
              </w:rPr>
              <w:t>BSO</w:t>
            </w:r>
            <w:r w:rsidR="006C5236" w:rsidRPr="00E04D00">
              <w:rPr>
                <w:rFonts w:ascii="Arial" w:hAnsi="Arial" w:cs="Arial"/>
                <w:b/>
                <w:bCs/>
                <w:sz w:val="28"/>
                <w:szCs w:val="28"/>
              </w:rPr>
              <w:t>-Prozess</w:t>
            </w:r>
          </w:p>
        </w:tc>
      </w:tr>
    </w:tbl>
    <w:p w:rsidR="00671360" w:rsidRPr="00E04D00" w:rsidRDefault="00671360" w:rsidP="00A15154">
      <w:pPr>
        <w:rPr>
          <w:rFonts w:ascii="Arial" w:hAnsi="Arial" w:cs="Arial"/>
        </w:rPr>
      </w:pPr>
    </w:p>
    <w:p w:rsidR="0053133E" w:rsidRPr="00E04D00" w:rsidRDefault="0053133E" w:rsidP="0053133E">
      <w:pPr>
        <w:widowControl w:val="0"/>
        <w:tabs>
          <w:tab w:val="left" w:pos="560"/>
        </w:tabs>
        <w:autoSpaceDE w:val="0"/>
        <w:autoSpaceDN w:val="0"/>
        <w:adjustRightInd w:val="0"/>
        <w:spacing w:after="120"/>
        <w:rPr>
          <w:rFonts w:ascii="Arial" w:hAnsi="Arial" w:cs="Arial"/>
          <w:bCs/>
        </w:rPr>
      </w:pPr>
      <w:r w:rsidRPr="00E04D00">
        <w:rPr>
          <w:rFonts w:ascii="Arial" w:hAnsi="Arial" w:cs="Arial"/>
        </w:rPr>
        <w:t xml:space="preserve">Das schulische </w:t>
      </w:r>
      <w:r w:rsidR="00C71986" w:rsidRPr="00E04D00">
        <w:rPr>
          <w:rFonts w:ascii="Arial" w:hAnsi="Arial" w:cs="Arial"/>
        </w:rPr>
        <w:t>BSO-Curriculum</w:t>
      </w:r>
      <w:r w:rsidR="005D24F8" w:rsidRPr="00E04D00">
        <w:rPr>
          <w:rFonts w:ascii="Arial" w:hAnsi="Arial" w:cs="Arial"/>
        </w:rPr>
        <w:t xml:space="preserve"> </w:t>
      </w:r>
      <w:r w:rsidRPr="00E04D00">
        <w:rPr>
          <w:rFonts w:ascii="Arial" w:hAnsi="Arial" w:cs="Arial"/>
        </w:rPr>
        <w:t>stellt eine zentrale Rahmenbedingung zur Verwirklichung konkreter Maßnahmen</w:t>
      </w:r>
      <w:r w:rsidR="00961370" w:rsidRPr="00E04D00">
        <w:rPr>
          <w:rFonts w:ascii="Arial" w:hAnsi="Arial" w:cs="Arial"/>
        </w:rPr>
        <w:t xml:space="preserve"> dar</w:t>
      </w:r>
      <w:r w:rsidRPr="00E04D00">
        <w:rPr>
          <w:rFonts w:ascii="Arial" w:hAnsi="Arial" w:cs="Arial"/>
        </w:rPr>
        <w:t>, die zu der berufl</w:t>
      </w:r>
      <w:r w:rsidRPr="00E04D00">
        <w:rPr>
          <w:rFonts w:ascii="Arial" w:hAnsi="Arial" w:cs="Arial"/>
        </w:rPr>
        <w:t>i</w:t>
      </w:r>
      <w:r w:rsidRPr="00E04D00">
        <w:rPr>
          <w:rFonts w:ascii="Arial" w:hAnsi="Arial" w:cs="Arial"/>
        </w:rPr>
        <w:t>chen Orientierung der Schülerinn</w:t>
      </w:r>
      <w:r w:rsidR="00961370" w:rsidRPr="00E04D00">
        <w:rPr>
          <w:rFonts w:ascii="Arial" w:hAnsi="Arial" w:cs="Arial"/>
        </w:rPr>
        <w:t>en und Schüler beitragen</w:t>
      </w:r>
      <w:r w:rsidRPr="00E04D00">
        <w:rPr>
          <w:rFonts w:ascii="Arial" w:hAnsi="Arial" w:cs="Arial"/>
        </w:rPr>
        <w:t xml:space="preserve">. In diesem Themenbereich finden sich Kriterien, die sich auf die konkreten Maßnahmen zur Begleitung und Förderung der Jugendlichen </w:t>
      </w:r>
      <w:r w:rsidR="00961370" w:rsidRPr="00E04D00">
        <w:rPr>
          <w:rFonts w:ascii="Arial" w:hAnsi="Arial" w:cs="Arial"/>
        </w:rPr>
        <w:t>im BSO-Prozess beziehen und ihnen</w:t>
      </w:r>
      <w:r w:rsidRPr="00E04D00">
        <w:rPr>
          <w:rFonts w:ascii="Arial" w:hAnsi="Arial" w:cs="Arial"/>
        </w:rPr>
        <w:t xml:space="preserve"> direkte Einblicke in die Arbeitswelt s</w:t>
      </w:r>
      <w:r w:rsidRPr="00E04D00">
        <w:rPr>
          <w:rFonts w:ascii="Arial" w:hAnsi="Arial" w:cs="Arial"/>
        </w:rPr>
        <w:t>o</w:t>
      </w:r>
      <w:r w:rsidRPr="00E04D00">
        <w:rPr>
          <w:rFonts w:ascii="Arial" w:hAnsi="Arial" w:cs="Arial"/>
        </w:rPr>
        <w:t>wie einen Lernortwechsel ermöglichen.</w:t>
      </w:r>
    </w:p>
    <w:p w:rsidR="0053133E" w:rsidRPr="00E04D00" w:rsidRDefault="0053133E" w:rsidP="00A15154">
      <w:pPr>
        <w:rPr>
          <w:rFonts w:ascii="Arial" w:hAnsi="Arial" w:cs="Arial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8"/>
        <w:gridCol w:w="3261"/>
        <w:gridCol w:w="2268"/>
        <w:gridCol w:w="2268"/>
        <w:gridCol w:w="2268"/>
        <w:gridCol w:w="2268"/>
      </w:tblGrid>
      <w:tr w:rsidR="00671360" w:rsidRPr="00E04D00" w:rsidTr="002B7EC3">
        <w:trPr>
          <w:cantSplit/>
          <w:trHeight w:val="276"/>
        </w:trPr>
        <w:tc>
          <w:tcPr>
            <w:tcW w:w="55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color w:val="0000FF"/>
              </w:rPr>
            </w:pPr>
          </w:p>
        </w:tc>
        <w:tc>
          <w:tcPr>
            <w:tcW w:w="9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</w:rPr>
            </w:pPr>
            <w:r w:rsidRPr="00E04D00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sz w:val="16"/>
                <w:szCs w:val="22"/>
              </w:rPr>
              <w:t>(max. 500 Zeichen)</w:t>
            </w:r>
          </w:p>
        </w:tc>
      </w:tr>
      <w:tr w:rsidR="00671360" w:rsidRPr="00E04D00" w:rsidTr="007978CA">
        <w:trPr>
          <w:cantSplit/>
          <w:trHeight w:val="276"/>
        </w:trPr>
        <w:tc>
          <w:tcPr>
            <w:tcW w:w="5529" w:type="dxa"/>
            <w:gridSpan w:val="2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</w:rPr>
            </w:pPr>
          </w:p>
        </w:tc>
      </w:tr>
      <w:tr w:rsidR="009A3134" w:rsidRPr="00E04D00" w:rsidTr="001C5723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134" w:rsidRPr="00670709" w:rsidRDefault="000D52A6" w:rsidP="00862A8A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670709">
              <w:rPr>
                <w:rFonts w:ascii="Arial" w:hAnsi="Arial" w:cs="Arial"/>
                <w:b/>
                <w:bCs/>
              </w:rPr>
              <w:t>1.1</w:t>
            </w:r>
          </w:p>
          <w:p w:rsidR="009A3134" w:rsidRPr="00E04D00" w:rsidRDefault="009A3134" w:rsidP="004448F2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Bereitstellung von Informationen zur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3134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1.1.1</w:t>
            </w:r>
          </w:p>
          <w:p w:rsidR="009A3134" w:rsidRPr="00E04D00" w:rsidRDefault="009A3134" w:rsidP="009E0BAF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 xml:space="preserve">In der Schule stehen aktuelle </w:t>
            </w:r>
            <w:r w:rsidR="009E0BAF" w:rsidRPr="00E04D00">
              <w:rPr>
                <w:rFonts w:ascii="Arial" w:hAnsi="Arial" w:cs="Arial"/>
                <w:sz w:val="20"/>
                <w:szCs w:val="20"/>
              </w:rPr>
              <w:br/>
            </w:r>
            <w:r w:rsidRPr="00E04D00">
              <w:rPr>
                <w:rFonts w:ascii="Arial" w:hAnsi="Arial" w:cs="Arial"/>
                <w:sz w:val="20"/>
                <w:szCs w:val="20"/>
              </w:rPr>
              <w:t xml:space="preserve">Informationssysteme und </w:t>
            </w:r>
            <w:r w:rsidR="009E0BAF" w:rsidRPr="00E04D00">
              <w:rPr>
                <w:rFonts w:ascii="Arial" w:hAnsi="Arial" w:cs="Arial"/>
                <w:sz w:val="20"/>
                <w:szCs w:val="20"/>
              </w:rPr>
              <w:br/>
              <w:t>–m</w:t>
            </w:r>
            <w:r w:rsidR="00165102">
              <w:rPr>
                <w:rFonts w:ascii="Arial" w:hAnsi="Arial" w:cs="Arial"/>
                <w:sz w:val="20"/>
                <w:szCs w:val="20"/>
              </w:rPr>
              <w:t>aterialien zur Verfügung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über verschiedene Berufsfelder, Studienbe</w:t>
            </w:r>
            <w:r w:rsidR="009E0BAF" w:rsidRPr="00E04D00">
              <w:rPr>
                <w:rFonts w:ascii="Arial" w:hAnsi="Arial" w:cs="Arial"/>
                <w:sz w:val="20"/>
                <w:szCs w:val="20"/>
              </w:rPr>
              <w:t>reiche</w:t>
            </w:r>
            <w:r w:rsidRPr="00E04D00">
              <w:rPr>
                <w:rFonts w:ascii="Arial" w:hAnsi="Arial" w:cs="Arial"/>
                <w:sz w:val="20"/>
                <w:szCs w:val="20"/>
              </w:rPr>
              <w:t>). Die Schüleri</w:t>
            </w:r>
            <w:r w:rsidRPr="00E04D00">
              <w:rPr>
                <w:rFonts w:ascii="Arial" w:hAnsi="Arial" w:cs="Arial"/>
                <w:sz w:val="20"/>
                <w:szCs w:val="20"/>
              </w:rPr>
              <w:t>n</w:t>
            </w:r>
            <w:r w:rsidR="000D52A6" w:rsidRPr="00E04D00">
              <w:rPr>
                <w:rFonts w:ascii="Arial" w:hAnsi="Arial" w:cs="Arial"/>
                <w:sz w:val="20"/>
                <w:szCs w:val="20"/>
              </w:rPr>
              <w:t xml:space="preserve">nen und Schüler haben Zugang </w:t>
            </w:r>
            <w:r w:rsidRPr="00E04D00">
              <w:rPr>
                <w:rFonts w:ascii="Arial" w:hAnsi="Arial" w:cs="Arial"/>
                <w:sz w:val="20"/>
                <w:szCs w:val="20"/>
              </w:rPr>
              <w:t>zu diesen Informationen.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9A3134" w:rsidRPr="00E04D00" w:rsidRDefault="009A3134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3134" w:rsidRPr="00E04D00" w:rsidRDefault="009A3134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A3134" w:rsidRPr="00E04D00" w:rsidRDefault="009A3134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9A3134" w:rsidRPr="00E04D00" w:rsidRDefault="009A3134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22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E04D00" w:rsidTr="001C572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4324A" w:rsidRPr="00EE66F7" w:rsidRDefault="00916F5F" w:rsidP="00EE66F7">
            <w:pPr>
              <w:spacing w:before="6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EE66F7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EE66F7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EE66F7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EE66F7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EE66F7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EE66F7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EE66F7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EE66F7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EE66F7"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EE66F7"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F76BCA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F76BCA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E04D00" w:rsidTr="001C572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26D5" w:rsidRPr="00E04D00" w:rsidRDefault="00671360" w:rsidP="00CE090B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344B0B" w:rsidRPr="00E04D00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4B0B" w:rsidRPr="00E04D00" w:rsidRDefault="00344B0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44B0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1.1.2</w:t>
            </w:r>
          </w:p>
          <w:p w:rsidR="00F726D5" w:rsidRPr="00E04D00" w:rsidRDefault="00344B0B" w:rsidP="00680E19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Die Schule gibt systematisch</w:t>
            </w:r>
            <w:r w:rsidR="00F726D5" w:rsidRPr="00E04D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04D00">
              <w:rPr>
                <w:rFonts w:ascii="Arial" w:hAnsi="Arial" w:cs="Arial"/>
                <w:sz w:val="20"/>
                <w:szCs w:val="20"/>
              </w:rPr>
              <w:t>a</w:t>
            </w:r>
            <w:r w:rsidRPr="00E04D00">
              <w:rPr>
                <w:rFonts w:ascii="Arial" w:hAnsi="Arial" w:cs="Arial"/>
                <w:sz w:val="20"/>
                <w:szCs w:val="20"/>
              </w:rPr>
              <w:t>k</w:t>
            </w:r>
            <w:r w:rsidRPr="00E04D00">
              <w:rPr>
                <w:rFonts w:ascii="Arial" w:hAnsi="Arial" w:cs="Arial"/>
                <w:sz w:val="20"/>
                <w:szCs w:val="20"/>
              </w:rPr>
              <w:t>tuelle, schriftliche Informationen über berufs- und studienorienti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rende Themen an die Schüleri</w:t>
            </w:r>
            <w:r w:rsidRPr="00E04D00">
              <w:rPr>
                <w:rFonts w:ascii="Arial" w:hAnsi="Arial" w:cs="Arial"/>
                <w:sz w:val="20"/>
                <w:szCs w:val="20"/>
              </w:rPr>
              <w:t>n</w:t>
            </w:r>
            <w:r w:rsidRPr="00E04D00">
              <w:rPr>
                <w:rFonts w:ascii="Arial" w:hAnsi="Arial" w:cs="Arial"/>
                <w:sz w:val="20"/>
                <w:szCs w:val="20"/>
              </w:rPr>
              <w:t>nen und Schüler weiter.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4B0B" w:rsidRPr="00E04D00" w:rsidRDefault="00344B0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4B0B" w:rsidRPr="00E04D00" w:rsidRDefault="00344B0B" w:rsidP="00D236EA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44B0B" w:rsidRPr="00E04D00" w:rsidRDefault="00344B0B" w:rsidP="00D236EA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44B0B" w:rsidRPr="00E04D00" w:rsidRDefault="00344B0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7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E04D00" w:rsidTr="001C572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26D5" w:rsidRPr="00E04D00" w:rsidRDefault="00671360" w:rsidP="008D3D39">
            <w:pPr>
              <w:spacing w:before="6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E04D00" w:rsidTr="001C5723">
        <w:trPr>
          <w:cantSplit/>
          <w:trHeight w:val="27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E04D00" w:rsidTr="002D4BB6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E04D00" w:rsidRDefault="00671360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E04D00" w:rsidRDefault="00671360" w:rsidP="00CE090B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b/>
                <w:bCs/>
              </w:rPr>
            </w:pPr>
            <w:r w:rsidRPr="00E04D00">
              <w:rPr>
                <w:rFonts w:ascii="Arial" w:hAnsi="Arial" w:cs="Arial"/>
                <w:b/>
                <w:bCs/>
              </w:rPr>
              <w:lastRenderedPageBreak/>
              <w:t>1.2</w:t>
            </w:r>
          </w:p>
          <w:p w:rsidR="002B7B3B" w:rsidRPr="00E04D00" w:rsidRDefault="002B7B3B" w:rsidP="00DC3D2E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Maßnahmen zur </w:t>
            </w:r>
            <w:r w:rsidR="00862A8A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Unterstützung </w:t>
            </w:r>
            <w:r w:rsidR="00862A8A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individueller </w:t>
            </w:r>
            <w:r w:rsidR="00862A8A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Dokumentations- und Reflexions</w:t>
            </w:r>
            <w:r w:rsidR="000C08B0"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-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prozesse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B7B3B" w:rsidRPr="00E04D00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1.2.1</w:t>
            </w:r>
          </w:p>
          <w:p w:rsidR="002B7B3B" w:rsidRPr="00E04D00" w:rsidRDefault="002B7B3B" w:rsidP="00A87E64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Bestandteil des BSO-Prozesses ist eine umfassende, handlung</w:t>
            </w:r>
            <w:r w:rsidRPr="00E04D00">
              <w:rPr>
                <w:rFonts w:ascii="Arial" w:hAnsi="Arial" w:cs="Arial"/>
                <w:sz w:val="20"/>
                <w:szCs w:val="20"/>
              </w:rPr>
              <w:t>s</w:t>
            </w:r>
            <w:r w:rsidRPr="00E04D00">
              <w:rPr>
                <w:rFonts w:ascii="Arial" w:hAnsi="Arial" w:cs="Arial"/>
                <w:sz w:val="20"/>
                <w:szCs w:val="20"/>
              </w:rPr>
              <w:t>orientierte Kompetenzfeststellung in der Jahrgangsstufe 7</w:t>
            </w:r>
            <w:r w:rsidRPr="00E04D00">
              <w:rPr>
                <w:rStyle w:val="Funotenzeichen"/>
                <w:rFonts w:ascii="Arial" w:hAnsi="Arial" w:cs="Arial"/>
                <w:sz w:val="22"/>
                <w:szCs w:val="22"/>
              </w:rPr>
              <w:footnoteReference w:id="1"/>
            </w:r>
            <w:r w:rsidRPr="00E04D00">
              <w:rPr>
                <w:rFonts w:ascii="Arial" w:hAnsi="Arial" w:cs="Arial"/>
                <w:sz w:val="20"/>
                <w:szCs w:val="20"/>
              </w:rPr>
              <w:t>, in deren Verlauf die personalen, method</w:t>
            </w:r>
            <w:r w:rsidRPr="00E04D00">
              <w:rPr>
                <w:rFonts w:ascii="Arial" w:hAnsi="Arial" w:cs="Arial"/>
                <w:sz w:val="20"/>
                <w:szCs w:val="20"/>
              </w:rPr>
              <w:t>i</w:t>
            </w:r>
            <w:r w:rsidRPr="00E04D00">
              <w:rPr>
                <w:rFonts w:ascii="Arial" w:hAnsi="Arial" w:cs="Arial"/>
                <w:sz w:val="20"/>
                <w:szCs w:val="20"/>
              </w:rPr>
              <w:t>schen und sozialen Kompetenzen jeder Schülerin und jedes Schülers festgestellt werden</w:t>
            </w:r>
            <w:r w:rsidR="006F53EB" w:rsidRPr="00E04D00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216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2D4BB6">
        <w:trPr>
          <w:cantSplit/>
          <w:trHeight w:val="216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E327CF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</w:p>
          <w:p w:rsidR="002B7B3B" w:rsidRPr="00F4653F" w:rsidRDefault="00E327CF" w:rsidP="008D3D39">
            <w:pPr>
              <w:spacing w:before="60" w:after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E66F7">
              <w:rPr>
                <w:rFonts w:ascii="Arial" w:hAnsi="Arial" w:cs="Arial"/>
                <w:sz w:val="22"/>
                <w:szCs w:val="22"/>
              </w:rPr>
              <w:t>Name des Verfahrens:</w:t>
            </w:r>
            <w:r w:rsidR="00E04D00" w:rsidRPr="00EE66F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E327CF" w:rsidRPr="00EE66F7" w:rsidRDefault="00E327CF" w:rsidP="008D3D39">
            <w:pPr>
              <w:spacing w:before="60" w:after="120"/>
              <w:rPr>
                <w:rFonts w:ascii="Arial" w:hAnsi="Arial" w:cs="Arial"/>
                <w:sz w:val="22"/>
                <w:szCs w:val="22"/>
              </w:rPr>
            </w:pPr>
            <w:r w:rsidRPr="00EE66F7">
              <w:rPr>
                <w:rFonts w:ascii="Arial" w:hAnsi="Arial" w:cs="Arial"/>
                <w:sz w:val="22"/>
                <w:szCs w:val="22"/>
              </w:rPr>
              <w:t>Durchführung im Jahrgang</w:t>
            </w:r>
            <w:r w:rsidR="006F53EB" w:rsidRPr="00EE66F7">
              <w:rPr>
                <w:rFonts w:ascii="Arial" w:hAnsi="Arial" w:cs="Arial"/>
                <w:sz w:val="22"/>
                <w:szCs w:val="22"/>
              </w:rPr>
              <w:t>:</w:t>
            </w:r>
            <w:r w:rsidR="00E04D00" w:rsidRPr="00EE66F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E327CF" w:rsidRPr="00EE66F7" w:rsidRDefault="00E327CF" w:rsidP="008D3D39">
            <w:pPr>
              <w:spacing w:before="60" w:after="120"/>
              <w:rPr>
                <w:rFonts w:ascii="Arial" w:hAnsi="Arial" w:cs="Arial"/>
                <w:sz w:val="22"/>
                <w:szCs w:val="22"/>
              </w:rPr>
            </w:pPr>
            <w:r w:rsidRPr="00EE66F7">
              <w:rPr>
                <w:rFonts w:ascii="Arial" w:hAnsi="Arial" w:cs="Arial"/>
                <w:sz w:val="22"/>
                <w:szCs w:val="22"/>
              </w:rPr>
              <w:t>Durchführung seit</w:t>
            </w:r>
            <w:r w:rsidR="006F53EB" w:rsidRPr="00EE66F7">
              <w:rPr>
                <w:rFonts w:ascii="Arial" w:hAnsi="Arial" w:cs="Arial"/>
                <w:sz w:val="22"/>
                <w:szCs w:val="22"/>
              </w:rPr>
              <w:t>:</w:t>
            </w:r>
            <w:r w:rsidR="00E04D00" w:rsidRPr="00EE66F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C3D2E" w:rsidRPr="00F4653F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DC3D2E" w:rsidRPr="00F4653F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DC3D2E" w:rsidRPr="00F4653F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DC3D2E" w:rsidRPr="00F4653F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DC3D2E" w:rsidRPr="00F4653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F4653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F4653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F4653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F4653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DC3D2E" w:rsidRPr="00F4653F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E327CF" w:rsidRPr="00E04D00" w:rsidRDefault="00581082" w:rsidP="00465F63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E66F7">
              <w:rPr>
                <w:rFonts w:ascii="Arial" w:hAnsi="Arial" w:cs="Arial"/>
                <w:sz w:val="22"/>
                <w:szCs w:val="22"/>
              </w:rPr>
              <w:t>Weitere Informationen:</w:t>
            </w:r>
            <w:r w:rsidR="00E04D00" w:rsidRPr="00EE66F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B71CC" w:rsidRPr="00F4653F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B71CC" w:rsidRPr="00F4653F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AB71CC" w:rsidRPr="00F4653F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AB71CC" w:rsidRPr="00F4653F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AB71CC" w:rsidRPr="00F4653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F4653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F4653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F4653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F4653F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F4653F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21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1.2.2</w:t>
            </w:r>
          </w:p>
          <w:p w:rsidR="002B7B3B" w:rsidRPr="00E04D00" w:rsidRDefault="002B7B3B" w:rsidP="00344B0B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werden Interessen- und B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rufsorientierungstests zur Erfa</w:t>
            </w:r>
            <w:r w:rsidRPr="00E04D00">
              <w:rPr>
                <w:rFonts w:ascii="Arial" w:hAnsi="Arial" w:cs="Arial"/>
                <w:sz w:val="20"/>
                <w:szCs w:val="20"/>
              </w:rPr>
              <w:t>s</w:t>
            </w:r>
            <w:r w:rsidRPr="00E04D00">
              <w:rPr>
                <w:rFonts w:ascii="Arial" w:hAnsi="Arial" w:cs="Arial"/>
                <w:sz w:val="20"/>
                <w:szCs w:val="20"/>
              </w:rPr>
              <w:t>sung individueller, berufsbezog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ner Interessen und beruflicher Vorstellungen angeboten.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EE66F7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</w:p>
        </w:tc>
      </w:tr>
      <w:tr w:rsidR="002B7B3B" w:rsidTr="002D4BB6">
        <w:trPr>
          <w:cantSplit/>
          <w:trHeight w:val="9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1.2.3</w:t>
            </w:r>
          </w:p>
          <w:p w:rsidR="002B7B3B" w:rsidRPr="00E04D00" w:rsidRDefault="002B7B3B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Die Schülerinnen und Schüler arbeiten mit dem Berufswahlpass</w:t>
            </w:r>
            <w:r w:rsidRPr="00E04D00">
              <w:rPr>
                <w:rStyle w:val="Funotenzeichen"/>
                <w:rFonts w:ascii="Arial" w:hAnsi="Arial" w:cs="Arial"/>
                <w:sz w:val="22"/>
                <w:szCs w:val="22"/>
              </w:rPr>
              <w:footnoteReference w:id="2"/>
            </w:r>
            <w:r w:rsidRPr="00E04D00">
              <w:rPr>
                <w:rFonts w:ascii="Arial" w:hAnsi="Arial" w:cs="Arial"/>
                <w:sz w:val="20"/>
                <w:szCs w:val="20"/>
              </w:rPr>
              <w:t xml:space="preserve"> zur Dokumentation ihrer Aktivit</w:t>
            </w:r>
            <w:r w:rsidRPr="00E04D00">
              <w:rPr>
                <w:rFonts w:ascii="Arial" w:hAnsi="Arial" w:cs="Arial"/>
                <w:sz w:val="20"/>
                <w:szCs w:val="20"/>
              </w:rPr>
              <w:t>ä</w:t>
            </w:r>
            <w:r w:rsidRPr="00E04D00">
              <w:rPr>
                <w:rFonts w:ascii="Arial" w:hAnsi="Arial" w:cs="Arial"/>
                <w:sz w:val="20"/>
                <w:szCs w:val="20"/>
              </w:rPr>
              <w:t>ten.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D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b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9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B71CC" w:rsidRPr="00E04D00" w:rsidRDefault="002B7B3B" w:rsidP="00AB71CC">
            <w:pPr>
              <w:spacing w:before="60" w:after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bookmarkStart w:id="8" w:name="Text30"/>
            <w:r w:rsidR="00AB71CC"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  <w:bookmarkEnd w:id="8"/>
          </w:p>
        </w:tc>
      </w:tr>
      <w:tr w:rsidR="002B7B3B" w:rsidTr="002D4BB6">
        <w:trPr>
          <w:cantSplit/>
          <w:trHeight w:val="9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D4BB6">
        <w:trPr>
          <w:cantSplit/>
          <w:trHeight w:val="93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bookmarkStart w:id="9" w:name="Text32"/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Text32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bookmarkEnd w:id="9"/>
          </w:p>
        </w:tc>
      </w:tr>
      <w:tr w:rsidR="002B7B3B" w:rsidTr="001C5723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pageBreakBefore/>
              <w:spacing w:before="60" w:after="120"/>
              <w:ind w:left="360" w:hanging="288"/>
              <w:rPr>
                <w:rFonts w:ascii="Arial" w:hAnsi="Arial" w:cs="Arial"/>
                <w:b/>
                <w:bCs/>
              </w:rPr>
            </w:pPr>
            <w:r w:rsidRPr="00E04D00">
              <w:rPr>
                <w:rFonts w:ascii="Arial" w:hAnsi="Arial" w:cs="Arial"/>
                <w:b/>
                <w:bCs/>
              </w:rPr>
              <w:lastRenderedPageBreak/>
              <w:t>1.3</w:t>
            </w:r>
          </w:p>
          <w:p w:rsidR="002B7B3B" w:rsidRPr="00E04D00" w:rsidRDefault="002B7B3B" w:rsidP="00862A8A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Individuelle </w:t>
            </w:r>
            <w:r w:rsidR="00EF08B0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Beratung und </w:t>
            </w:r>
            <w:r w:rsidR="00862A8A" w:rsidRPr="00E04D00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Förderung zur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1.3.1</w:t>
            </w:r>
          </w:p>
          <w:p w:rsidR="002B7B3B" w:rsidRPr="00E04D00" w:rsidRDefault="002B7B3B" w:rsidP="00680E19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stehen Personen für eine pe</w:t>
            </w:r>
            <w:r w:rsidRPr="00E04D00">
              <w:rPr>
                <w:rFonts w:ascii="Arial" w:hAnsi="Arial" w:cs="Arial"/>
                <w:sz w:val="20"/>
                <w:szCs w:val="20"/>
              </w:rPr>
              <w:t>r</w:t>
            </w:r>
            <w:r w:rsidRPr="00E04D00">
              <w:rPr>
                <w:rFonts w:ascii="Arial" w:hAnsi="Arial" w:cs="Arial"/>
                <w:sz w:val="20"/>
                <w:szCs w:val="20"/>
              </w:rPr>
              <w:t>sönliche, langfristig angelegte und  prozessbegleitende Beratung und Unterstützung der Schülerinnen und Schüler zur Verfügung.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23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227FD7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227FD7" w:rsidTr="00F726D5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F726D5">
        <w:trPr>
          <w:cantSplit/>
          <w:trHeight w:val="236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>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1.3.2</w:t>
            </w:r>
          </w:p>
          <w:p w:rsidR="002B7B3B" w:rsidRPr="00E04D00" w:rsidRDefault="002B7B3B" w:rsidP="00DF4BB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Die Ergebnisse einzelner Ma</w:t>
            </w:r>
            <w:r w:rsidRPr="00E04D00">
              <w:rPr>
                <w:rFonts w:ascii="Arial" w:hAnsi="Arial" w:cs="Arial"/>
                <w:sz w:val="20"/>
                <w:szCs w:val="20"/>
              </w:rPr>
              <w:t>ß</w:t>
            </w:r>
            <w:r w:rsidR="00165102">
              <w:rPr>
                <w:rFonts w:ascii="Arial" w:hAnsi="Arial" w:cs="Arial"/>
                <w:sz w:val="20"/>
                <w:szCs w:val="20"/>
              </w:rPr>
              <w:t>nahmen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der Kompetenzfes</w:t>
            </w:r>
            <w:r w:rsidRPr="00E04D00">
              <w:rPr>
                <w:rFonts w:ascii="Arial" w:hAnsi="Arial" w:cs="Arial"/>
                <w:sz w:val="20"/>
                <w:szCs w:val="20"/>
              </w:rPr>
              <w:t>t</w:t>
            </w:r>
            <w:r w:rsidRPr="00E04D00">
              <w:rPr>
                <w:rFonts w:ascii="Arial" w:hAnsi="Arial" w:cs="Arial"/>
                <w:sz w:val="20"/>
                <w:szCs w:val="20"/>
              </w:rPr>
              <w:t>stellung) werden mit den Schül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rinnen und Schülern sowie den Erziehungsberechtigten bespr</w:t>
            </w:r>
            <w:r w:rsidRPr="00E04D00">
              <w:rPr>
                <w:rFonts w:ascii="Arial" w:hAnsi="Arial" w:cs="Arial"/>
                <w:sz w:val="20"/>
                <w:szCs w:val="20"/>
              </w:rPr>
              <w:t>o</w:t>
            </w:r>
            <w:r w:rsidRPr="00E04D00">
              <w:rPr>
                <w:rFonts w:ascii="Arial" w:hAnsi="Arial" w:cs="Arial"/>
                <w:sz w:val="20"/>
                <w:szCs w:val="20"/>
              </w:rPr>
              <w:t>chen. Die Gespräche werden d</w:t>
            </w:r>
            <w:r w:rsidRPr="00E04D00">
              <w:rPr>
                <w:rFonts w:ascii="Arial" w:hAnsi="Arial" w:cs="Arial"/>
                <w:sz w:val="20"/>
                <w:szCs w:val="20"/>
              </w:rPr>
              <w:t>o</w:t>
            </w:r>
            <w:r w:rsidRPr="00E04D00">
              <w:rPr>
                <w:rFonts w:ascii="Arial" w:hAnsi="Arial" w:cs="Arial"/>
                <w:sz w:val="20"/>
                <w:szCs w:val="20"/>
              </w:rPr>
              <w:t>kumentiert.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1C5723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73043C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1C5723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1C5723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E04D00" w:rsidRDefault="002B7B3B" w:rsidP="00CE090B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>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F47DD2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1.3.3</w:t>
            </w:r>
          </w:p>
          <w:p w:rsidR="002B7B3B" w:rsidRPr="00E04D00" w:rsidRDefault="002B7B3B" w:rsidP="00A62C33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Auf Grundlage der Ergebn</w:t>
            </w:r>
            <w:r w:rsidR="00165102">
              <w:rPr>
                <w:rFonts w:ascii="Arial" w:hAnsi="Arial" w:cs="Arial"/>
                <w:sz w:val="20"/>
                <w:szCs w:val="20"/>
              </w:rPr>
              <w:t>isse einzelner Maßnahmen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der Kompetenzfeststellung) werden konkrete Schritte zur individuellen Förderung entwickelt.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7B3B" w:rsidRPr="00E04D00" w:rsidRDefault="002B7B3B" w:rsidP="009B09A1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7B3B" w:rsidRPr="00E04D00" w:rsidRDefault="002B7B3B" w:rsidP="009B09A1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8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8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E04D00" w:rsidRDefault="002B7B3B" w:rsidP="00CE090B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A87E64" w:rsidP="00F47DD2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1.3.4</w:t>
            </w:r>
          </w:p>
          <w:p w:rsidR="002B7B3B" w:rsidRPr="00E04D00" w:rsidRDefault="002B7B3B" w:rsidP="001D5C08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Die einzelnen Angebote und Ve</w:t>
            </w:r>
            <w:r w:rsidRPr="00E04D00">
              <w:rPr>
                <w:rFonts w:ascii="Arial" w:hAnsi="Arial" w:cs="Arial"/>
                <w:sz w:val="20"/>
                <w:szCs w:val="20"/>
              </w:rPr>
              <w:t>r</w:t>
            </w:r>
            <w:r w:rsidRPr="00E04D00">
              <w:rPr>
                <w:rFonts w:ascii="Arial" w:hAnsi="Arial" w:cs="Arial"/>
                <w:sz w:val="20"/>
                <w:szCs w:val="20"/>
              </w:rPr>
              <w:t>fahren berücksichtigen die Bedür</w:t>
            </w:r>
            <w:r w:rsidRPr="00E04D00">
              <w:rPr>
                <w:rFonts w:ascii="Arial" w:hAnsi="Arial" w:cs="Arial"/>
                <w:sz w:val="20"/>
                <w:szCs w:val="20"/>
              </w:rPr>
              <w:t>f</w:t>
            </w:r>
            <w:r w:rsidRPr="00E04D00">
              <w:rPr>
                <w:rFonts w:ascii="Arial" w:hAnsi="Arial" w:cs="Arial"/>
                <w:sz w:val="20"/>
                <w:szCs w:val="20"/>
              </w:rPr>
              <w:t>nisse verschied</w:t>
            </w:r>
            <w:r w:rsidR="000C08B0" w:rsidRPr="00E04D00">
              <w:rPr>
                <w:rFonts w:ascii="Arial" w:hAnsi="Arial" w:cs="Arial"/>
                <w:sz w:val="20"/>
                <w:szCs w:val="20"/>
              </w:rPr>
              <w:t xml:space="preserve">ener Zielgruppen (z. B. Gender, </w:t>
            </w:r>
            <w:r w:rsidRPr="00E04D00">
              <w:rPr>
                <w:rFonts w:ascii="Arial" w:hAnsi="Arial" w:cs="Arial"/>
                <w:sz w:val="20"/>
                <w:szCs w:val="20"/>
              </w:rPr>
              <w:t>Migration/Kultur, Lerneinschränkungen, Behind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rungen).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172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/>
              <w:ind w:left="-6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3B" w:rsidRPr="00D410AD" w:rsidRDefault="00E04D00" w:rsidP="00E04D00">
            <w:pPr>
              <w:pageBreakBefore/>
              <w:spacing w:before="60" w:after="120"/>
              <w:ind w:left="360" w:hanging="288"/>
              <w:rPr>
                <w:rFonts w:ascii="Arial" w:hAnsi="Arial" w:cs="Arial"/>
                <w:b/>
                <w:bCs/>
              </w:rPr>
            </w:pPr>
            <w:r w:rsidRPr="00D410AD">
              <w:rPr>
                <w:rFonts w:ascii="Arial" w:hAnsi="Arial" w:cs="Arial"/>
                <w:b/>
                <w:bCs/>
              </w:rPr>
              <w:lastRenderedPageBreak/>
              <w:t>1.4</w:t>
            </w:r>
          </w:p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Maßnahmen zur überfachlichen Kompetenzvermit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t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lung und Förderung der Ausbildungs</w:t>
            </w:r>
            <w:r w:rsidR="008730DE"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-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reife, die im BSO-Curriculum dok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u</w:t>
            </w:r>
            <w:r w:rsidRPr="00E04D00">
              <w:rPr>
                <w:rFonts w:ascii="Arial" w:hAnsi="Arial" w:cs="Arial"/>
                <w:b/>
                <w:bCs/>
                <w:sz w:val="21"/>
                <w:szCs w:val="21"/>
              </w:rPr>
              <w:t>mentiert sind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1.4.1</w:t>
            </w:r>
          </w:p>
          <w:p w:rsidR="002B7B3B" w:rsidRPr="00E04D00" w:rsidRDefault="002B7B3B" w:rsidP="001E58AB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erfolgt eine durchgängige, au</w:t>
            </w:r>
            <w:r w:rsidRPr="00E04D00">
              <w:rPr>
                <w:rFonts w:ascii="Arial" w:hAnsi="Arial" w:cs="Arial"/>
                <w:sz w:val="20"/>
                <w:szCs w:val="20"/>
              </w:rPr>
              <w:t>f</w:t>
            </w:r>
            <w:r w:rsidRPr="00E04D00">
              <w:rPr>
                <w:rFonts w:ascii="Arial" w:hAnsi="Arial" w:cs="Arial"/>
                <w:sz w:val="20"/>
                <w:szCs w:val="20"/>
              </w:rPr>
              <w:t>einander aufbauende Förderung der Methoden- und Lernkomp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tenz (z.B. Sorgfalt, Durchhalt</w:t>
            </w:r>
            <w:r w:rsidRPr="00E04D00">
              <w:rPr>
                <w:rFonts w:ascii="Arial" w:hAnsi="Arial" w:cs="Arial"/>
                <w:sz w:val="20"/>
                <w:szCs w:val="20"/>
              </w:rPr>
              <w:t>e</w:t>
            </w:r>
            <w:r w:rsidRPr="00E04D00">
              <w:rPr>
                <w:rFonts w:ascii="Arial" w:hAnsi="Arial" w:cs="Arial"/>
                <w:sz w:val="20"/>
                <w:szCs w:val="20"/>
              </w:rPr>
              <w:t>vermögen, Frustrationstoleranz) sowie der Medienkompetenz.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Default="002B7B3B" w:rsidP="008D3D39">
            <w:pPr>
              <w:spacing w:before="6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2902A2" w:rsidRPr="00E04D00" w:rsidRDefault="002902A2" w:rsidP="00950287">
            <w:pPr>
              <w:spacing w:before="240"/>
              <w:rPr>
                <w:rFonts w:ascii="Arial" w:hAnsi="Arial" w:cs="Arial"/>
                <w:color w:val="0000FF"/>
              </w:rPr>
            </w:pPr>
            <w:r w:rsidRPr="00F4653F">
              <w:rPr>
                <w:rFonts w:ascii="Arial" w:hAnsi="Arial" w:cs="Arial"/>
                <w:bCs/>
                <w:sz w:val="22"/>
                <w:szCs w:val="22"/>
              </w:rPr>
              <w:t xml:space="preserve">BSO-Curriculum, Seite: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E04D00" w:rsidRDefault="002B7B3B" w:rsidP="00A62C33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1.4.2</w:t>
            </w:r>
          </w:p>
          <w:p w:rsidR="002B7B3B" w:rsidRPr="00E04D00" w:rsidRDefault="002B7B3B" w:rsidP="001A66A1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erfolgt eine durchgängige, au</w:t>
            </w:r>
            <w:r w:rsidRPr="00E04D00">
              <w:rPr>
                <w:rFonts w:ascii="Arial" w:hAnsi="Arial" w:cs="Arial"/>
                <w:sz w:val="20"/>
                <w:szCs w:val="20"/>
              </w:rPr>
              <w:t>f</w:t>
            </w:r>
            <w:r w:rsidRPr="00E04D00">
              <w:rPr>
                <w:rFonts w:ascii="Arial" w:hAnsi="Arial" w:cs="Arial"/>
                <w:sz w:val="20"/>
                <w:szCs w:val="20"/>
              </w:rPr>
              <w:t>einander aufbauende Fö</w:t>
            </w:r>
            <w:r w:rsidR="001E58AB" w:rsidRPr="00E04D00">
              <w:rPr>
                <w:rFonts w:ascii="Arial" w:hAnsi="Arial" w:cs="Arial"/>
                <w:sz w:val="20"/>
                <w:szCs w:val="20"/>
              </w:rPr>
              <w:t>rderung der Sozialkompetenz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Ko</w:t>
            </w:r>
            <w:r w:rsidRPr="00E04D00">
              <w:rPr>
                <w:rFonts w:ascii="Arial" w:hAnsi="Arial" w:cs="Arial"/>
                <w:sz w:val="20"/>
                <w:szCs w:val="20"/>
              </w:rPr>
              <w:t>m</w:t>
            </w:r>
            <w:r w:rsidRPr="00E04D00">
              <w:rPr>
                <w:rFonts w:ascii="Arial" w:hAnsi="Arial" w:cs="Arial"/>
                <w:sz w:val="20"/>
                <w:szCs w:val="20"/>
              </w:rPr>
              <w:t>munikationsfähigkeit, Konfliktf</w:t>
            </w:r>
            <w:r w:rsidRPr="00E04D00">
              <w:rPr>
                <w:rFonts w:ascii="Arial" w:hAnsi="Arial" w:cs="Arial"/>
                <w:sz w:val="20"/>
                <w:szCs w:val="20"/>
              </w:rPr>
              <w:t>ä</w:t>
            </w:r>
            <w:r w:rsidRPr="00E04D00">
              <w:rPr>
                <w:rFonts w:ascii="Arial" w:hAnsi="Arial" w:cs="Arial"/>
                <w:sz w:val="20"/>
                <w:szCs w:val="20"/>
              </w:rPr>
              <w:t>higkeit, Teamfähigkeit).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4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Default="002B7B3B" w:rsidP="008D3D39">
            <w:pPr>
              <w:spacing w:before="6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2902A2" w:rsidRPr="00E04D00" w:rsidRDefault="002902A2" w:rsidP="00950287">
            <w:pPr>
              <w:spacing w:before="240"/>
              <w:rPr>
                <w:rFonts w:ascii="Arial" w:hAnsi="Arial" w:cs="Arial"/>
                <w:color w:val="0000FF"/>
              </w:rPr>
            </w:pPr>
            <w:r w:rsidRPr="00EE66F7">
              <w:rPr>
                <w:rFonts w:ascii="Arial" w:hAnsi="Arial" w:cs="Arial"/>
                <w:bCs/>
                <w:sz w:val="22"/>
                <w:szCs w:val="22"/>
              </w:rPr>
              <w:t xml:space="preserve">BSO-Curriculum, Seite: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4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1.4.3</w:t>
            </w:r>
          </w:p>
          <w:p w:rsidR="002B7B3B" w:rsidRPr="00E04D00" w:rsidRDefault="002B7B3B" w:rsidP="006C7B56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erfolgt eine durchgängige, au</w:t>
            </w:r>
            <w:r w:rsidRPr="00E04D00">
              <w:rPr>
                <w:rFonts w:ascii="Arial" w:hAnsi="Arial" w:cs="Arial"/>
                <w:sz w:val="20"/>
                <w:szCs w:val="20"/>
              </w:rPr>
              <w:t>f</w:t>
            </w:r>
            <w:r w:rsidRPr="00E04D00">
              <w:rPr>
                <w:rFonts w:ascii="Arial" w:hAnsi="Arial" w:cs="Arial"/>
                <w:sz w:val="20"/>
                <w:szCs w:val="20"/>
              </w:rPr>
              <w:t>einander aufbauende Förderung d</w:t>
            </w:r>
            <w:r w:rsidR="001E58AB" w:rsidRPr="00E04D00">
              <w:rPr>
                <w:rFonts w:ascii="Arial" w:hAnsi="Arial" w:cs="Arial"/>
                <w:sz w:val="20"/>
                <w:szCs w:val="20"/>
              </w:rPr>
              <w:t>er Persönlichkeitskompetenz (z.</w:t>
            </w:r>
            <w:r w:rsidRPr="00E04D00">
              <w:rPr>
                <w:rFonts w:ascii="Arial" w:hAnsi="Arial" w:cs="Arial"/>
                <w:sz w:val="20"/>
                <w:szCs w:val="20"/>
              </w:rPr>
              <w:t>B. Kritikfähigkeit, Selbstorgan</w:t>
            </w:r>
            <w:r w:rsidRPr="00E04D00">
              <w:rPr>
                <w:rFonts w:ascii="Arial" w:hAnsi="Arial" w:cs="Arial"/>
                <w:sz w:val="20"/>
                <w:szCs w:val="20"/>
              </w:rPr>
              <w:t>i</w:t>
            </w:r>
            <w:r w:rsidR="008730DE" w:rsidRPr="00E04D00">
              <w:rPr>
                <w:rFonts w:ascii="Arial" w:hAnsi="Arial" w:cs="Arial"/>
                <w:sz w:val="20"/>
                <w:szCs w:val="20"/>
              </w:rPr>
              <w:t>sation/</w:t>
            </w:r>
            <w:r w:rsidRPr="00E04D00">
              <w:rPr>
                <w:rFonts w:ascii="Arial" w:hAnsi="Arial" w:cs="Arial"/>
                <w:sz w:val="20"/>
                <w:szCs w:val="20"/>
              </w:rPr>
              <w:t>Selbstständigkeit, Veran</w:t>
            </w:r>
            <w:r w:rsidRPr="00E04D00">
              <w:rPr>
                <w:rFonts w:ascii="Arial" w:hAnsi="Arial" w:cs="Arial"/>
                <w:sz w:val="20"/>
                <w:szCs w:val="20"/>
              </w:rPr>
              <w:t>t</w:t>
            </w:r>
            <w:r w:rsidRPr="00E04D00">
              <w:rPr>
                <w:rFonts w:ascii="Arial" w:hAnsi="Arial" w:cs="Arial"/>
                <w:sz w:val="20"/>
                <w:szCs w:val="20"/>
              </w:rPr>
              <w:t>wortungsbewusstsein).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Default="002B7B3B" w:rsidP="008D3D39">
            <w:pPr>
              <w:spacing w:before="6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2902A2" w:rsidRPr="00E04D00" w:rsidRDefault="002902A2" w:rsidP="00950287">
            <w:pPr>
              <w:spacing w:before="240"/>
              <w:rPr>
                <w:rFonts w:ascii="Arial" w:hAnsi="Arial" w:cs="Arial"/>
                <w:color w:val="0000FF"/>
              </w:rPr>
            </w:pPr>
            <w:r w:rsidRPr="00EE66F7">
              <w:rPr>
                <w:rFonts w:ascii="Arial" w:hAnsi="Arial" w:cs="Arial"/>
                <w:bCs/>
                <w:sz w:val="22"/>
                <w:szCs w:val="22"/>
              </w:rPr>
              <w:t xml:space="preserve">BSO-Curriculum, Seite: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837D93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trHeight w:val="32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E04D00" w:rsidP="00E04D00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1.4.4</w:t>
            </w:r>
          </w:p>
          <w:p w:rsidR="002B7B3B" w:rsidRPr="00E04D00" w:rsidRDefault="002B7B3B" w:rsidP="00717E5A">
            <w:pPr>
              <w:spacing w:before="60" w:after="120"/>
              <w:ind w:left="29"/>
              <w:rPr>
                <w:rFonts w:ascii="Arial" w:hAnsi="Arial" w:cs="Arial"/>
                <w:sz w:val="22"/>
                <w:szCs w:val="22"/>
              </w:rPr>
            </w:pPr>
            <w:r w:rsidRPr="00E04D00">
              <w:rPr>
                <w:rFonts w:ascii="Arial" w:hAnsi="Arial" w:cs="Arial"/>
                <w:sz w:val="20"/>
                <w:szCs w:val="20"/>
              </w:rPr>
              <w:t>Es erfolgt eine Vermittlung grun</w:t>
            </w:r>
            <w:r w:rsidRPr="00E04D00">
              <w:rPr>
                <w:rFonts w:ascii="Arial" w:hAnsi="Arial" w:cs="Arial"/>
                <w:sz w:val="20"/>
                <w:szCs w:val="20"/>
              </w:rPr>
              <w:t>d</w:t>
            </w:r>
            <w:r w:rsidRPr="00E04D00">
              <w:rPr>
                <w:rFonts w:ascii="Arial" w:hAnsi="Arial" w:cs="Arial"/>
                <w:sz w:val="20"/>
                <w:szCs w:val="20"/>
              </w:rPr>
              <w:t>legender wirtschaftlicher Kenntni</w:t>
            </w:r>
            <w:r w:rsidRPr="00E04D00">
              <w:rPr>
                <w:rFonts w:ascii="Arial" w:hAnsi="Arial" w:cs="Arial"/>
                <w:sz w:val="20"/>
                <w:szCs w:val="20"/>
              </w:rPr>
              <w:t>s</w:t>
            </w:r>
            <w:r w:rsidRPr="00E04D00">
              <w:rPr>
                <w:rFonts w:ascii="Arial" w:hAnsi="Arial" w:cs="Arial"/>
                <w:sz w:val="20"/>
                <w:szCs w:val="20"/>
              </w:rPr>
              <w:t>se und Zusammenhänge (ökon</w:t>
            </w:r>
            <w:r w:rsidRPr="00E04D00">
              <w:rPr>
                <w:rFonts w:ascii="Arial" w:hAnsi="Arial" w:cs="Arial"/>
                <w:sz w:val="20"/>
                <w:szCs w:val="20"/>
              </w:rPr>
              <w:t>o</w:t>
            </w:r>
            <w:r w:rsidRPr="00E04D00">
              <w:rPr>
                <w:rFonts w:ascii="Arial" w:hAnsi="Arial" w:cs="Arial"/>
                <w:sz w:val="20"/>
                <w:szCs w:val="20"/>
              </w:rPr>
              <w:t>mische Kompetenz), um das Ve</w:t>
            </w:r>
            <w:r w:rsidRPr="00E04D00">
              <w:rPr>
                <w:rFonts w:ascii="Arial" w:hAnsi="Arial" w:cs="Arial"/>
                <w:sz w:val="20"/>
                <w:szCs w:val="20"/>
              </w:rPr>
              <w:t>r</w:t>
            </w:r>
            <w:r w:rsidRPr="00E04D00">
              <w:rPr>
                <w:rFonts w:ascii="Arial" w:hAnsi="Arial" w:cs="Arial"/>
                <w:sz w:val="20"/>
                <w:szCs w:val="20"/>
              </w:rPr>
              <w:t>ständnis der Berufs-, Arbeits- und Wirtschaftswelt zu fördern.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E04D00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Default="002B7B3B" w:rsidP="008D3D39">
            <w:pPr>
              <w:spacing w:before="6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E04D00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2902A2" w:rsidRPr="00E04D00" w:rsidRDefault="002902A2" w:rsidP="00950287">
            <w:pPr>
              <w:spacing w:before="240"/>
              <w:rPr>
                <w:rFonts w:ascii="Arial" w:hAnsi="Arial" w:cs="Arial"/>
                <w:color w:val="0000FF"/>
              </w:rPr>
            </w:pPr>
            <w:r w:rsidRPr="00EE66F7">
              <w:rPr>
                <w:rFonts w:ascii="Arial" w:hAnsi="Arial" w:cs="Arial"/>
                <w:bCs/>
                <w:sz w:val="22"/>
                <w:szCs w:val="22"/>
              </w:rPr>
              <w:t xml:space="preserve">BSO-Curriculum, Seite: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8D3D39">
            <w:pPr>
              <w:spacing w:before="120"/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8D3D39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8D3D39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B3B" w:rsidRPr="00E04D00" w:rsidRDefault="002B7B3B" w:rsidP="008D3D39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E04D00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E04D00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E04D00" w:rsidRDefault="002B7B3B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E04D00" w:rsidRDefault="002B7B3B" w:rsidP="00CE090B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E04D00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E04D00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2D4BB6">
        <w:trPr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3" w:rsidRPr="00195F9E" w:rsidRDefault="00E04D00" w:rsidP="00E04D00">
            <w:pPr>
              <w:pageBreakBefore/>
              <w:spacing w:before="60" w:after="120"/>
              <w:ind w:left="360" w:hanging="288"/>
              <w:rPr>
                <w:rFonts w:ascii="Arial" w:hAnsi="Arial" w:cs="Arial"/>
                <w:b/>
                <w:bCs/>
              </w:rPr>
            </w:pPr>
            <w:r w:rsidRPr="00195F9E">
              <w:rPr>
                <w:rFonts w:ascii="Arial" w:hAnsi="Arial" w:cs="Arial"/>
                <w:b/>
                <w:bCs/>
              </w:rPr>
              <w:lastRenderedPageBreak/>
              <w:t>1.5</w:t>
            </w:r>
          </w:p>
          <w:p w:rsidR="00DF4BB3" w:rsidRPr="00195F9E" w:rsidRDefault="00DF4BB3" w:rsidP="00862A8A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195F9E">
              <w:rPr>
                <w:rFonts w:ascii="Arial" w:hAnsi="Arial" w:cs="Arial"/>
                <w:b/>
                <w:bCs/>
                <w:sz w:val="21"/>
                <w:szCs w:val="21"/>
              </w:rPr>
              <w:t>Praktika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F4BB3" w:rsidRPr="00195F9E" w:rsidRDefault="00E04D00" w:rsidP="00E04D00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1.5.1</w:t>
            </w:r>
          </w:p>
          <w:p w:rsidR="00DF4BB3" w:rsidRPr="00195F9E" w:rsidRDefault="001E58AB" w:rsidP="00AB71C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Im schulischen</w:t>
            </w:r>
            <w:r w:rsidR="00D236EA" w:rsidRPr="00195F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236EA" w:rsidRPr="00195F9E">
              <w:rPr>
                <w:rFonts w:ascii="Arial" w:hAnsi="Arial" w:cs="Arial"/>
                <w:b/>
                <w:sz w:val="20"/>
                <w:szCs w:val="20"/>
              </w:rPr>
              <w:t>BSO</w:t>
            </w:r>
            <w:r w:rsidR="00DF4BB3" w:rsidRPr="00195F9E">
              <w:rPr>
                <w:rFonts w:ascii="Arial" w:hAnsi="Arial" w:cs="Arial"/>
                <w:b/>
                <w:sz w:val="20"/>
                <w:szCs w:val="20"/>
              </w:rPr>
              <w:t>-Curriculum</w:t>
            </w:r>
            <w:r w:rsidR="00DF4BB3" w:rsidRPr="00195F9E">
              <w:rPr>
                <w:rFonts w:ascii="Arial" w:hAnsi="Arial" w:cs="Arial"/>
                <w:sz w:val="20"/>
                <w:szCs w:val="20"/>
              </w:rPr>
              <w:t xml:space="preserve"> gibt es Vorgaben zu Art und U</w:t>
            </w:r>
            <w:r w:rsidR="00DF4BB3" w:rsidRPr="00195F9E">
              <w:rPr>
                <w:rFonts w:ascii="Arial" w:hAnsi="Arial" w:cs="Arial"/>
                <w:sz w:val="20"/>
                <w:szCs w:val="20"/>
              </w:rPr>
              <w:t>m</w:t>
            </w:r>
            <w:r w:rsidR="00DF4BB3" w:rsidRPr="00195F9E">
              <w:rPr>
                <w:rFonts w:ascii="Arial" w:hAnsi="Arial" w:cs="Arial"/>
                <w:sz w:val="20"/>
                <w:szCs w:val="20"/>
              </w:rPr>
              <w:t xml:space="preserve">fang der Pflichtpraktika sowie den damit verbundenen Lernzielen </w:t>
            </w:r>
            <w:r w:rsidR="000C08B0" w:rsidRPr="00195F9E">
              <w:rPr>
                <w:rFonts w:ascii="Arial" w:hAnsi="Arial" w:cs="Arial"/>
                <w:sz w:val="20"/>
                <w:szCs w:val="20"/>
              </w:rPr>
              <w:br/>
            </w:r>
            <w:r w:rsidRPr="00195F9E">
              <w:rPr>
                <w:rFonts w:ascii="Arial" w:hAnsi="Arial" w:cs="Arial"/>
                <w:sz w:val="20"/>
                <w:szCs w:val="20"/>
              </w:rPr>
              <w:t>(z.</w:t>
            </w:r>
            <w:r w:rsidR="00FB6B27" w:rsidRPr="00195F9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DF4BB3" w:rsidRPr="00195F9E">
              <w:rPr>
                <w:rFonts w:ascii="Arial" w:hAnsi="Arial" w:cs="Arial"/>
                <w:sz w:val="20"/>
                <w:szCs w:val="20"/>
              </w:rPr>
              <w:t>B. Anzahl der zu erkundenden Berufsfelder).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C5723">
            <w:pPr>
              <w:pageBreakBefore/>
              <w:jc w:val="center"/>
              <w:rPr>
                <w:rFonts w:ascii="Arial" w:hAnsi="Arial" w:cs="Arial"/>
                <w:b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2D4BB6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Tr="002D4BB6">
        <w:trPr>
          <w:trHeight w:val="183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A56526" w:rsidRPr="00A56526" w:rsidRDefault="00DF4BB3" w:rsidP="00F726D5">
            <w:pPr>
              <w:spacing w:before="6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>Schule</w:t>
            </w:r>
            <w:r w:rsidR="00A56526">
              <w:rPr>
                <w:rFonts w:ascii="Arial" w:hAnsi="Arial" w:cs="Arial"/>
                <w:color w:val="0000FF"/>
                <w:sz w:val="22"/>
                <w:szCs w:val="22"/>
              </w:rPr>
              <w:t>:</w:t>
            </w:r>
            <w:r w:rsidR="00A5652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A56526" w:rsidRPr="00EE66F7">
              <w:rPr>
                <w:rFonts w:ascii="Arial" w:hAnsi="Arial" w:cs="Arial"/>
                <w:bCs/>
                <w:sz w:val="22"/>
                <w:szCs w:val="22"/>
              </w:rPr>
              <w:t>(</w:t>
            </w:r>
            <w:r w:rsidR="00AB71CC" w:rsidRPr="00EE66F7">
              <w:rPr>
                <w:rFonts w:ascii="Arial" w:hAnsi="Arial" w:cs="Arial"/>
                <w:bCs/>
                <w:sz w:val="22"/>
                <w:szCs w:val="22"/>
              </w:rPr>
              <w:t xml:space="preserve">Jahrgang, </w:t>
            </w:r>
            <w:r w:rsidR="000C08B0" w:rsidRPr="00EE66F7">
              <w:rPr>
                <w:rFonts w:ascii="Arial" w:hAnsi="Arial" w:cs="Arial"/>
                <w:bCs/>
                <w:sz w:val="22"/>
                <w:szCs w:val="22"/>
              </w:rPr>
              <w:t xml:space="preserve">ev. Bildungsgang, </w:t>
            </w:r>
            <w:r w:rsidR="00AB71CC" w:rsidRPr="00EE66F7">
              <w:rPr>
                <w:rFonts w:ascii="Arial" w:hAnsi="Arial" w:cs="Arial"/>
                <w:bCs/>
                <w:sz w:val="22"/>
                <w:szCs w:val="22"/>
              </w:rPr>
              <w:t>Art, Umfang</w:t>
            </w:r>
            <w:r w:rsidR="00A56526" w:rsidRPr="00EE66F7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  <w:p w:rsidR="003E6CA4" w:rsidRPr="00A87E64" w:rsidRDefault="000C08B0" w:rsidP="00F726D5">
            <w:pPr>
              <w:spacing w:before="6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2E4091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  <w:r w:rsidR="00AB71CC"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B71CC"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AB71CC"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AB71CC"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AB71CC"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B71CC"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AB71CC" w:rsidRPr="00195F9E" w:rsidRDefault="00AB71CC" w:rsidP="00950287">
            <w:pPr>
              <w:spacing w:before="24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EE66F7">
              <w:rPr>
                <w:rFonts w:ascii="Arial" w:hAnsi="Arial" w:cs="Arial"/>
                <w:bCs/>
                <w:sz w:val="22"/>
                <w:szCs w:val="22"/>
              </w:rPr>
              <w:t>BSO-Curriculum</w:t>
            </w:r>
            <w:r w:rsidR="002902A2" w:rsidRPr="00EE66F7">
              <w:rPr>
                <w:rFonts w:ascii="Arial" w:hAnsi="Arial" w:cs="Arial"/>
                <w:bCs/>
                <w:sz w:val="22"/>
                <w:szCs w:val="22"/>
              </w:rPr>
              <w:t>, Seite</w:t>
            </w:r>
            <w:r w:rsidRPr="00EE66F7"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2D4BB6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1161D4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2D4BB6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DF4BB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DF4BB3" w:rsidRPr="00195F9E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F4BB3" w:rsidRPr="00195F9E" w:rsidRDefault="00DF4BB3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916F5F" w:rsidRPr="00195F9E" w:rsidRDefault="00DF4BB3" w:rsidP="00CE090B">
            <w:pPr>
              <w:spacing w:before="60" w:after="120"/>
              <w:jc w:val="both"/>
              <w:rPr>
                <w:rFonts w:ascii="Arial" w:hAnsi="Arial" w:cs="Arial"/>
                <w:bCs/>
                <w:color w:val="008000"/>
              </w:rPr>
            </w:pP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195F9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RPr="00116E59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3" w:rsidRPr="00195F9E" w:rsidRDefault="00DF4BB3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BB3" w:rsidRPr="00195F9E" w:rsidRDefault="00DF4BB3" w:rsidP="00DF4BB3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1.5.2</w:t>
            </w:r>
          </w:p>
          <w:p w:rsidR="00DF4BB3" w:rsidRPr="00195F9E" w:rsidRDefault="00DF4BB3" w:rsidP="00246A3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Die Schule hat ein Angebot an Praktikumsplätzen für Schüleri</w:t>
            </w:r>
            <w:r w:rsidRPr="00195F9E">
              <w:rPr>
                <w:rFonts w:ascii="Arial" w:hAnsi="Arial" w:cs="Arial"/>
                <w:sz w:val="20"/>
                <w:szCs w:val="20"/>
              </w:rPr>
              <w:t>n</w:t>
            </w:r>
            <w:r w:rsidRPr="00195F9E">
              <w:rPr>
                <w:rFonts w:ascii="Arial" w:hAnsi="Arial" w:cs="Arial"/>
                <w:sz w:val="20"/>
                <w:szCs w:val="20"/>
              </w:rPr>
              <w:t>nen und Schüler.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RPr="00671983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16F5F" w:rsidRPr="00195F9E" w:rsidRDefault="00DF4BB3" w:rsidP="00CE090B">
            <w:pPr>
              <w:spacing w:before="60" w:after="120"/>
              <w:jc w:val="both"/>
              <w:rPr>
                <w:rFonts w:ascii="Arial" w:hAnsi="Arial" w:cs="Arial"/>
                <w:bCs/>
                <w:color w:val="008000"/>
              </w:rPr>
            </w:pP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195F9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RPr="00116E59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3" w:rsidRPr="00195F9E" w:rsidRDefault="00DF4BB3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F4BB3" w:rsidRPr="00195F9E" w:rsidRDefault="00DF4BB3" w:rsidP="00DF4BB3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1.5.3</w:t>
            </w:r>
          </w:p>
          <w:p w:rsidR="00DF4BB3" w:rsidRPr="00195F9E" w:rsidRDefault="00DF4BB3" w:rsidP="005D0259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Die Praktika werden systematisch und einheitlich</w:t>
            </w:r>
            <w:r w:rsidR="005D0259" w:rsidRPr="00195F9E">
              <w:rPr>
                <w:rFonts w:ascii="Arial" w:hAnsi="Arial" w:cs="Arial"/>
                <w:sz w:val="20"/>
                <w:szCs w:val="20"/>
              </w:rPr>
              <w:t xml:space="preserve"> im Unterricht</w:t>
            </w:r>
            <w:r w:rsidRPr="00195F9E">
              <w:rPr>
                <w:rFonts w:ascii="Arial" w:hAnsi="Arial" w:cs="Arial"/>
                <w:sz w:val="20"/>
                <w:szCs w:val="20"/>
              </w:rPr>
              <w:t xml:space="preserve"> vor- und nachbereitet.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195F9E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RPr="00671983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950287">
            <w:pPr>
              <w:spacing w:before="6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195F9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RPr="00116E59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BB3" w:rsidRPr="00195F9E" w:rsidRDefault="00DF4BB3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4BB3" w:rsidRPr="00195F9E" w:rsidRDefault="00DF4BB3" w:rsidP="001E58AB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1.5.4</w:t>
            </w:r>
          </w:p>
          <w:p w:rsidR="00DF4BB3" w:rsidRPr="00195F9E" w:rsidRDefault="00DF4BB3" w:rsidP="00246A3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195F9E">
              <w:rPr>
                <w:rFonts w:ascii="Arial" w:hAnsi="Arial" w:cs="Arial"/>
                <w:sz w:val="20"/>
                <w:szCs w:val="20"/>
              </w:rPr>
              <w:t>Die Lehrkräfte beraten die Schül</w:t>
            </w:r>
            <w:r w:rsidRPr="00195F9E">
              <w:rPr>
                <w:rFonts w:ascii="Arial" w:hAnsi="Arial" w:cs="Arial"/>
                <w:sz w:val="20"/>
                <w:szCs w:val="20"/>
              </w:rPr>
              <w:t>e</w:t>
            </w:r>
            <w:r w:rsidRPr="00195F9E">
              <w:rPr>
                <w:rFonts w:ascii="Arial" w:hAnsi="Arial" w:cs="Arial"/>
                <w:sz w:val="20"/>
                <w:szCs w:val="20"/>
              </w:rPr>
              <w:t>rinnen und Schüler individuell bei der Wahl des Praktikums.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195F9E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950287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195F9E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DF4BB3" w:rsidRPr="00671983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195F9E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195F9E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DF4BB3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DF4BB3" w:rsidRPr="00CA2872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4BB3" w:rsidRPr="00195F9E" w:rsidRDefault="00DF4BB3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F4BB3" w:rsidRPr="00195F9E" w:rsidRDefault="00DF4BB3" w:rsidP="00950287">
            <w:pPr>
              <w:spacing w:before="6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195F9E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195F9E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B7B3B" w:rsidRPr="00B30BBA" w:rsidRDefault="002B7B3B" w:rsidP="001C5723">
            <w:pPr>
              <w:pageBreakBefore/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B30BBA" w:rsidRDefault="002B7B3B" w:rsidP="001C5723">
            <w:pPr>
              <w:pageBreakBefore/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1.5.5</w:t>
            </w:r>
          </w:p>
          <w:p w:rsidR="002B7B3B" w:rsidRPr="00B30BBA" w:rsidRDefault="002B7B3B" w:rsidP="00680E19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Es gibt klar definierte Kriterien zur Durchführung und Betreuung des Praktikums.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b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1C5723">
            <w:pPr>
              <w:pageBreakBefore/>
              <w:jc w:val="center"/>
              <w:rPr>
                <w:rFonts w:ascii="Arial" w:hAnsi="Arial" w:cs="Arial"/>
                <w:b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950287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950287">
            <w:pPr>
              <w:spacing w:before="6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B30BB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B30BBA" w:rsidRDefault="002B7B3B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B30BBA" w:rsidRDefault="002B7B3B" w:rsidP="00246A3C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1.5.6</w:t>
            </w:r>
          </w:p>
          <w:p w:rsidR="002B7B3B" w:rsidRPr="00B30BBA" w:rsidRDefault="002B7B3B" w:rsidP="00246A3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Es gibt festgelegte Kriterien zur Bewertung des Praktikumsb</w:t>
            </w:r>
            <w:r w:rsidRPr="00B30BBA">
              <w:rPr>
                <w:rFonts w:ascii="Arial" w:hAnsi="Arial" w:cs="Arial"/>
                <w:sz w:val="20"/>
                <w:szCs w:val="20"/>
              </w:rPr>
              <w:t>e</w:t>
            </w:r>
            <w:r w:rsidRPr="00B30BBA">
              <w:rPr>
                <w:rFonts w:ascii="Arial" w:hAnsi="Arial" w:cs="Arial"/>
                <w:sz w:val="20"/>
                <w:szCs w:val="20"/>
              </w:rPr>
              <w:t>richts.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950287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1C5723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837D93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950287">
            <w:pPr>
              <w:spacing w:before="60" w:after="12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B30BB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B7B3B" w:rsidRPr="00B30BBA" w:rsidRDefault="002B7B3B" w:rsidP="00246A3C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B7B3B" w:rsidRPr="00B30BBA" w:rsidRDefault="002B7B3B" w:rsidP="00246A3C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1.5.7</w:t>
            </w:r>
          </w:p>
          <w:p w:rsidR="002B7B3B" w:rsidRPr="00B30BBA" w:rsidRDefault="002B7B3B" w:rsidP="00FB6B27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Die Schülerinnen und Schüler erhalten aussagekräftige Prakt</w:t>
            </w:r>
            <w:r w:rsidRPr="00B30BBA">
              <w:rPr>
                <w:rFonts w:ascii="Arial" w:hAnsi="Arial" w:cs="Arial"/>
                <w:sz w:val="20"/>
                <w:szCs w:val="20"/>
              </w:rPr>
              <w:t>i</w:t>
            </w:r>
            <w:r w:rsidRPr="00B30BBA">
              <w:rPr>
                <w:rFonts w:ascii="Arial" w:hAnsi="Arial" w:cs="Arial"/>
                <w:sz w:val="20"/>
                <w:szCs w:val="20"/>
              </w:rPr>
              <w:t>kumsbeurteilungen von den Ei</w:t>
            </w:r>
            <w:r w:rsidRPr="00B30BBA">
              <w:rPr>
                <w:rFonts w:ascii="Arial" w:hAnsi="Arial" w:cs="Arial"/>
                <w:sz w:val="20"/>
                <w:szCs w:val="20"/>
              </w:rPr>
              <w:t>n</w:t>
            </w:r>
            <w:r w:rsidRPr="00B30BBA">
              <w:rPr>
                <w:rFonts w:ascii="Arial" w:hAnsi="Arial" w:cs="Arial"/>
                <w:sz w:val="20"/>
                <w:szCs w:val="20"/>
              </w:rPr>
              <w:t>richtungen/Betrieben.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b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950287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B7B3B" w:rsidRPr="00B30BBA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2B7B3B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B7B3B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B7B3B" w:rsidRPr="00B30BBA" w:rsidTr="00D410AD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7B3B" w:rsidRPr="00B30BBA" w:rsidRDefault="002B7B3B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7B3B" w:rsidRPr="00B30BBA" w:rsidRDefault="002B7B3B" w:rsidP="00950287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B30BBA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F726D5" w:rsidRPr="00B30BBA" w:rsidTr="00CE089A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B30BBA" w:rsidRDefault="00F726D5" w:rsidP="00680E19">
            <w:pPr>
              <w:spacing w:before="60" w:after="120"/>
              <w:ind w:left="214" w:hanging="142"/>
              <w:rPr>
                <w:rFonts w:ascii="Arial" w:hAnsi="Arial" w:cs="Arial"/>
                <w:b/>
                <w:bCs/>
              </w:rPr>
            </w:pPr>
            <w:r w:rsidRPr="00B30BBA">
              <w:rPr>
                <w:rFonts w:ascii="Arial" w:hAnsi="Arial" w:cs="Arial"/>
                <w:b/>
                <w:bCs/>
              </w:rPr>
              <w:t>1.6</w:t>
            </w:r>
          </w:p>
          <w:p w:rsidR="00F726D5" w:rsidRPr="00B30BBA" w:rsidRDefault="00F726D5" w:rsidP="00A217C5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Andere Formen praktischer Erfa</w:t>
            </w: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h</w:t>
            </w: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rungs- und Ler</w:t>
            </w: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n</w:t>
            </w:r>
            <w:r w:rsidRPr="00B30BBA">
              <w:rPr>
                <w:rFonts w:ascii="Arial" w:hAnsi="Arial" w:cs="Arial"/>
                <w:b/>
                <w:bCs/>
                <w:sz w:val="21"/>
                <w:szCs w:val="21"/>
              </w:rPr>
              <w:t>räume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26D5" w:rsidRPr="00B30BBA" w:rsidRDefault="00F726D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1.6.1</w:t>
            </w:r>
          </w:p>
          <w:p w:rsidR="00F726D5" w:rsidRPr="00B30BBA" w:rsidRDefault="00F726D5" w:rsidP="00246A3C">
            <w:pPr>
              <w:spacing w:before="60" w:after="120"/>
              <w:ind w:left="29"/>
              <w:rPr>
                <w:rFonts w:ascii="Arial" w:hAnsi="Arial" w:cs="Arial"/>
                <w:sz w:val="20"/>
                <w:szCs w:val="20"/>
              </w:rPr>
            </w:pPr>
            <w:r w:rsidRPr="00B30BBA">
              <w:rPr>
                <w:rFonts w:ascii="Arial" w:hAnsi="Arial" w:cs="Arial"/>
                <w:sz w:val="20"/>
                <w:szCs w:val="20"/>
              </w:rPr>
              <w:t>Es werden Betriebs- und Beruf</w:t>
            </w:r>
            <w:r w:rsidRPr="00B30BBA">
              <w:rPr>
                <w:rFonts w:ascii="Arial" w:hAnsi="Arial" w:cs="Arial"/>
                <w:sz w:val="20"/>
                <w:szCs w:val="20"/>
              </w:rPr>
              <w:t>s</w:t>
            </w:r>
            <w:r w:rsidRPr="00B30BBA">
              <w:rPr>
                <w:rFonts w:ascii="Arial" w:hAnsi="Arial" w:cs="Arial"/>
                <w:sz w:val="20"/>
                <w:szCs w:val="20"/>
              </w:rPr>
              <w:t>felderkundungen durchgeführt.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26D5" w:rsidRPr="00B30BBA" w:rsidRDefault="00F726D5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6D5" w:rsidRPr="00B30BBA" w:rsidRDefault="00F726D5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26D5" w:rsidRPr="00B30BBA" w:rsidRDefault="00F726D5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726D5" w:rsidRPr="00B30BBA" w:rsidRDefault="00F726D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950580" w:rsidRPr="00B30BBA" w:rsidTr="00F726D5">
        <w:trPr>
          <w:cantSplit/>
          <w:trHeight w:val="22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950580" w:rsidRPr="00B30BBA" w:rsidTr="00CE090B">
        <w:trPr>
          <w:cantSplit/>
          <w:trHeight w:val="39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950287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950580" w:rsidRPr="00B30BBA" w:rsidTr="00F726D5">
        <w:trPr>
          <w:cantSplit/>
          <w:trHeight w:val="340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30BB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B30BBA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30BB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950580" w:rsidRPr="00B30BBA" w:rsidTr="00F726D5">
        <w:trPr>
          <w:cantSplit/>
          <w:trHeight w:val="22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95058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50580" w:rsidRPr="00B30BBA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950580" w:rsidRPr="00B30BBA" w:rsidTr="00D410AD">
        <w:trPr>
          <w:cantSplit/>
          <w:trHeight w:val="397"/>
        </w:trPr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0580" w:rsidRPr="00B30BBA" w:rsidRDefault="00950580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0580" w:rsidRPr="00B30BBA" w:rsidRDefault="00950580" w:rsidP="00950287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B30BBA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RPr="00F93AFF" w:rsidTr="00256EB4">
        <w:trPr>
          <w:cantSplit/>
          <w:trHeight w:val="340"/>
        </w:trPr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217C5" w:rsidRPr="00B30BBA" w:rsidRDefault="00A217C5" w:rsidP="001C5723">
            <w:pPr>
              <w:pageBreakBefore/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1.6.2</w:t>
            </w:r>
          </w:p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gibt die Möglichkeit, sich an einer Schülerfirma, an Planspielen etc. zu beteiligen.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4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950287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RPr="00671983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4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D410AD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950287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RPr="00F93AFF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1.6.3</w:t>
            </w:r>
          </w:p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Schülerinnen und Schüler nehmen an Projekten zur Berufs- und Studienorientierung teil.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RPr="00671983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D410AD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950287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RPr="00F93AFF" w:rsidTr="00256EB4">
        <w:trPr>
          <w:trHeight w:val="321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1.6.4</w:t>
            </w:r>
          </w:p>
          <w:p w:rsidR="00A217C5" w:rsidRPr="005C7391" w:rsidRDefault="00A217C5" w:rsidP="00A87E64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Schülerinnen und Schüler nehmen an Veranstaltungen zur Studienorientierung in den Hoc</w:t>
            </w:r>
            <w:r w:rsidRPr="005C7391">
              <w:rPr>
                <w:rFonts w:ascii="Arial" w:hAnsi="Arial" w:cs="Arial"/>
                <w:sz w:val="20"/>
                <w:szCs w:val="20"/>
              </w:rPr>
              <w:t>h</w:t>
            </w:r>
            <w:r w:rsidRPr="005C7391">
              <w:rPr>
                <w:rFonts w:ascii="Arial" w:hAnsi="Arial" w:cs="Arial"/>
                <w:sz w:val="20"/>
                <w:szCs w:val="20"/>
              </w:rPr>
              <w:t>schulen teil</w:t>
            </w:r>
            <w:r w:rsidR="00165102">
              <w:rPr>
                <w:rFonts w:ascii="Arial" w:hAnsi="Arial" w:cs="Arial"/>
                <w:sz w:val="20"/>
                <w:szCs w:val="20"/>
              </w:rPr>
              <w:t>.</w:t>
            </w:r>
            <w:r w:rsidRPr="005C7391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(SEK II)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CE090B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950287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RPr="00671983" w:rsidTr="00256EB4">
        <w:trPr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246A3C">
            <w:pPr>
              <w:spacing w:before="120"/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246A3C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246A3C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C5" w:rsidRPr="005C7391" w:rsidRDefault="00A217C5" w:rsidP="00246A3C">
            <w:pPr>
              <w:spacing w:before="12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D410AD">
        <w:trPr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5C7391" w:rsidRDefault="00A217C5" w:rsidP="00950287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511B67" w:rsidRPr="00F93AFF" w:rsidTr="00511B67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11B67" w:rsidRPr="00B30BBA" w:rsidRDefault="00511B67" w:rsidP="00950580">
            <w:pPr>
              <w:spacing w:before="60" w:after="12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1B67" w:rsidRPr="005C7391" w:rsidRDefault="001600E6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1.6.5</w:t>
            </w:r>
          </w:p>
          <w:p w:rsidR="00511B67" w:rsidRPr="005C7391" w:rsidRDefault="00511B67" w:rsidP="001600E6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Aktivitäten zu 1.6 werden s</w:t>
            </w:r>
            <w:r w:rsidRPr="005C7391">
              <w:rPr>
                <w:rFonts w:ascii="Arial" w:hAnsi="Arial" w:cs="Arial"/>
                <w:sz w:val="20"/>
                <w:szCs w:val="20"/>
              </w:rPr>
              <w:t>o</w:t>
            </w:r>
            <w:r w:rsidRPr="005C7391">
              <w:rPr>
                <w:rFonts w:ascii="Arial" w:hAnsi="Arial" w:cs="Arial"/>
                <w:sz w:val="20"/>
                <w:szCs w:val="20"/>
              </w:rPr>
              <w:t>wohl vor- und nachbereitet als auch im Berufswahlpass dokume</w:t>
            </w:r>
            <w:r w:rsidRPr="005C7391">
              <w:rPr>
                <w:rFonts w:ascii="Arial" w:hAnsi="Arial" w:cs="Arial"/>
                <w:sz w:val="20"/>
                <w:szCs w:val="20"/>
              </w:rPr>
              <w:t>n</w:t>
            </w:r>
            <w:r w:rsidRPr="005C7391">
              <w:rPr>
                <w:rFonts w:ascii="Arial" w:hAnsi="Arial" w:cs="Arial"/>
                <w:sz w:val="20"/>
                <w:szCs w:val="20"/>
              </w:rPr>
              <w:t>tiert und ggf. zertifiziert.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1B67" w:rsidRPr="00D07A49" w:rsidRDefault="00511B67" w:rsidP="00246A3C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D07A49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D07A49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D07A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07A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D07A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11B67" w:rsidRPr="005C7391" w:rsidRDefault="00511B67" w:rsidP="00AF0986">
            <w:pPr>
              <w:jc w:val="center"/>
              <w:rPr>
                <w:rFonts w:ascii="Arial" w:hAnsi="Arial" w:cs="Arial"/>
                <w:color w:val="008000"/>
              </w:rPr>
            </w:pPr>
            <w:r w:rsidRPr="00D07A49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D07A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07A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D07A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511B67" w:rsidRPr="005C7391" w:rsidRDefault="00511B67" w:rsidP="00AF0986">
            <w:pPr>
              <w:jc w:val="center"/>
              <w:rPr>
                <w:rFonts w:ascii="Arial" w:hAnsi="Arial" w:cs="Arial"/>
                <w:color w:val="008000"/>
              </w:rPr>
            </w:pPr>
            <w:r w:rsidRPr="00D07A49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D07A49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D07A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07A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D07A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11B67" w:rsidRPr="005C7391" w:rsidRDefault="00511B67" w:rsidP="00246A3C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CE090B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950287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A217C5" w:rsidRPr="00671983" w:rsidTr="00256EB4">
        <w:trPr>
          <w:cantSplit/>
          <w:trHeight w:val="340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A217C5" w:rsidTr="00256EB4">
        <w:trPr>
          <w:cantSplit/>
          <w:trHeight w:val="227"/>
        </w:trPr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217C5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A81AD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217C5" w:rsidRPr="005C7391" w:rsidRDefault="004E1D90" w:rsidP="00246A3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A217C5" w:rsidRPr="00CA2872" w:rsidTr="00D410AD">
        <w:trPr>
          <w:cantSplit/>
          <w:trHeight w:val="397"/>
        </w:trPr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17C5" w:rsidRPr="00B30BBA" w:rsidRDefault="00A217C5" w:rsidP="00246A3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7C5" w:rsidRPr="005C7391" w:rsidRDefault="00A217C5" w:rsidP="00246A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F5F" w:rsidRPr="005C7391" w:rsidRDefault="00A217C5" w:rsidP="00950287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950287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950580" w:rsidRPr="00656E75" w:rsidRDefault="00950580">
      <w:r w:rsidRPr="00656E75">
        <w:br w:type="page"/>
      </w:r>
    </w:p>
    <w:tbl>
      <w:tblPr>
        <w:tblW w:w="14614" w:type="dxa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1"/>
        <w:gridCol w:w="3261"/>
        <w:gridCol w:w="2268"/>
        <w:gridCol w:w="71"/>
        <w:gridCol w:w="2197"/>
        <w:gridCol w:w="142"/>
        <w:gridCol w:w="2126"/>
        <w:gridCol w:w="213"/>
        <w:gridCol w:w="1938"/>
        <w:gridCol w:w="117"/>
      </w:tblGrid>
      <w:tr w:rsidR="002D25A2" w:rsidRPr="005C7391" w:rsidTr="002D25A2">
        <w:trPr>
          <w:cantSplit/>
          <w:trHeight w:val="285"/>
        </w:trPr>
        <w:tc>
          <w:tcPr>
            <w:tcW w:w="1461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1C5723">
            <w:pPr>
              <w:rPr>
                <w:rFonts w:ascii="Arial" w:hAnsi="Arial" w:cs="Arial"/>
                <w:sz w:val="28"/>
                <w:szCs w:val="28"/>
              </w:rPr>
            </w:pPr>
            <w:r w:rsidRPr="005C7391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Themenbereich 2: Berufs- und Studienorientierung im schulischen Gesamtkonzept</w:t>
            </w:r>
          </w:p>
        </w:tc>
      </w:tr>
      <w:tr w:rsidR="002D25A2" w:rsidRPr="005C7391" w:rsidTr="002D25A2">
        <w:trPr>
          <w:cantSplit/>
          <w:trHeight w:val="285"/>
        </w:trPr>
        <w:tc>
          <w:tcPr>
            <w:tcW w:w="14614" w:type="dxa"/>
            <w:gridSpan w:val="10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D25A2" w:rsidRPr="005C7391" w:rsidRDefault="002D25A2" w:rsidP="00246A3C">
            <w:pPr>
              <w:ind w:left="227"/>
              <w:rPr>
                <w:rFonts w:ascii="Arial" w:hAnsi="Arial" w:cs="Arial"/>
                <w:b/>
                <w:bCs/>
              </w:rPr>
            </w:pPr>
          </w:p>
          <w:p w:rsidR="002D25A2" w:rsidRPr="005C7391" w:rsidRDefault="002D25A2" w:rsidP="001C572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ind w:left="-57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</w:rPr>
              <w:t>Erfolgreiche Berufsorientierung muss in der Schule strukturell verankert und organisiert sein. In diesem Themenbereich finden sich dementsprechend Kriterien, die sich auf die innerschulische Organisation und deren Rahmenbedingungen beziehen.</w:t>
            </w:r>
          </w:p>
          <w:p w:rsidR="002D25A2" w:rsidRPr="005C7391" w:rsidRDefault="002D25A2" w:rsidP="00246A3C">
            <w:pPr>
              <w:ind w:left="227"/>
              <w:rPr>
                <w:rFonts w:ascii="Arial" w:hAnsi="Arial" w:cs="Arial"/>
                <w:b/>
                <w:bCs/>
              </w:rPr>
            </w:pPr>
          </w:p>
        </w:tc>
      </w:tr>
      <w:tr w:rsidR="002D25A2" w:rsidRPr="005C7391" w:rsidTr="002D25A2">
        <w:trPr>
          <w:cantSplit/>
          <w:trHeight w:val="276"/>
        </w:trPr>
        <w:tc>
          <w:tcPr>
            <w:tcW w:w="5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8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sz w:val="22"/>
                <w:szCs w:val="22"/>
              </w:rPr>
              <w:t xml:space="preserve">Erläuterung </w:t>
            </w:r>
            <w:r w:rsidRPr="005C7391">
              <w:rPr>
                <w:rFonts w:ascii="Arial" w:hAnsi="Arial" w:cs="Arial"/>
                <w:sz w:val="16"/>
                <w:szCs w:val="22"/>
              </w:rPr>
              <w:t>(max. 500 Zeichen)</w:t>
            </w:r>
          </w:p>
        </w:tc>
      </w:tr>
      <w:tr w:rsidR="002D25A2" w:rsidRPr="005C7391" w:rsidTr="002D25A2">
        <w:trPr>
          <w:cantSplit/>
          <w:trHeight w:val="276"/>
        </w:trPr>
        <w:tc>
          <w:tcPr>
            <w:tcW w:w="5542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8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</w:rPr>
            </w:pPr>
          </w:p>
        </w:tc>
      </w:tr>
      <w:tr w:rsidR="002D25A2" w:rsidRPr="005C7391" w:rsidTr="002D25A2">
        <w:trPr>
          <w:cantSplit/>
          <w:trHeight w:val="339"/>
          <w:hidden/>
        </w:trPr>
        <w:tc>
          <w:tcPr>
            <w:tcW w:w="228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DF4BB3">
            <w:pPr>
              <w:pStyle w:val="Listenabsatz"/>
              <w:numPr>
                <w:ilvl w:val="0"/>
                <w:numId w:val="20"/>
              </w:numPr>
              <w:ind w:left="714" w:hanging="357"/>
              <w:rPr>
                <w:rFonts w:ascii="Arial" w:hAnsi="Arial" w:cs="Arial"/>
                <w:b/>
                <w:bCs/>
                <w:vanish/>
                <w:sz w:val="2"/>
                <w:szCs w:val="2"/>
              </w:rPr>
            </w:pPr>
          </w:p>
          <w:p w:rsidR="002D25A2" w:rsidRPr="005C7391" w:rsidRDefault="002D25A2" w:rsidP="00A810A1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2.1</w:t>
            </w:r>
          </w:p>
          <w:p w:rsidR="002D25A2" w:rsidRPr="005C7391" w:rsidRDefault="002D25A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Dokumentation und Verankerung im schulischen G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e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samtkonzept</w:t>
            </w:r>
          </w:p>
        </w:tc>
        <w:tc>
          <w:tcPr>
            <w:tcW w:w="3261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2.1.1</w:t>
            </w:r>
          </w:p>
          <w:p w:rsidR="002D25A2" w:rsidRPr="005C7391" w:rsidRDefault="002D25A2" w:rsidP="0074020B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Im Schulprogramm ist das Curric</w:t>
            </w:r>
            <w:r w:rsidRPr="005C7391">
              <w:rPr>
                <w:rFonts w:ascii="Arial" w:hAnsi="Arial" w:cs="Arial"/>
                <w:sz w:val="20"/>
                <w:szCs w:val="20"/>
              </w:rPr>
              <w:t>u</w:t>
            </w:r>
            <w:r w:rsidRPr="005C7391">
              <w:rPr>
                <w:rFonts w:ascii="Arial" w:hAnsi="Arial" w:cs="Arial"/>
                <w:sz w:val="20"/>
                <w:szCs w:val="20"/>
              </w:rPr>
              <w:t>lum</w:t>
            </w:r>
            <w:r w:rsidRPr="005C7391">
              <w:rPr>
                <w:rStyle w:val="Funotenzeichen"/>
                <w:rFonts w:ascii="Arial" w:hAnsi="Arial" w:cs="Arial"/>
                <w:sz w:val="20"/>
                <w:szCs w:val="20"/>
              </w:rPr>
              <w:footnoteReference w:id="3"/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 für den fächerübergreifenden BSO-Prozess, entsprechend dem Erlass zur Ausgestaltung der B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rufs- und Studienorientierung bzw. den OloV-Qualitätsstandards ve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ankert.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562F48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024EF4" w:rsidRDefault="002D25A2" w:rsidP="00024EF4">
            <w:pPr>
              <w:spacing w:before="6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Schule: </w:t>
            </w:r>
            <w:r w:rsidR="00A56526"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56526"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A56526"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A56526"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A56526"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56526"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56526"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56526"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56526"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56526"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2D25A2" w:rsidRPr="005C7391" w:rsidRDefault="002D25A2" w:rsidP="00024EF4">
            <w:pPr>
              <w:spacing w:before="6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EE66F7">
              <w:rPr>
                <w:rFonts w:ascii="Arial" w:hAnsi="Arial" w:cs="Arial"/>
                <w:sz w:val="21"/>
                <w:szCs w:val="21"/>
              </w:rPr>
              <w:t xml:space="preserve">Datum des </w:t>
            </w:r>
            <w:r w:rsidR="00A56526" w:rsidRPr="00EE66F7">
              <w:rPr>
                <w:rFonts w:ascii="Arial" w:hAnsi="Arial" w:cs="Arial"/>
                <w:sz w:val="21"/>
                <w:szCs w:val="21"/>
              </w:rPr>
              <w:t xml:space="preserve">letzten </w:t>
            </w:r>
            <w:r w:rsidRPr="00EE66F7">
              <w:rPr>
                <w:rFonts w:ascii="Arial" w:hAnsi="Arial" w:cs="Arial"/>
                <w:sz w:val="21"/>
                <w:szCs w:val="21"/>
              </w:rPr>
              <w:t>Schulkonferenzbeschlusses</w:t>
            </w:r>
            <w:r w:rsidR="00024EF4" w:rsidRPr="00EE66F7">
              <w:rPr>
                <w:rFonts w:ascii="Arial" w:hAnsi="Arial" w:cs="Arial"/>
                <w:sz w:val="21"/>
                <w:szCs w:val="21"/>
              </w:rPr>
              <w:t>:</w:t>
            </w:r>
            <w:r w:rsidR="00024EF4" w:rsidRPr="00EE66F7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024EF4" w:rsidRPr="00A038F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024EF4" w:rsidRPr="00A038F7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024EF4" w:rsidRPr="00A038F7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024EF4" w:rsidRPr="00A038F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024EF4" w:rsidRPr="00A038F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024EF4" w:rsidRPr="00A038F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024EF4" w:rsidRPr="00A038F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024EF4" w:rsidRPr="00A038F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024EF4" w:rsidRPr="00A038F7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024EF4" w:rsidRPr="00A038F7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3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D410AD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2.1.2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Schulinterne Veranstaltungen zur BSO werden terminiert und dok</w:t>
            </w:r>
            <w:r w:rsidRPr="005C7391">
              <w:rPr>
                <w:rFonts w:ascii="Arial" w:hAnsi="Arial" w:cs="Arial"/>
                <w:sz w:val="20"/>
                <w:szCs w:val="20"/>
              </w:rPr>
              <w:t>u</w:t>
            </w:r>
            <w:r w:rsidRPr="005C7391">
              <w:rPr>
                <w:rFonts w:ascii="Arial" w:hAnsi="Arial" w:cs="Arial"/>
                <w:sz w:val="20"/>
                <w:szCs w:val="20"/>
              </w:rPr>
              <w:t>mentiert.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562F48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D410AD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2.1.3</w:t>
            </w:r>
          </w:p>
          <w:p w:rsidR="002D25A2" w:rsidRPr="005C7391" w:rsidRDefault="002D25A2" w:rsidP="001448FA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Außerschulische Veranstaltungen (z. B. Ausbildungs- und Beruf</w:t>
            </w:r>
            <w:r w:rsidRPr="005C7391">
              <w:rPr>
                <w:rFonts w:ascii="Arial" w:hAnsi="Arial" w:cs="Arial"/>
                <w:sz w:val="20"/>
                <w:szCs w:val="20"/>
              </w:rPr>
              <w:t>s</w:t>
            </w:r>
            <w:r w:rsidRPr="005C7391">
              <w:rPr>
                <w:rFonts w:ascii="Arial" w:hAnsi="Arial" w:cs="Arial"/>
                <w:sz w:val="20"/>
                <w:szCs w:val="20"/>
              </w:rPr>
              <w:t>messen, Informationsveranstaltu</w:t>
            </w:r>
            <w:r w:rsidRPr="005C7391">
              <w:rPr>
                <w:rFonts w:ascii="Arial" w:hAnsi="Arial" w:cs="Arial"/>
                <w:sz w:val="20"/>
                <w:szCs w:val="20"/>
              </w:rPr>
              <w:t>n</w:t>
            </w:r>
            <w:r w:rsidRPr="005C7391">
              <w:rPr>
                <w:rFonts w:ascii="Arial" w:hAnsi="Arial" w:cs="Arial"/>
                <w:sz w:val="20"/>
                <w:szCs w:val="20"/>
              </w:rPr>
              <w:t>gen für Studiengänge) werden terminiert und dokumentiert.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562F48">
            <w:pPr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spacing w:before="60" w:after="120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b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D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tabs>
                <w:tab w:val="left" w:pos="859"/>
              </w:tabs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D410AD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1C5723">
            <w:pPr>
              <w:pageBreakBefore/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lastRenderedPageBreak/>
              <w:t>2.2</w:t>
            </w:r>
          </w:p>
          <w:p w:rsidR="002D25A2" w:rsidRPr="005C7391" w:rsidRDefault="002D25A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Integration in den Unterricht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2.2.1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Themen aus dem Bereich BSO werden in einer Vielzahl von F</w:t>
            </w:r>
            <w:r w:rsidRPr="005C7391">
              <w:rPr>
                <w:rFonts w:ascii="Arial" w:hAnsi="Arial" w:cs="Arial"/>
                <w:sz w:val="20"/>
                <w:szCs w:val="20"/>
              </w:rPr>
              <w:t>ä</w:t>
            </w:r>
            <w:r w:rsidRPr="005C7391">
              <w:rPr>
                <w:rFonts w:ascii="Arial" w:hAnsi="Arial" w:cs="Arial"/>
                <w:sz w:val="20"/>
                <w:szCs w:val="20"/>
              </w:rPr>
              <w:t>chern umgesetzt. Die Fachcurric</w:t>
            </w:r>
            <w:r w:rsidRPr="005C7391">
              <w:rPr>
                <w:rFonts w:ascii="Arial" w:hAnsi="Arial" w:cs="Arial"/>
                <w:sz w:val="20"/>
                <w:szCs w:val="20"/>
              </w:rPr>
              <w:t>u</w:t>
            </w:r>
            <w:r w:rsidRPr="005C7391">
              <w:rPr>
                <w:rFonts w:ascii="Arial" w:hAnsi="Arial" w:cs="Arial"/>
                <w:sz w:val="20"/>
                <w:szCs w:val="20"/>
              </w:rPr>
              <w:t>la enthalten eindeutige Aussagen darüber.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1C5723">
            <w:pPr>
              <w:pageBreakBefore/>
              <w:ind w:righ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A22B8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A22B8B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Text34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bookmarkStart w:id="10" w:name="Text34"/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bookmarkEnd w:id="10"/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680E19">
            <w:pPr>
              <w:spacing w:before="60" w:after="120"/>
              <w:ind w:left="144" w:hanging="59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2.3</w:t>
            </w:r>
          </w:p>
          <w:p w:rsidR="002D25A2" w:rsidRPr="005C7391" w:rsidRDefault="002D25A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Transparenz des BSO-Konzepts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2.3.1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Schule veröffentlicht an zentr</w:t>
            </w:r>
            <w:r w:rsidRPr="005C7391">
              <w:rPr>
                <w:rFonts w:ascii="Arial" w:hAnsi="Arial" w:cs="Arial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>ler Stelle (z.</w:t>
            </w:r>
            <w:r w:rsidRPr="005C7391">
              <w:rPr>
                <w:rFonts w:ascii="Arial" w:hAnsi="Arial" w:cs="Arial"/>
                <w:sz w:val="20"/>
                <w:szCs w:val="20"/>
              </w:rPr>
              <w:t>B. schuleigene Hom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page, am Infobrett) einen Gesam</w:t>
            </w:r>
            <w:r w:rsidRPr="005C7391">
              <w:rPr>
                <w:rFonts w:ascii="Arial" w:hAnsi="Arial" w:cs="Arial"/>
                <w:sz w:val="20"/>
                <w:szCs w:val="20"/>
              </w:rPr>
              <w:t>t</w:t>
            </w:r>
            <w:r w:rsidRPr="005C7391">
              <w:rPr>
                <w:rFonts w:ascii="Arial" w:hAnsi="Arial" w:cs="Arial"/>
                <w:sz w:val="20"/>
                <w:szCs w:val="20"/>
              </w:rPr>
              <w:t>überblick über den BSO-Prozess.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E090B">
            <w:pPr>
              <w:spacing w:before="60" w:after="120"/>
              <w:rPr>
                <w:rFonts w:ascii="Arial" w:hAnsi="Arial" w:cs="Arial"/>
                <w:color w:val="0000FF"/>
                <w:sz w:val="22"/>
                <w:szCs w:val="22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Schule: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A22B8B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Erläuterung der Auditoren: </w: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2.3.2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Schule veröffentlicht an zentr</w:t>
            </w:r>
            <w:r w:rsidRPr="005C7391">
              <w:rPr>
                <w:rFonts w:ascii="Arial" w:hAnsi="Arial" w:cs="Arial"/>
                <w:sz w:val="20"/>
                <w:szCs w:val="20"/>
              </w:rPr>
              <w:t>a</w:t>
            </w:r>
            <w:r w:rsidRPr="005C7391">
              <w:rPr>
                <w:rFonts w:ascii="Arial" w:hAnsi="Arial" w:cs="Arial"/>
                <w:sz w:val="20"/>
                <w:szCs w:val="20"/>
              </w:rPr>
              <w:t>ler Stelle (z. B. auf der schuleig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nen Homepage, Infobrett) konkrete Informationen über die angebot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nen berufs- und studienorienti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renden Maßnahmen.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A22B8B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493787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2.4</w:t>
            </w:r>
          </w:p>
          <w:p w:rsidR="002D25A2" w:rsidRPr="005C7391" w:rsidRDefault="002D25A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Fortbildungs- und Informationskonzept der Lehrkräfte zur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2.4.1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Das Fortbildungskonzept der Schule umfasst auch den Bereich der BSO. Externe und interne Fortbildungsangebote werden genutzt.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AF0986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AF0986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22B8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Schule: </w:t>
            </w:r>
            <w:r w:rsidR="00A22B8B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22B8B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FORMTEXT </w:instrText>
            </w:r>
            <w:r w:rsidR="00A22B8B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A22B8B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="00A22B8B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A22B8B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2.4.2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Lehrkräfte nehmen Angebote (Hochschulveranstaltungen, Fi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menbesuche, Exkursionen etc.) wahr, um sich mit den Anforderu</w:t>
            </w:r>
            <w:r w:rsidRPr="005C7391">
              <w:rPr>
                <w:rFonts w:ascii="Arial" w:hAnsi="Arial" w:cs="Arial"/>
                <w:sz w:val="20"/>
                <w:szCs w:val="20"/>
              </w:rPr>
              <w:t>n</w:t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gen der Arbeits- und Berufswelt </w:t>
            </w:r>
            <w:r w:rsidRPr="005C7391">
              <w:rPr>
                <w:rFonts w:ascii="Arial" w:hAnsi="Arial" w:cs="Arial"/>
                <w:sz w:val="20"/>
                <w:szCs w:val="20"/>
              </w:rPr>
              <w:lastRenderedPageBreak/>
              <w:t>sowie den Ausbildungs- und St</w:t>
            </w:r>
            <w:r w:rsidRPr="005C7391">
              <w:rPr>
                <w:rFonts w:ascii="Arial" w:hAnsi="Arial" w:cs="Arial"/>
                <w:sz w:val="20"/>
                <w:szCs w:val="20"/>
              </w:rPr>
              <w:t>u</w:t>
            </w:r>
            <w:r w:rsidRPr="005C7391">
              <w:rPr>
                <w:rFonts w:ascii="Arial" w:hAnsi="Arial" w:cs="Arial"/>
                <w:sz w:val="20"/>
                <w:szCs w:val="20"/>
              </w:rPr>
              <w:t>diengängen vertraut zu machen</w:t>
            </w:r>
            <w:r w:rsidRPr="005C7391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22B8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7146AE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2.4.3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Lehrkräfte wirken aktiv in Arbeit</w:t>
            </w:r>
            <w:r w:rsidRPr="005C7391">
              <w:rPr>
                <w:rFonts w:ascii="Arial" w:hAnsi="Arial" w:cs="Arial"/>
                <w:sz w:val="20"/>
                <w:szCs w:val="20"/>
              </w:rPr>
              <w:t>s</w:t>
            </w:r>
            <w:r w:rsidRPr="005C7391">
              <w:rPr>
                <w:rFonts w:ascii="Arial" w:hAnsi="Arial" w:cs="Arial"/>
                <w:sz w:val="20"/>
                <w:szCs w:val="20"/>
              </w:rPr>
              <w:t>kreisen zur BSO mit.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b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D25A2" w:rsidRPr="005C7391" w:rsidRDefault="002D25A2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1F3B56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D25A2" w:rsidRPr="005C7391" w:rsidRDefault="002D25A2" w:rsidP="008D3D3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8D3D39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2.5</w:t>
            </w:r>
          </w:p>
          <w:p w:rsidR="002D25A2" w:rsidRPr="005C7391" w:rsidRDefault="002D25A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Personelle und räumliche Ressou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r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cen für die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2.5.1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Schule hat eine Person als Schulkoordinatorin oder Schul-koordinator BSO benannt.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1F3B56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2D25A2" w:rsidRPr="005C7391" w:rsidRDefault="002D25A2" w:rsidP="00C1584F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2.5.2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steht ein geeigneter Raum für die Aktivitäten in der BSO zur Ve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fügung.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D25A2" w:rsidRPr="005C7391" w:rsidRDefault="002D25A2" w:rsidP="009B09A1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2D25A2" w:rsidRPr="005C7391" w:rsidRDefault="002D25A2" w:rsidP="009B09A1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1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C1584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C1584F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3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2.6</w:t>
            </w:r>
          </w:p>
          <w:p w:rsidR="002D25A2" w:rsidRPr="005C7391" w:rsidRDefault="002D25A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Evaluation der Ma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ß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nahmen zur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2.6.1</w:t>
            </w:r>
          </w:p>
          <w:p w:rsidR="002D25A2" w:rsidRPr="005C7391" w:rsidRDefault="002D25A2" w:rsidP="00DE4E95">
            <w:pPr>
              <w:spacing w:before="60" w:after="120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Maßnahmen zu einer qual</w:t>
            </w:r>
            <w:r w:rsidRPr="005C7391">
              <w:rPr>
                <w:rFonts w:ascii="Arial" w:hAnsi="Arial" w:cs="Arial"/>
                <w:sz w:val="20"/>
                <w:szCs w:val="20"/>
              </w:rPr>
              <w:t>i</w:t>
            </w:r>
            <w:r w:rsidRPr="005C7391">
              <w:rPr>
                <w:rFonts w:ascii="Arial" w:hAnsi="Arial" w:cs="Arial"/>
                <w:sz w:val="20"/>
                <w:szCs w:val="20"/>
              </w:rPr>
              <w:t>tätsbezogenen BSO werden jäh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lich überprüft und im Sinne eines kontinuierlichen Verbesserung</w:t>
            </w:r>
            <w:r w:rsidRPr="005C7391">
              <w:rPr>
                <w:rFonts w:ascii="Arial" w:hAnsi="Arial" w:cs="Arial"/>
                <w:sz w:val="20"/>
                <w:szCs w:val="20"/>
              </w:rPr>
              <w:t>s</w:t>
            </w:r>
            <w:r w:rsidRPr="005C7391">
              <w:rPr>
                <w:rFonts w:ascii="Arial" w:hAnsi="Arial" w:cs="Arial"/>
                <w:sz w:val="20"/>
                <w:szCs w:val="20"/>
              </w:rPr>
              <w:t>prozesses fortgeschrieben.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3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343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cantSplit/>
          <w:trHeight w:val="226"/>
        </w:trPr>
        <w:tc>
          <w:tcPr>
            <w:tcW w:w="228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25A2" w:rsidRPr="005C7391" w:rsidRDefault="002D25A2" w:rsidP="00562F4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2D25A2" w:rsidRPr="005C7391" w:rsidTr="002D25A2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85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5A2" w:rsidRPr="005C7391" w:rsidRDefault="002D25A2" w:rsidP="00562F48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562F48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2D25A2" w:rsidRPr="005C7391" w:rsidTr="002D25A2">
        <w:trPr>
          <w:gridAfter w:val="1"/>
          <w:wAfter w:w="117" w:type="dxa"/>
          <w:cantSplit/>
          <w:trHeight w:val="285"/>
        </w:trPr>
        <w:tc>
          <w:tcPr>
            <w:tcW w:w="144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5A2" w:rsidRPr="005C7391" w:rsidRDefault="002D25A2" w:rsidP="001C5723">
            <w:pPr>
              <w:pageBreakBefore/>
              <w:ind w:left="-57"/>
              <w:rPr>
                <w:rFonts w:ascii="Arial" w:hAnsi="Arial" w:cs="Arial"/>
                <w:sz w:val="28"/>
                <w:szCs w:val="28"/>
              </w:rPr>
            </w:pPr>
            <w:r w:rsidRPr="005C7391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Themenbereich 3: Schule im Netzwerk</w:t>
            </w:r>
          </w:p>
        </w:tc>
      </w:tr>
    </w:tbl>
    <w:p w:rsidR="00671360" w:rsidRPr="005C7391" w:rsidRDefault="00671360" w:rsidP="00A15154">
      <w:pPr>
        <w:rPr>
          <w:rFonts w:ascii="Arial" w:hAnsi="Arial" w:cs="Arial"/>
        </w:rPr>
      </w:pPr>
    </w:p>
    <w:p w:rsidR="00EA5DEB" w:rsidRPr="005C7391" w:rsidRDefault="00EA5DEB" w:rsidP="00EA5DEB">
      <w:pPr>
        <w:widowControl w:val="0"/>
        <w:tabs>
          <w:tab w:val="left" w:pos="560"/>
        </w:tabs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5C7391">
        <w:rPr>
          <w:rFonts w:ascii="Arial" w:hAnsi="Arial" w:cs="Arial"/>
        </w:rPr>
        <w:t xml:space="preserve">Berufsorientierung kann nicht </w:t>
      </w:r>
      <w:r w:rsidR="001D52D6" w:rsidRPr="005C7391">
        <w:rPr>
          <w:rFonts w:ascii="Arial" w:hAnsi="Arial" w:cs="Arial"/>
        </w:rPr>
        <w:t xml:space="preserve">alleine durch die Schule </w:t>
      </w:r>
      <w:r w:rsidRPr="005C7391">
        <w:rPr>
          <w:rFonts w:ascii="Arial" w:hAnsi="Arial" w:cs="Arial"/>
        </w:rPr>
        <w:t>realisiert werden, sondern erfordert die Vernetzung mit und Einbindung von zentr</w:t>
      </w:r>
      <w:r w:rsidRPr="005C7391">
        <w:rPr>
          <w:rFonts w:ascii="Arial" w:hAnsi="Arial" w:cs="Arial"/>
        </w:rPr>
        <w:t>a</w:t>
      </w:r>
      <w:r w:rsidRPr="005C7391">
        <w:rPr>
          <w:rFonts w:ascii="Arial" w:hAnsi="Arial" w:cs="Arial"/>
        </w:rPr>
        <w:t>len Akteuren. Somit werden in diesem Themenbereich Kriterien zusammengefasst, die sich auf die Gestaltung und Einbindung des auße</w:t>
      </w:r>
      <w:r w:rsidRPr="005C7391">
        <w:rPr>
          <w:rFonts w:ascii="Arial" w:hAnsi="Arial" w:cs="Arial"/>
        </w:rPr>
        <w:t>r</w:t>
      </w:r>
      <w:r w:rsidRPr="005C7391">
        <w:rPr>
          <w:rFonts w:ascii="Arial" w:hAnsi="Arial" w:cs="Arial"/>
        </w:rPr>
        <w:t>schulischen Netzwerks</w:t>
      </w:r>
      <w:r w:rsidR="00A57697" w:rsidRPr="005C7391">
        <w:rPr>
          <w:rFonts w:ascii="Arial" w:hAnsi="Arial" w:cs="Arial"/>
        </w:rPr>
        <w:t xml:space="preserve"> in den BSO-Prozess</w:t>
      </w:r>
      <w:r w:rsidRPr="005C7391">
        <w:rPr>
          <w:rFonts w:ascii="Arial" w:hAnsi="Arial" w:cs="Arial"/>
        </w:rPr>
        <w:t xml:space="preserve"> beziehen.</w:t>
      </w:r>
    </w:p>
    <w:p w:rsidR="00EA5DEB" w:rsidRPr="005C7391" w:rsidRDefault="00EA5DEB" w:rsidP="00A15154">
      <w:pPr>
        <w:rPr>
          <w:rFonts w:ascii="Arial" w:hAnsi="Arial" w:cs="Arial"/>
        </w:rPr>
      </w:pPr>
    </w:p>
    <w:tbl>
      <w:tblPr>
        <w:tblW w:w="14614" w:type="dxa"/>
        <w:tblInd w:w="5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81"/>
        <w:gridCol w:w="3261"/>
        <w:gridCol w:w="2288"/>
        <w:gridCol w:w="2317"/>
        <w:gridCol w:w="2317"/>
        <w:gridCol w:w="2150"/>
      </w:tblGrid>
      <w:tr w:rsidR="00671360" w:rsidRPr="005C7391" w:rsidTr="001D52D6">
        <w:trPr>
          <w:cantSplit/>
          <w:trHeight w:val="276"/>
        </w:trPr>
        <w:tc>
          <w:tcPr>
            <w:tcW w:w="55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/>
                <w:sz w:val="22"/>
                <w:szCs w:val="22"/>
              </w:rPr>
              <w:t>Erläuterung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5C7391">
              <w:rPr>
                <w:rFonts w:ascii="Arial" w:hAnsi="Arial" w:cs="Arial"/>
                <w:sz w:val="16"/>
                <w:szCs w:val="22"/>
              </w:rPr>
              <w:t>(max. 500 Zeichen)</w:t>
            </w:r>
          </w:p>
        </w:tc>
      </w:tr>
      <w:tr w:rsidR="00671360" w:rsidRPr="005C7391" w:rsidTr="001D52D6">
        <w:trPr>
          <w:cantSplit/>
          <w:trHeight w:val="276"/>
        </w:trPr>
        <w:tc>
          <w:tcPr>
            <w:tcW w:w="554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</w:rPr>
            </w:pPr>
          </w:p>
        </w:tc>
        <w:tc>
          <w:tcPr>
            <w:tcW w:w="9072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</w:rPr>
            </w:pPr>
          </w:p>
        </w:tc>
      </w:tr>
      <w:tr w:rsidR="00671360" w:rsidRPr="005C7391" w:rsidTr="001D52D6">
        <w:trPr>
          <w:cantSplit/>
          <w:trHeight w:val="340"/>
          <w:hidden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C659A1">
            <w:pPr>
              <w:pStyle w:val="Listenabsatz"/>
              <w:numPr>
                <w:ilvl w:val="0"/>
                <w:numId w:val="26"/>
              </w:numPr>
              <w:ind w:left="714" w:hanging="357"/>
              <w:rPr>
                <w:rFonts w:ascii="Arial" w:hAnsi="Arial" w:cs="Arial"/>
                <w:b/>
                <w:bCs/>
                <w:vanish/>
                <w:sz w:val="2"/>
                <w:szCs w:val="2"/>
              </w:rPr>
            </w:pPr>
          </w:p>
          <w:p w:rsidR="00272CE0" w:rsidRPr="005C7391" w:rsidRDefault="00EA5DEB" w:rsidP="00680E19">
            <w:pPr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3.1</w:t>
            </w:r>
          </w:p>
          <w:p w:rsidR="00671360" w:rsidRPr="005C7391" w:rsidRDefault="00C05302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Beteiligung der E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r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ziehungsberechti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g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ten am Prozess der BSO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CE0" w:rsidRPr="005C7391" w:rsidRDefault="00EA5DEB" w:rsidP="00EA5DEB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3.1.1</w:t>
            </w:r>
          </w:p>
          <w:p w:rsidR="00671360" w:rsidRPr="005C7391" w:rsidRDefault="00EA5DEB" w:rsidP="00A57697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Elternvertretungen werden an der konzeptionellen Entwicklung der BSO beteiligt.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BB73C1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BB73C1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D410AD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bookmarkStart w:id="11" w:name="Text1"/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  <w:bookmarkEnd w:id="11"/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CE0" w:rsidRPr="005C7391" w:rsidRDefault="00EA5DEB" w:rsidP="00EA5DEB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3.1.2</w:t>
            </w:r>
          </w:p>
          <w:p w:rsidR="00671360" w:rsidRPr="005C7391" w:rsidRDefault="00EA5DEB" w:rsidP="00EA2303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Erziehungsberechtigten we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den konti</w:t>
            </w:r>
            <w:r w:rsidR="001D52D6" w:rsidRPr="005C7391">
              <w:rPr>
                <w:rFonts w:ascii="Arial" w:hAnsi="Arial" w:cs="Arial"/>
                <w:sz w:val="20"/>
                <w:szCs w:val="20"/>
              </w:rPr>
              <w:t xml:space="preserve">nuierlich in einzelne Maßnahmen </w:t>
            </w:r>
            <w:r w:rsidRPr="005C7391">
              <w:rPr>
                <w:rFonts w:ascii="Arial" w:hAnsi="Arial" w:cs="Arial"/>
                <w:sz w:val="20"/>
                <w:szCs w:val="20"/>
              </w:rPr>
              <w:t>der BSO eingebu</w:t>
            </w:r>
            <w:r w:rsidRPr="005C7391">
              <w:rPr>
                <w:rFonts w:ascii="Arial" w:hAnsi="Arial" w:cs="Arial"/>
                <w:sz w:val="20"/>
                <w:szCs w:val="20"/>
              </w:rPr>
              <w:t>n</w:t>
            </w:r>
            <w:r w:rsidRPr="005C7391">
              <w:rPr>
                <w:rFonts w:ascii="Arial" w:hAnsi="Arial" w:cs="Arial"/>
                <w:sz w:val="20"/>
                <w:szCs w:val="20"/>
              </w:rPr>
              <w:t>den.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4371D" w:rsidRPr="005C7391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E3DEB" w:rsidRPr="005C7391" w:rsidRDefault="00671360" w:rsidP="00D410AD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</w:t>
            </w:r>
            <w:r w:rsidRPr="005C739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der</w:t>
            </w:r>
            <w:r w:rsidRPr="005C739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Auditoren</w:t>
            </w:r>
            <w:r w:rsidRPr="005C7391">
              <w:rPr>
                <w:rFonts w:ascii="Arial" w:hAnsi="Arial" w:cs="Arial"/>
                <w:sz w:val="16"/>
                <w:szCs w:val="16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2CE0" w:rsidRPr="005C7391" w:rsidRDefault="00EA5DEB" w:rsidP="00EA5DEB">
            <w:pPr>
              <w:numPr>
                <w:ilvl w:val="2"/>
                <w:numId w:val="26"/>
              </w:num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3.1.3</w:t>
            </w:r>
          </w:p>
          <w:p w:rsidR="00D82DFA" w:rsidRPr="005C7391" w:rsidRDefault="00EA5DEB" w:rsidP="00A57697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 xml:space="preserve">Es gibt spezielle Angebote für </w:t>
            </w:r>
            <w:r w:rsidR="00A57697" w:rsidRPr="005C7391">
              <w:rPr>
                <w:rFonts w:ascii="Arial" w:hAnsi="Arial" w:cs="Arial"/>
                <w:sz w:val="20"/>
                <w:szCs w:val="20"/>
              </w:rPr>
              <w:t>Erziehungsberechtigte</w:t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 zum </w:t>
            </w:r>
            <w:r w:rsidR="00A57697" w:rsidRPr="005C7391">
              <w:rPr>
                <w:rFonts w:ascii="Arial" w:hAnsi="Arial" w:cs="Arial"/>
                <w:sz w:val="20"/>
                <w:szCs w:val="20"/>
              </w:rPr>
              <w:br/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Thema BSO </w:t>
            </w:r>
            <w:r w:rsidR="00FE3DEB" w:rsidRPr="005C7391">
              <w:rPr>
                <w:rFonts w:ascii="Arial" w:hAnsi="Arial" w:cs="Arial"/>
                <w:sz w:val="20"/>
                <w:szCs w:val="20"/>
              </w:rPr>
              <w:t>auf Klassen- und Schulebene</w:t>
            </w:r>
            <w:r w:rsidRPr="005C7391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A22B8B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54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680E19">
            <w:pPr>
              <w:pageBreakBefore/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lastRenderedPageBreak/>
              <w:t>3.2</w:t>
            </w:r>
          </w:p>
          <w:p w:rsidR="00505E67" w:rsidRPr="005C7391" w:rsidRDefault="00505E67" w:rsidP="007849DD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Einbindung der 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Berufs- und 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St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u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dienberatung durch die Bund</w:t>
            </w:r>
            <w:r w:rsidR="008E00A4"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e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s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-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agentur für Arbeit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1C5723">
            <w:pPr>
              <w:pageBreakBefore/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3.2.1</w:t>
            </w:r>
          </w:p>
          <w:p w:rsidR="00505E67" w:rsidRPr="005C7391" w:rsidRDefault="00505E67" w:rsidP="00680E19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Zusammenarbeit zwischen Schule und Bundesagentur für Arbeit ist im BSO-</w:t>
            </w:r>
            <w:r w:rsidR="00FE3DEB" w:rsidRPr="005C7391">
              <w:rPr>
                <w:rFonts w:ascii="Arial" w:hAnsi="Arial" w:cs="Arial"/>
                <w:sz w:val="20"/>
                <w:szCs w:val="20"/>
              </w:rPr>
              <w:t>Curriculum</w:t>
            </w:r>
            <w:r w:rsidRPr="005C7391">
              <w:rPr>
                <w:rFonts w:ascii="Arial" w:hAnsi="Arial" w:cs="Arial"/>
                <w:sz w:val="20"/>
                <w:szCs w:val="20"/>
              </w:rPr>
              <w:t xml:space="preserve"> 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regelt.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1C5723">
            <w:pPr>
              <w:pageBreakBefore/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1C5723">
            <w:pPr>
              <w:pageBreakBefore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Default="00505E67" w:rsidP="008D3D39">
            <w:pPr>
              <w:spacing w:before="60" w:after="120"/>
              <w:rPr>
                <w:rFonts w:ascii="Arial" w:hAnsi="Arial" w:cs="Arial"/>
                <w:bCs/>
                <w:color w:val="0000FF"/>
                <w:sz w:val="22"/>
                <w:szCs w:val="22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="00BC552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BC552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BC552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BC552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BC552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BC552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BC552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BC552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BC552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BC552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  <w:p w:rsidR="002902A2" w:rsidRPr="005C7391" w:rsidRDefault="002902A2" w:rsidP="00A22B8B">
            <w:pPr>
              <w:spacing w:before="240"/>
              <w:rPr>
                <w:rFonts w:ascii="Arial" w:hAnsi="Arial" w:cs="Arial"/>
                <w:color w:val="0000FF"/>
              </w:rPr>
            </w:pPr>
            <w:r w:rsidRPr="00EE66F7">
              <w:rPr>
                <w:rFonts w:ascii="Arial" w:hAnsi="Arial" w:cs="Arial"/>
                <w:bCs/>
                <w:sz w:val="22"/>
                <w:szCs w:val="22"/>
              </w:rPr>
              <w:t>BSO-Curriculum, Seite</w:t>
            </w:r>
            <w:r w:rsidR="00EA2962" w:rsidRPr="00EE66F7">
              <w:rPr>
                <w:rFonts w:ascii="Arial" w:hAnsi="Arial" w:cs="Arial"/>
                <w:bCs/>
                <w:sz w:val="22"/>
                <w:szCs w:val="22"/>
              </w:rPr>
              <w:t>n</w:t>
            </w:r>
            <w:r w:rsidRPr="00EE66F7">
              <w:rPr>
                <w:rFonts w:ascii="Arial" w:hAnsi="Arial" w:cs="Arial"/>
                <w:bCs/>
                <w:sz w:val="22"/>
                <w:szCs w:val="22"/>
              </w:rPr>
              <w:t xml:space="preserve">: </w:t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00"/>
                  </w:textInput>
                </w:ffData>
              </w:fldChar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A22B8B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52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D410AD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3.2.2</w:t>
            </w:r>
          </w:p>
          <w:p w:rsidR="00505E67" w:rsidRPr="005C7391" w:rsidRDefault="00505E67" w:rsidP="00FE3DEB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Berufs- und Studienberatung der Bundesagentur für Arbeit führt regelmäßig Informationsveransta</w:t>
            </w:r>
            <w:r w:rsidRPr="005C7391">
              <w:rPr>
                <w:rFonts w:ascii="Arial" w:hAnsi="Arial" w:cs="Arial"/>
                <w:sz w:val="20"/>
                <w:szCs w:val="20"/>
              </w:rPr>
              <w:t>l</w:t>
            </w:r>
            <w:r w:rsidRPr="005C7391">
              <w:rPr>
                <w:rFonts w:ascii="Arial" w:hAnsi="Arial" w:cs="Arial"/>
                <w:sz w:val="20"/>
                <w:szCs w:val="20"/>
              </w:rPr>
              <w:t>tungen in Klassen und Kursen durch.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1D52D6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EA5DEB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272CE0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1D70BC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3.2.3</w:t>
            </w:r>
          </w:p>
          <w:p w:rsidR="00505E67" w:rsidRPr="005C7391" w:rsidRDefault="00505E67" w:rsidP="00EA5DEB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Schüleri</w:t>
            </w:r>
            <w:r w:rsidR="0090078F" w:rsidRPr="005C7391">
              <w:rPr>
                <w:rFonts w:ascii="Arial" w:hAnsi="Arial" w:cs="Arial"/>
                <w:sz w:val="20"/>
                <w:szCs w:val="20"/>
              </w:rPr>
              <w:t>nnen und Schüler nutzen das BIZ</w:t>
            </w:r>
            <w:r w:rsidR="00BB207C" w:rsidRPr="005C739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5C7391">
              <w:rPr>
                <w:rFonts w:ascii="Arial" w:hAnsi="Arial" w:cs="Arial"/>
                <w:sz w:val="20"/>
                <w:szCs w:val="20"/>
              </w:rPr>
              <w:t>oder vergleichb</w:t>
            </w:r>
            <w:r w:rsidRPr="005C7391">
              <w:rPr>
                <w:rFonts w:ascii="Arial" w:hAnsi="Arial" w:cs="Arial"/>
                <w:sz w:val="20"/>
                <w:szCs w:val="20"/>
              </w:rPr>
              <w:t>a</w:t>
            </w:r>
            <w:r w:rsidRPr="005C7391">
              <w:rPr>
                <w:rFonts w:ascii="Arial" w:hAnsi="Arial" w:cs="Arial"/>
                <w:sz w:val="20"/>
                <w:szCs w:val="20"/>
              </w:rPr>
              <w:t>re Einrichtungen.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BD7249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BD7249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505E67" w:rsidRPr="005C7391" w:rsidTr="001D52D6">
        <w:trPr>
          <w:cantSplit/>
          <w:trHeight w:val="22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505E67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05E67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505E67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5E67" w:rsidRPr="005C7391" w:rsidRDefault="00505E67" w:rsidP="008D3D39">
            <w:pPr>
              <w:tabs>
                <w:tab w:val="left" w:pos="3428"/>
              </w:tabs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05E67" w:rsidRPr="005C7391" w:rsidRDefault="00505E67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CE0" w:rsidRPr="005C7391" w:rsidRDefault="00671360" w:rsidP="00680E19">
            <w:pPr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</w:rPr>
              <w:br w:type="page"/>
            </w:r>
            <w:r w:rsidR="00505E67" w:rsidRPr="005C7391">
              <w:rPr>
                <w:rFonts w:ascii="Arial" w:hAnsi="Arial" w:cs="Arial"/>
                <w:b/>
              </w:rPr>
              <w:t>3.3</w:t>
            </w:r>
          </w:p>
          <w:p w:rsidR="00671360" w:rsidRPr="005C7391" w:rsidRDefault="00C05302" w:rsidP="007849DD">
            <w:pPr>
              <w:spacing w:before="60" w:after="120"/>
              <w:ind w:left="74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Unterstützung durch außerschulische Partner im 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Unterricht und </w:t>
            </w:r>
            <w:r w:rsidR="007849DD" w:rsidRPr="005C7391">
              <w:rPr>
                <w:rFonts w:ascii="Arial" w:hAnsi="Arial" w:cs="Arial"/>
                <w:b/>
                <w:bCs/>
                <w:sz w:val="21"/>
                <w:szCs w:val="21"/>
              </w:rPr>
              <w:br/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bei Projekten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2CE0" w:rsidRPr="005C7391" w:rsidRDefault="00C05302" w:rsidP="00C05302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3.3.1</w:t>
            </w:r>
          </w:p>
          <w:p w:rsidR="00671360" w:rsidRPr="005C7391" w:rsidRDefault="00C05302" w:rsidP="00C05302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Im Rahmen des BSO-Prozesses wird mit allen Schülerinnen und Schülern spätestens in der Vo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abgangsklasse ein professionelles Bewerbungstraining in Zusa</w:t>
            </w:r>
            <w:r w:rsidRPr="005C7391">
              <w:rPr>
                <w:rFonts w:ascii="Arial" w:hAnsi="Arial" w:cs="Arial"/>
                <w:sz w:val="20"/>
                <w:szCs w:val="20"/>
              </w:rPr>
              <w:t>m</w:t>
            </w:r>
            <w:r w:rsidRPr="005C7391">
              <w:rPr>
                <w:rFonts w:ascii="Arial" w:hAnsi="Arial" w:cs="Arial"/>
                <w:sz w:val="20"/>
                <w:szCs w:val="20"/>
              </w:rPr>
              <w:t>menarbeit mit einem außerschul</w:t>
            </w:r>
            <w:r w:rsidRPr="005C7391">
              <w:rPr>
                <w:rFonts w:ascii="Arial" w:hAnsi="Arial" w:cs="Arial"/>
                <w:sz w:val="20"/>
                <w:szCs w:val="20"/>
              </w:rPr>
              <w:t>i</w:t>
            </w:r>
            <w:r w:rsidRPr="005C7391">
              <w:rPr>
                <w:rFonts w:ascii="Arial" w:hAnsi="Arial" w:cs="Arial"/>
                <w:sz w:val="20"/>
                <w:szCs w:val="20"/>
              </w:rPr>
              <w:t>schen Partner durchgeführt.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b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separate"/>
            </w:r>
            <w:r w:rsidRPr="00BD7249">
              <w:rPr>
                <w:rFonts w:ascii="Arial" w:hAnsi="Arial" w:cs="Arial"/>
                <w:b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737F2E" w:rsidRPr="005C7391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52D6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71360" w:rsidRPr="005C7391" w:rsidRDefault="00671360" w:rsidP="00C05302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E63" w:rsidRPr="005C7391" w:rsidRDefault="00671360" w:rsidP="00D410AD">
            <w:pPr>
              <w:spacing w:before="60" w:after="120"/>
              <w:rPr>
                <w:rFonts w:ascii="Arial" w:hAnsi="Arial" w:cs="Arial"/>
                <w:bCs/>
                <w:color w:val="008000"/>
                <w:sz w:val="22"/>
                <w:szCs w:val="22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671360" w:rsidRPr="005C7391" w:rsidTr="001D70BC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7EF" w:rsidRPr="005C7391" w:rsidRDefault="00C05302" w:rsidP="001C5723">
            <w:pPr>
              <w:pageBreakBefore/>
              <w:spacing w:before="60" w:after="120"/>
              <w:ind w:left="74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3.3.2</w:t>
            </w:r>
          </w:p>
          <w:p w:rsidR="00671360" w:rsidRPr="005C7391" w:rsidRDefault="00C05302" w:rsidP="00C05302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Externe Expertinnen und Expe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t>ten werden zu einzelnen Unte</w:t>
            </w:r>
            <w:r w:rsidRPr="005C7391">
              <w:rPr>
                <w:rFonts w:ascii="Arial" w:hAnsi="Arial" w:cs="Arial"/>
                <w:sz w:val="20"/>
                <w:szCs w:val="20"/>
              </w:rPr>
              <w:t>r</w:t>
            </w:r>
            <w:r w:rsidRPr="005C7391">
              <w:rPr>
                <w:rFonts w:ascii="Arial" w:hAnsi="Arial" w:cs="Arial"/>
                <w:sz w:val="20"/>
                <w:szCs w:val="20"/>
              </w:rPr>
              <w:lastRenderedPageBreak/>
              <w:t>richtsthemen herangezogen.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lastRenderedPageBreak/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671360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A81AD0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4E1D90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671360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1360" w:rsidRPr="005C7391" w:rsidRDefault="00671360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1360" w:rsidRPr="005C7391" w:rsidRDefault="00671360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71360" w:rsidRPr="005C7391" w:rsidRDefault="00671360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D410AD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AD3D1A" w:rsidTr="00AD3D1A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AD3D1A" w:rsidRDefault="00837D93" w:rsidP="00742483">
            <w:pPr>
              <w:pageBreakBefore/>
              <w:spacing w:before="60" w:after="120"/>
              <w:ind w:left="74"/>
              <w:rPr>
                <w:rFonts w:ascii="Arial" w:hAnsi="Arial" w:cs="Arial"/>
                <w:sz w:val="20"/>
                <w:szCs w:val="20"/>
              </w:rPr>
            </w:pPr>
            <w:r w:rsidRPr="00AD3D1A">
              <w:rPr>
                <w:rFonts w:ascii="Arial" w:hAnsi="Arial" w:cs="Arial"/>
                <w:sz w:val="20"/>
                <w:szCs w:val="20"/>
              </w:rPr>
              <w:t>3.3.3</w:t>
            </w:r>
          </w:p>
          <w:p w:rsidR="00837D93" w:rsidRPr="00AD3D1A" w:rsidRDefault="00837D93" w:rsidP="00742483">
            <w:pPr>
              <w:pageBreakBefore/>
              <w:spacing w:before="60" w:after="120"/>
              <w:ind w:left="74"/>
              <w:rPr>
                <w:rFonts w:ascii="Arial" w:hAnsi="Arial" w:cs="Arial"/>
                <w:sz w:val="20"/>
              </w:rPr>
            </w:pPr>
            <w:r w:rsidRPr="00AD3D1A">
              <w:rPr>
                <w:rFonts w:ascii="Arial" w:hAnsi="Arial" w:cs="Arial"/>
                <w:sz w:val="20"/>
                <w:szCs w:val="20"/>
              </w:rPr>
              <w:t>Es werden Projekte zur BSO mit außerschulischen Partnern org</w:t>
            </w:r>
            <w:r w:rsidRPr="00AD3D1A">
              <w:rPr>
                <w:rFonts w:ascii="Arial" w:hAnsi="Arial" w:cs="Arial"/>
                <w:sz w:val="20"/>
                <w:szCs w:val="20"/>
              </w:rPr>
              <w:t>a</w:t>
            </w:r>
            <w:r w:rsidRPr="00AD3D1A">
              <w:rPr>
                <w:rFonts w:ascii="Arial" w:hAnsi="Arial" w:cs="Arial"/>
                <w:sz w:val="20"/>
                <w:szCs w:val="20"/>
              </w:rPr>
              <w:t>nisiert und durchgeführt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837D93" w:rsidRDefault="00837D93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837D93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837D93" w:rsidRDefault="00837D93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837D9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837D93" w:rsidRDefault="00837D93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837D9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B 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837D93" w:rsidRDefault="00837D93" w:rsidP="008D3D39">
            <w:pPr>
              <w:spacing w:before="60" w:after="120"/>
              <w:ind w:left="-68"/>
              <w:jc w:val="center"/>
              <w:rPr>
                <w:rFonts w:ascii="Arial" w:hAnsi="Arial" w:cs="Arial"/>
                <w:color w:val="0000FF"/>
              </w:rPr>
            </w:pPr>
            <w:r w:rsidRPr="00837D93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AD3D1A" w:rsidTr="00165102">
        <w:trPr>
          <w:cantSplit/>
          <w:trHeight w:val="152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AD3D1A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spacing w:before="60" w:after="120"/>
              <w:rPr>
                <w:rFonts w:ascii="Arial" w:hAnsi="Arial" w:cs="Arial"/>
              </w:rPr>
            </w:pPr>
            <w:r w:rsidRPr="00837D93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837D93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  <w:r w:rsidRPr="00837D9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837D93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837D93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837D9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837D9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37D9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37D9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37D9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37D93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837D93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AD3D1A" w:rsidTr="00165102">
        <w:trPr>
          <w:cantSplit/>
          <w:trHeight w:val="152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D410AD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AD3D1A" w:rsidTr="00165102">
        <w:trPr>
          <w:cantSplit/>
          <w:trHeight w:val="152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AD3D1A" w:rsidRDefault="00837D93" w:rsidP="008D3D39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AD3D1A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AD3D1A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AD3D1A" w:rsidRDefault="00837D93" w:rsidP="00C05302">
            <w:pPr>
              <w:ind w:left="72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CC09AF" w:rsidRDefault="00837D93" w:rsidP="00837D93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837D93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65102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05302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 xml:space="preserve">3.3.4 </w:t>
            </w:r>
          </w:p>
          <w:p w:rsidR="00837D93" w:rsidRPr="005C7391" w:rsidRDefault="00837D93" w:rsidP="00A87E64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Studienberatung an den reg</w:t>
            </w:r>
            <w:r w:rsidRPr="005C7391">
              <w:rPr>
                <w:rFonts w:ascii="Arial" w:hAnsi="Arial" w:cs="Arial"/>
                <w:sz w:val="20"/>
                <w:szCs w:val="20"/>
              </w:rPr>
              <w:t>i</w:t>
            </w:r>
            <w:r w:rsidRPr="005C7391">
              <w:rPr>
                <w:rFonts w:ascii="Arial" w:hAnsi="Arial" w:cs="Arial"/>
                <w:sz w:val="20"/>
                <w:szCs w:val="20"/>
              </w:rPr>
              <w:t>onalen Hochschulen und Beruf</w:t>
            </w:r>
            <w:r w:rsidRPr="005C7391">
              <w:rPr>
                <w:rFonts w:ascii="Arial" w:hAnsi="Arial" w:cs="Arial"/>
                <w:sz w:val="20"/>
                <w:szCs w:val="20"/>
              </w:rPr>
              <w:t>s</w:t>
            </w:r>
            <w:r w:rsidRPr="005C7391">
              <w:rPr>
                <w:rFonts w:ascii="Arial" w:hAnsi="Arial" w:cs="Arial"/>
                <w:sz w:val="20"/>
                <w:szCs w:val="20"/>
              </w:rPr>
              <w:t>akademien wird in der Sek II 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nutzt.</w:t>
            </w:r>
            <w:r w:rsidRPr="005C7391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(SEK II)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3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beträchtliche Fortschritte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3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680E19">
            <w:pPr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3.4</w:t>
            </w:r>
          </w:p>
          <w:p w:rsidR="00837D93" w:rsidRPr="005C7391" w:rsidRDefault="00837D93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Kooperationen mit Unternehmen, Inst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i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tutionen und beru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f</w:t>
            </w: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lichen Schulen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spacing w:before="60" w:after="120"/>
              <w:ind w:left="72"/>
              <w:rPr>
                <w:rFonts w:ascii="Arial" w:hAnsi="Arial" w:cs="Arial"/>
                <w:b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3.4.1</w:t>
            </w:r>
          </w:p>
          <w:p w:rsidR="00837D93" w:rsidRPr="005C7391" w:rsidRDefault="00837D93" w:rsidP="00BF4C2C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gibt verbindliche Partner-schaften/Kooperationen mit -Unternehmen/Betrieben.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EE66F7" w:rsidRDefault="00837D93" w:rsidP="00C759B2">
            <w:pPr>
              <w:spacing w:before="60" w:after="120"/>
              <w:rPr>
                <w:rFonts w:ascii="Arial" w:hAnsi="Arial" w:cs="Arial"/>
                <w:bCs/>
                <w:sz w:val="21"/>
                <w:szCs w:val="21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EE66F7">
              <w:rPr>
                <w:rFonts w:ascii="Arial" w:hAnsi="Arial" w:cs="Arial"/>
                <w:bCs/>
                <w:sz w:val="21"/>
                <w:szCs w:val="21"/>
              </w:rPr>
              <w:t>(</w:t>
            </w:r>
            <w:r w:rsidR="006D7FF9" w:rsidRPr="00EE66F7">
              <w:rPr>
                <w:rFonts w:ascii="Arial" w:hAnsi="Arial" w:cs="Arial"/>
                <w:bCs/>
                <w:sz w:val="21"/>
                <w:szCs w:val="21"/>
              </w:rPr>
              <w:t xml:space="preserve">Nennung der </w:t>
            </w:r>
            <w:r w:rsidRPr="00EE66F7">
              <w:rPr>
                <w:rFonts w:ascii="Arial" w:hAnsi="Arial" w:cs="Arial"/>
                <w:bCs/>
                <w:sz w:val="21"/>
                <w:szCs w:val="21"/>
              </w:rPr>
              <w:t xml:space="preserve">Unternehmen / </w:t>
            </w:r>
            <w:r w:rsidR="00024EF4" w:rsidRPr="00EE66F7">
              <w:rPr>
                <w:rFonts w:ascii="Arial" w:hAnsi="Arial" w:cs="Arial"/>
                <w:bCs/>
                <w:sz w:val="21"/>
                <w:szCs w:val="21"/>
              </w:rPr>
              <w:t xml:space="preserve"> </w:t>
            </w:r>
            <w:r w:rsidR="00317562" w:rsidRPr="00EE66F7">
              <w:rPr>
                <w:rFonts w:ascii="Arial" w:hAnsi="Arial" w:cs="Arial"/>
                <w:bCs/>
                <w:sz w:val="21"/>
                <w:szCs w:val="21"/>
              </w:rPr>
              <w:t xml:space="preserve">Beschreibung der </w:t>
            </w:r>
            <w:r w:rsidRPr="00EE66F7">
              <w:rPr>
                <w:rFonts w:ascii="Arial" w:hAnsi="Arial" w:cs="Arial"/>
                <w:bCs/>
                <w:sz w:val="21"/>
                <w:szCs w:val="21"/>
              </w:rPr>
              <w:t>praktische</w:t>
            </w:r>
            <w:r w:rsidR="00317562" w:rsidRPr="00EE66F7">
              <w:rPr>
                <w:rFonts w:ascii="Arial" w:hAnsi="Arial" w:cs="Arial"/>
                <w:bCs/>
                <w:sz w:val="21"/>
                <w:szCs w:val="21"/>
              </w:rPr>
              <w:t>n</w:t>
            </w:r>
            <w:r w:rsidRPr="00EE66F7">
              <w:rPr>
                <w:rFonts w:ascii="Arial" w:hAnsi="Arial" w:cs="Arial"/>
                <w:bCs/>
                <w:sz w:val="21"/>
                <w:szCs w:val="21"/>
              </w:rPr>
              <w:t xml:space="preserve"> Umsetzung)</w:t>
            </w:r>
          </w:p>
          <w:p w:rsidR="00C759B2" w:rsidRPr="006D7FF9" w:rsidRDefault="00A22B8B" w:rsidP="00C759B2">
            <w:pPr>
              <w:spacing w:before="60" w:after="120"/>
              <w:rPr>
                <w:rFonts w:ascii="Arial" w:hAnsi="Arial" w:cs="Arial"/>
                <w:bCs/>
                <w:strike/>
                <w:sz w:val="21"/>
                <w:szCs w:val="21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837D93" w:rsidRPr="005C7391" w:rsidRDefault="00837D93" w:rsidP="0040490A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BA588D">
            <w:pPr>
              <w:tabs>
                <w:tab w:val="center" w:pos="1312"/>
              </w:tabs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3.4.2</w:t>
            </w:r>
          </w:p>
          <w:p w:rsidR="00837D93" w:rsidRPr="005C7391" w:rsidRDefault="00837D93" w:rsidP="00BF4C2C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 xml:space="preserve">Es gibt verbindliche Partner-schaften/Kooperationen mit Kammern, Verbänden und </w:t>
            </w:r>
            <w:r w:rsidRPr="005C7391">
              <w:rPr>
                <w:rFonts w:ascii="Arial" w:hAnsi="Arial" w:cs="Arial"/>
                <w:sz w:val="20"/>
                <w:szCs w:val="20"/>
              </w:rPr>
              <w:br/>
              <w:t>anderen Institutionen.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759B2" w:rsidRPr="00EE66F7" w:rsidRDefault="00837D93" w:rsidP="008D3D39">
            <w:pPr>
              <w:spacing w:before="6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</w:t>
            </w:r>
            <w:r w:rsidRPr="00024EF4">
              <w:rPr>
                <w:rFonts w:ascii="Arial" w:hAnsi="Arial" w:cs="Arial"/>
                <w:color w:val="0000FF"/>
                <w:sz w:val="22"/>
                <w:szCs w:val="22"/>
              </w:rPr>
              <w:t>:</w:t>
            </w:r>
            <w:r w:rsidRPr="00024EF4">
              <w:rPr>
                <w:rFonts w:ascii="Arial" w:hAnsi="Arial" w:cs="Arial"/>
                <w:bCs/>
                <w:color w:val="0000FF"/>
                <w:sz w:val="22"/>
                <w:szCs w:val="22"/>
              </w:rPr>
              <w:t xml:space="preserve"> </w:t>
            </w:r>
            <w:r w:rsidR="00C759B2" w:rsidRPr="00EE66F7">
              <w:rPr>
                <w:rFonts w:ascii="Arial" w:hAnsi="Arial" w:cs="Arial"/>
                <w:bCs/>
                <w:sz w:val="21"/>
                <w:szCs w:val="21"/>
              </w:rPr>
              <w:t>(Nennung der Institutionen</w:t>
            </w:r>
            <w:r w:rsidR="00024EF4" w:rsidRPr="00EE66F7">
              <w:rPr>
                <w:rFonts w:ascii="Arial" w:hAnsi="Arial" w:cs="Arial"/>
                <w:bCs/>
                <w:sz w:val="21"/>
                <w:szCs w:val="21"/>
              </w:rPr>
              <w:t xml:space="preserve"> /  </w:t>
            </w:r>
            <w:r w:rsidR="00C759B2" w:rsidRPr="00EE66F7">
              <w:rPr>
                <w:rFonts w:ascii="Arial" w:hAnsi="Arial" w:cs="Arial"/>
                <w:bCs/>
                <w:sz w:val="21"/>
                <w:szCs w:val="21"/>
              </w:rPr>
              <w:t>Beschreibung der praktischen Umsetzung)</w:t>
            </w:r>
          </w:p>
          <w:p w:rsidR="00837D93" w:rsidRPr="005C7391" w:rsidRDefault="00A22B8B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instrText xml:space="preserve"> FORMTEXT </w:instrTex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separate"/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>
              <w:rPr>
                <w:rFonts w:ascii="Arial" w:hAnsi="Arial" w:cs="Arial"/>
                <w:bCs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40490A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3.4.3</w:t>
            </w:r>
          </w:p>
          <w:p w:rsidR="00837D93" w:rsidRPr="005C7391" w:rsidRDefault="00837D93" w:rsidP="00BF4C2C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gibt Kooperationen mit b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nachbarten allgemeinbildenden und/oder beruflichen Schulen.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CE090B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B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D93" w:rsidRPr="005C7391" w:rsidRDefault="00837D93" w:rsidP="00770017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40490A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A87E64" w:rsidP="00770017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3.4.4</w:t>
            </w:r>
          </w:p>
          <w:p w:rsidR="00837D93" w:rsidRPr="005C7391" w:rsidRDefault="00837D93" w:rsidP="00A87E64">
            <w:pPr>
              <w:spacing w:before="60" w:after="120"/>
              <w:ind w:left="72"/>
              <w:rPr>
                <w:rFonts w:ascii="Arial" w:hAnsi="Arial" w:cs="Arial"/>
                <w:sz w:val="20"/>
                <w:szCs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In der Sek II gibt es Kooperati</w:t>
            </w:r>
            <w:r w:rsidRPr="005C7391">
              <w:rPr>
                <w:rFonts w:ascii="Arial" w:hAnsi="Arial" w:cs="Arial"/>
                <w:sz w:val="20"/>
                <w:szCs w:val="20"/>
              </w:rPr>
              <w:t>o</w:t>
            </w:r>
            <w:r w:rsidRPr="005C7391">
              <w:rPr>
                <w:rFonts w:ascii="Arial" w:hAnsi="Arial" w:cs="Arial"/>
                <w:sz w:val="20"/>
                <w:szCs w:val="20"/>
              </w:rPr>
              <w:t>nen mit Hochschulen und/oder Berufsakademien.</w:t>
            </w:r>
            <w:r w:rsidRPr="005C7391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(SEK II)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spacing w:before="60" w:after="120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A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2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8D3D39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8D3D39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680E19">
            <w:pPr>
              <w:spacing w:before="60" w:after="120"/>
              <w:ind w:left="227" w:hanging="142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</w:rPr>
              <w:t>3.5</w:t>
            </w:r>
          </w:p>
          <w:p w:rsidR="00837D93" w:rsidRPr="005C7391" w:rsidRDefault="00837D93" w:rsidP="00680E19">
            <w:pPr>
              <w:spacing w:before="60" w:after="120"/>
              <w:ind w:left="74"/>
              <w:rPr>
                <w:rFonts w:ascii="Arial" w:hAnsi="Arial" w:cs="Arial"/>
                <w:b/>
                <w:bCs/>
              </w:rPr>
            </w:pPr>
            <w:r w:rsidRPr="005C7391">
              <w:rPr>
                <w:rFonts w:ascii="Arial" w:hAnsi="Arial" w:cs="Arial"/>
                <w:b/>
                <w:bCs/>
                <w:sz w:val="21"/>
                <w:szCs w:val="21"/>
              </w:rPr>
              <w:t>Organisation der Zusammenarbeit mit außerschulischen Partnern</w:t>
            </w: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3.5.1</w:t>
            </w:r>
          </w:p>
          <w:p w:rsidR="00837D93" w:rsidRPr="005C7391" w:rsidRDefault="00837D93" w:rsidP="00FE3DEB">
            <w:pPr>
              <w:spacing w:before="60" w:after="120"/>
              <w:ind w:left="72"/>
              <w:rPr>
                <w:rFonts w:ascii="Arial" w:hAnsi="Arial" w:cs="Arial"/>
                <w:sz w:val="22"/>
                <w:szCs w:val="22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Es liegt eine Dokumentation vor, in der außerschulische Partner, die in den BSO-Prozess eing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bunden sind, namentlich mit Funktionen und Aufgaben aufg</w:t>
            </w:r>
            <w:r w:rsidRPr="005C7391">
              <w:rPr>
                <w:rFonts w:ascii="Arial" w:hAnsi="Arial" w:cs="Arial"/>
                <w:sz w:val="20"/>
                <w:szCs w:val="20"/>
              </w:rPr>
              <w:t>e</w:t>
            </w:r>
            <w:r w:rsidRPr="005C7391">
              <w:rPr>
                <w:rFonts w:ascii="Arial" w:hAnsi="Arial" w:cs="Arial"/>
                <w:sz w:val="20"/>
                <w:szCs w:val="20"/>
              </w:rPr>
              <w:t>listet sind.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40490A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color w:val="0070C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separate"/>
            </w:r>
            <w:r w:rsidR="0040490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9B09A1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9B09A1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C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9B09A1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9B09A1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461E8A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8D3D3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A3060B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  <w:vAlign w:val="center"/>
          </w:tcPr>
          <w:p w:rsidR="00837D93" w:rsidRPr="005C7391" w:rsidRDefault="00837D93" w:rsidP="008D3D3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7D93" w:rsidRPr="005C7391" w:rsidRDefault="00837D93" w:rsidP="00786FF5">
            <w:pPr>
              <w:ind w:left="72"/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40490A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separate"/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spacing w:before="60" w:after="120"/>
              <w:ind w:left="144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786FF5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</w:rPr>
              <w:t>3.5.2</w:t>
            </w:r>
          </w:p>
          <w:p w:rsidR="00837D93" w:rsidRPr="005C7391" w:rsidRDefault="00837D93" w:rsidP="00786FF5">
            <w:pPr>
              <w:spacing w:before="60" w:after="120"/>
              <w:ind w:left="72"/>
              <w:rPr>
                <w:rFonts w:ascii="Arial" w:hAnsi="Arial" w:cs="Arial"/>
                <w:sz w:val="20"/>
              </w:rPr>
            </w:pPr>
            <w:r w:rsidRPr="005C7391">
              <w:rPr>
                <w:rFonts w:ascii="Arial" w:hAnsi="Arial" w:cs="Arial"/>
                <w:sz w:val="20"/>
                <w:szCs w:val="20"/>
              </w:rPr>
              <w:t>Die Kommunikationsstruktur zw</w:t>
            </w:r>
            <w:r w:rsidRPr="005C7391">
              <w:rPr>
                <w:rFonts w:ascii="Arial" w:hAnsi="Arial" w:cs="Arial"/>
                <w:sz w:val="20"/>
                <w:szCs w:val="20"/>
              </w:rPr>
              <w:t>i</w:t>
            </w:r>
            <w:r w:rsidRPr="005C7391">
              <w:rPr>
                <w:rFonts w:ascii="Arial" w:hAnsi="Arial" w:cs="Arial"/>
                <w:sz w:val="20"/>
                <w:szCs w:val="20"/>
              </w:rPr>
              <w:t>schen den schulischen und den außerschulischen Beteiligten ist nachvollziehbar dargestellt.</w:t>
            </w: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ind w:left="-70"/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D</w:t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C </w:t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>B</w:t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00FF"/>
              </w:rPr>
            </w:pPr>
            <w:r w:rsidRPr="005C7391">
              <w:rPr>
                <w:rFonts w:ascii="Arial" w:hAnsi="Arial" w:cs="Arial"/>
                <w:b/>
                <w:color w:val="0000FF"/>
                <w:sz w:val="22"/>
                <w:szCs w:val="22"/>
              </w:rPr>
              <w:t xml:space="preserve">A </w:t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00FF"/>
                <w:sz w:val="22"/>
                <w:szCs w:val="22"/>
              </w:rPr>
              <w:fldChar w:fldCharType="separate"/>
            </w:r>
            <w:r w:rsidRPr="00ED06C5">
              <w:rPr>
                <w:rFonts w:ascii="Arial" w:hAnsi="Arial" w:cs="Arial"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1D70BC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spacing w:before="60" w:after="120"/>
              <w:rPr>
                <w:rFonts w:ascii="Arial" w:hAnsi="Arial" w:cs="Arial"/>
              </w:rPr>
            </w:pPr>
            <w:r w:rsidRPr="005C7391">
              <w:rPr>
                <w:rFonts w:ascii="Arial" w:hAnsi="Arial" w:cs="Arial"/>
                <w:color w:val="0000FF"/>
                <w:sz w:val="22"/>
                <w:szCs w:val="22"/>
              </w:rPr>
              <w:t>Schule:</w:t>
            </w:r>
            <w:r w:rsidRPr="005C7391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00FF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34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ind w:left="-70"/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D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 xml:space="preserve">C </w:t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B</w:t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24324A">
            <w:pPr>
              <w:jc w:val="center"/>
              <w:rPr>
                <w:rFonts w:ascii="Arial" w:hAnsi="Arial" w:cs="Arial"/>
                <w:color w:val="008000"/>
              </w:rPr>
            </w:pPr>
            <w:r w:rsidRPr="005C7391">
              <w:rPr>
                <w:rFonts w:ascii="Arial" w:hAnsi="Arial" w:cs="Arial"/>
                <w:b/>
                <w:color w:val="008000"/>
                <w:sz w:val="22"/>
                <w:szCs w:val="22"/>
              </w:rPr>
              <w:t>A</w:t>
            </w:r>
            <w:r w:rsidRPr="00ED06C5">
              <w:rPr>
                <w:rFonts w:ascii="Arial" w:hAnsi="Arial" w:cs="Arial"/>
                <w:color w:val="008000"/>
                <w:sz w:val="22"/>
                <w:szCs w:val="22"/>
              </w:rPr>
              <w:t xml:space="preserve"> </w:t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instrText xml:space="preserve"> FORMCHECKBOX </w:instrText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</w:r>
            <w:r w:rsidR="00235DC6">
              <w:rPr>
                <w:rFonts w:ascii="Arial" w:hAnsi="Arial" w:cs="Arial"/>
                <w:color w:val="008000"/>
                <w:sz w:val="22"/>
                <w:szCs w:val="22"/>
              </w:rPr>
              <w:fldChar w:fldCharType="separate"/>
            </w:r>
            <w:r w:rsidRPr="005C7391">
              <w:rPr>
                <w:rFonts w:ascii="Arial" w:hAnsi="Arial" w:cs="Arial"/>
                <w:color w:val="008000"/>
                <w:sz w:val="22"/>
                <w:szCs w:val="22"/>
              </w:rPr>
              <w:fldChar w:fldCharType="end"/>
            </w:r>
          </w:p>
        </w:tc>
      </w:tr>
      <w:tr w:rsidR="00837D93" w:rsidRPr="005C7391" w:rsidTr="001D70BC">
        <w:trPr>
          <w:cantSplit/>
          <w:trHeight w:val="210"/>
        </w:trPr>
        <w:tc>
          <w:tcPr>
            <w:tcW w:w="2281" w:type="dxa"/>
            <w:vMerge/>
            <w:tcBorders>
              <w:left w:val="single" w:sz="4" w:space="0" w:color="auto"/>
              <w:right w:val="single" w:sz="8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noch nicht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Umsetzung begonnen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gute Umsetzung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7D93" w:rsidRPr="005C7391" w:rsidRDefault="00837D93" w:rsidP="00C1584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391">
              <w:rPr>
                <w:rFonts w:ascii="Arial" w:hAnsi="Arial" w:cs="Arial"/>
                <w:sz w:val="16"/>
                <w:szCs w:val="16"/>
              </w:rPr>
              <w:t>vorbildliche Umsetzung</w:t>
            </w:r>
          </w:p>
        </w:tc>
      </w:tr>
      <w:tr w:rsidR="00837D93" w:rsidRPr="005C7391" w:rsidTr="00D410AD">
        <w:trPr>
          <w:cantSplit/>
          <w:trHeight w:val="397"/>
        </w:trPr>
        <w:tc>
          <w:tcPr>
            <w:tcW w:w="2281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37D93" w:rsidRPr="005C7391" w:rsidRDefault="00837D93" w:rsidP="00C1584F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26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C1584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7D93" w:rsidRPr="005C7391" w:rsidRDefault="00837D93" w:rsidP="0040490A">
            <w:pPr>
              <w:spacing w:before="60" w:after="120"/>
              <w:rPr>
                <w:rFonts w:ascii="Arial" w:hAnsi="Arial" w:cs="Arial"/>
                <w:bCs/>
                <w:color w:val="008000"/>
              </w:rPr>
            </w:pPr>
            <w:r w:rsidRPr="005C7391">
              <w:rPr>
                <w:rFonts w:ascii="Arial" w:hAnsi="Arial" w:cs="Arial"/>
                <w:bCs/>
                <w:color w:val="008000"/>
                <w:sz w:val="22"/>
                <w:szCs w:val="22"/>
              </w:rPr>
              <w:t>Erläuterung der Auditoren</w:t>
            </w:r>
            <w:r w:rsidRPr="005C7391">
              <w:rPr>
                <w:rFonts w:ascii="Arial" w:hAnsi="Arial" w:cs="Arial"/>
                <w:sz w:val="22"/>
                <w:szCs w:val="22"/>
              </w:rPr>
              <w:t xml:space="preserve">: 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instrText xml:space="preserve"> FORMTEXT </w:instrTex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separate"/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="0040490A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t> </w:t>
            </w:r>
            <w:r w:rsidRPr="005C7391">
              <w:rPr>
                <w:rFonts w:ascii="Arial" w:hAnsi="Arial" w:cs="Arial"/>
                <w:bCs/>
                <w:noProof/>
                <w:color w:val="008000"/>
                <w:sz w:val="22"/>
                <w:szCs w:val="22"/>
              </w:rPr>
              <w:fldChar w:fldCharType="end"/>
            </w:r>
          </w:p>
        </w:tc>
      </w:tr>
    </w:tbl>
    <w:p w:rsidR="00671360" w:rsidRPr="005C7391" w:rsidRDefault="00671360" w:rsidP="002D74C7">
      <w:pPr>
        <w:rPr>
          <w:rFonts w:ascii="Arial" w:hAnsi="Arial" w:cs="Arial"/>
        </w:rPr>
        <w:sectPr w:rsidR="00671360" w:rsidRPr="005C7391" w:rsidSect="00AF1782">
          <w:footerReference w:type="first" r:id="rId17"/>
          <w:pgSz w:w="16840" w:h="11907" w:orient="landscape" w:code="9"/>
          <w:pgMar w:top="1134" w:right="1021" w:bottom="851" w:left="1021" w:header="425" w:footer="284" w:gutter="0"/>
          <w:cols w:space="708"/>
          <w:titlePg/>
          <w:docGrid w:linePitch="360"/>
        </w:sectPr>
      </w:pPr>
    </w:p>
    <w:tbl>
      <w:tblPr>
        <w:tblStyle w:val="Tabellenraster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38"/>
        <w:gridCol w:w="2268"/>
      </w:tblGrid>
      <w:tr w:rsidR="000736FF" w:rsidRPr="00066215" w:rsidTr="00DE34EA">
        <w:tc>
          <w:tcPr>
            <w:tcW w:w="7338" w:type="dxa"/>
          </w:tcPr>
          <w:p w:rsidR="000736FF" w:rsidRPr="00066215" w:rsidRDefault="000736FF" w:rsidP="00DE34E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66215">
              <w:rPr>
                <w:rFonts w:ascii="Arial" w:hAnsi="Arial" w:cs="Arial"/>
                <w:b/>
                <w:sz w:val="22"/>
                <w:szCs w:val="22"/>
              </w:rPr>
              <w:lastRenderedPageBreak/>
              <w:t>Gütesiegel Berufs-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und Studienorientierung Hessen</w:t>
            </w:r>
          </w:p>
          <w:p w:rsidR="000736FF" w:rsidRPr="00066215" w:rsidRDefault="000736FF" w:rsidP="00DE34EA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0736FF">
              <w:rPr>
                <w:rFonts w:ascii="Arial" w:hAnsi="Arial" w:cs="Arial"/>
                <w:b/>
                <w:sz w:val="22"/>
                <w:szCs w:val="22"/>
              </w:rPr>
              <w:t>Erstzertifizierung</w:t>
            </w:r>
            <w:r w:rsidR="006C7251">
              <w:rPr>
                <w:rFonts w:ascii="Arial" w:hAnsi="Arial" w:cs="Arial"/>
                <w:b/>
                <w:sz w:val="22"/>
                <w:szCs w:val="22"/>
              </w:rPr>
              <w:t xml:space="preserve"> 2018</w:t>
            </w:r>
            <w:r w:rsidRPr="00066215">
              <w:rPr>
                <w:rFonts w:ascii="Arial" w:hAnsi="Arial" w:cs="Arial"/>
                <w:b/>
                <w:sz w:val="22"/>
                <w:szCs w:val="22"/>
              </w:rPr>
              <w:t>/201</w:t>
            </w:r>
            <w:r w:rsidR="006C7251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2268" w:type="dxa"/>
          </w:tcPr>
          <w:p w:rsidR="000736FF" w:rsidRPr="00066215" w:rsidRDefault="00AF637C" w:rsidP="00DE34EA">
            <w:pPr>
              <w:ind w:right="-108"/>
              <w:rPr>
                <w:rFonts w:ascii="Arial" w:hAnsi="Arial" w:cs="Arial"/>
                <w:b/>
                <w:sz w:val="22"/>
                <w:szCs w:val="22"/>
              </w:rPr>
            </w:pPr>
            <w:r w:rsidRPr="00AF637C">
              <w:rPr>
                <w:rFonts w:ascii="Arial" w:hAnsi="Arial"/>
                <w:noProof/>
                <w:sz w:val="22"/>
                <w:szCs w:val="20"/>
              </w:rPr>
              <w:drawing>
                <wp:anchor distT="0" distB="0" distL="114300" distR="114300" simplePos="0" relativeHeight="251688960" behindDoc="1" locked="0" layoutInCell="1" allowOverlap="1" wp14:anchorId="5A18ED52" wp14:editId="095555E2">
                  <wp:simplePos x="0" y="0"/>
                  <wp:positionH relativeFrom="page">
                    <wp:posOffset>1002665</wp:posOffset>
                  </wp:positionH>
                  <wp:positionV relativeFrom="paragraph">
                    <wp:posOffset>-50800</wp:posOffset>
                  </wp:positionV>
                  <wp:extent cx="424180" cy="626110"/>
                  <wp:effectExtent l="0" t="0" r="0" b="2540"/>
                  <wp:wrapTight wrapText="bothSides">
                    <wp:wrapPolygon edited="0">
                      <wp:start x="0" y="0"/>
                      <wp:lineTo x="0" y="21030"/>
                      <wp:lineTo x="20371" y="21030"/>
                      <wp:lineTo x="20371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bs_logo_v_p_CMYK_hessen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517" b="19728"/>
                          <a:stretch/>
                        </pic:blipFill>
                        <pic:spPr bwMode="auto">
                          <a:xfrm>
                            <a:off x="0" y="0"/>
                            <a:ext cx="424180" cy="626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36FF" w:rsidRPr="00066215">
              <w:rPr>
                <w:noProof/>
              </w:rPr>
              <w:drawing>
                <wp:inline distT="0" distB="0" distL="0" distR="0" wp14:anchorId="56228D1E" wp14:editId="068C9410">
                  <wp:extent cx="526211" cy="534837"/>
                  <wp:effectExtent l="0" t="0" r="7620" b="0"/>
                  <wp:docPr id="3" name="Bild 1" descr="Olov_Gu¦êtesiegel_Beruf_und_Studien_v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lov_Gu¦êtesiegel_Beruf_und_Studien_v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1" cy="53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36FF">
              <w:rPr>
                <w:rFonts w:ascii="Arial" w:hAnsi="Arial" w:cs="Arial"/>
                <w:b/>
                <w:sz w:val="22"/>
                <w:szCs w:val="22"/>
              </w:rPr>
              <w:t xml:space="preserve">         </w:t>
            </w:r>
          </w:p>
        </w:tc>
      </w:tr>
    </w:tbl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2949E2" w:rsidRDefault="00CE31F7" w:rsidP="00CE31F7">
      <w:pPr>
        <w:rPr>
          <w:rFonts w:ascii="Arial" w:hAnsi="Arial" w:cs="Arial"/>
          <w:sz w:val="21"/>
          <w:szCs w:val="21"/>
        </w:rPr>
      </w:pPr>
      <w:r w:rsidRPr="005C4CE8">
        <w:rPr>
          <w:rFonts w:ascii="Arial" w:hAnsi="Arial" w:cs="Arial"/>
          <w:b/>
          <w:sz w:val="21"/>
          <w:szCs w:val="21"/>
        </w:rPr>
        <w:t xml:space="preserve">Schule, </w:t>
      </w:r>
      <w:r w:rsidR="00A22B8B">
        <w:rPr>
          <w:rFonts w:ascii="Arial" w:hAnsi="Arial" w:cs="Arial"/>
          <w:b/>
          <w:sz w:val="21"/>
          <w:szCs w:val="21"/>
        </w:rPr>
        <w:t xml:space="preserve">Ort, </w:t>
      </w:r>
      <w:r w:rsidRPr="005C4CE8">
        <w:rPr>
          <w:rFonts w:ascii="Arial" w:hAnsi="Arial" w:cs="Arial"/>
          <w:b/>
          <w:sz w:val="21"/>
          <w:szCs w:val="21"/>
        </w:rPr>
        <w:t xml:space="preserve">Schulform: </w:t>
      </w:r>
      <w:r w:rsidRPr="002949E2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949E2">
        <w:rPr>
          <w:rFonts w:ascii="Arial" w:hAnsi="Arial" w:cs="Arial"/>
          <w:sz w:val="22"/>
          <w:szCs w:val="22"/>
        </w:rPr>
        <w:instrText xml:space="preserve"> FORMTEXT </w:instrText>
      </w:r>
      <w:r w:rsidRPr="002949E2">
        <w:rPr>
          <w:rFonts w:ascii="Arial" w:hAnsi="Arial" w:cs="Arial"/>
          <w:sz w:val="22"/>
          <w:szCs w:val="22"/>
          <w:lang w:val="en-GB"/>
        </w:rPr>
      </w:r>
      <w:r w:rsidRPr="002949E2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CE31F7" w:rsidRPr="005C4CE8" w:rsidRDefault="00CE31F7" w:rsidP="00A22B8B">
      <w:pPr>
        <w:spacing w:before="120"/>
        <w:rPr>
          <w:rFonts w:ascii="Arial" w:hAnsi="Arial" w:cs="Arial"/>
          <w:sz w:val="21"/>
          <w:szCs w:val="21"/>
        </w:rPr>
      </w:pPr>
      <w:r w:rsidRPr="005C4CE8">
        <w:rPr>
          <w:rFonts w:ascii="Arial" w:hAnsi="Arial" w:cs="Arial"/>
          <w:b/>
          <w:sz w:val="21"/>
          <w:szCs w:val="21"/>
        </w:rPr>
        <w:t xml:space="preserve">Audittermin: </w:t>
      </w:r>
      <w:r w:rsidRPr="002949E2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2949E2">
        <w:rPr>
          <w:rFonts w:ascii="Arial" w:hAnsi="Arial" w:cs="Arial"/>
          <w:sz w:val="22"/>
          <w:szCs w:val="22"/>
        </w:rPr>
        <w:instrText xml:space="preserve"> FORMTEXT </w:instrText>
      </w:r>
      <w:r w:rsidRPr="002949E2">
        <w:rPr>
          <w:rFonts w:ascii="Arial" w:hAnsi="Arial" w:cs="Arial"/>
          <w:sz w:val="22"/>
          <w:szCs w:val="22"/>
          <w:lang w:val="en-GB"/>
        </w:rPr>
      </w:r>
      <w:r w:rsidRPr="002949E2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</w:p>
    <w:p w:rsidR="00FE54F8" w:rsidRPr="005C4CE8" w:rsidRDefault="00FE54F8" w:rsidP="00CE31F7">
      <w:pPr>
        <w:rPr>
          <w:rFonts w:ascii="Arial" w:hAnsi="Arial" w:cs="Arial"/>
          <w:b/>
          <w:sz w:val="21"/>
          <w:szCs w:val="21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CE31F7" w:rsidRPr="005C4CE8" w:rsidTr="005D45C3">
        <w:tc>
          <w:tcPr>
            <w:tcW w:w="9568" w:type="dxa"/>
            <w:shd w:val="clear" w:color="auto" w:fill="D9D9D9"/>
          </w:tcPr>
          <w:p w:rsidR="00CE31F7" w:rsidRPr="005C4CE8" w:rsidRDefault="00CE31F7" w:rsidP="00AF0986">
            <w:pPr>
              <w:spacing w:before="60" w:after="6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C4CE8">
              <w:rPr>
                <w:rFonts w:ascii="Arial" w:hAnsi="Arial" w:cs="Arial"/>
                <w:b/>
                <w:bCs/>
                <w:sz w:val="21"/>
                <w:szCs w:val="21"/>
              </w:rPr>
              <w:t>Zusammenfassende Erläuterungen der Auditorinnen und Auditoren:</w:t>
            </w:r>
          </w:p>
        </w:tc>
      </w:tr>
    </w:tbl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FE54F8" w:rsidRPr="005C4CE8" w:rsidRDefault="00FE54F8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  <w:bookmarkStart w:id="12" w:name="Text23"/>
      <w:r w:rsidRPr="005C4CE8">
        <w:rPr>
          <w:rFonts w:ascii="Arial" w:hAnsi="Arial" w:cs="Arial"/>
          <w:b/>
          <w:sz w:val="21"/>
          <w:szCs w:val="21"/>
        </w:rPr>
        <w:t>1. Erfüllung der Ausschlusskriterien</w:t>
      </w:r>
      <w:r w:rsidR="00FE54F8" w:rsidRPr="005C4CE8">
        <w:rPr>
          <w:rFonts w:ascii="Arial" w:hAnsi="Arial" w:cs="Arial"/>
          <w:b/>
          <w:sz w:val="21"/>
          <w:szCs w:val="21"/>
        </w:rPr>
        <w:t>:</w:t>
      </w:r>
    </w:p>
    <w:bookmarkEnd w:id="12"/>
    <w:p w:rsidR="00CE31F7" w:rsidRPr="00A87E64" w:rsidRDefault="00A22B8B" w:rsidP="00CE31F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noProof/>
          <w:sz w:val="22"/>
          <w:szCs w:val="22"/>
        </w:rPr>
        <w:t> </w:t>
      </w:r>
      <w:r>
        <w:rPr>
          <w:rFonts w:ascii="Arial" w:hAnsi="Arial" w:cs="Arial"/>
          <w:sz w:val="22"/>
          <w:szCs w:val="22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  <w:r w:rsidRPr="005C4CE8">
        <w:rPr>
          <w:rFonts w:ascii="Arial" w:hAnsi="Arial" w:cs="Arial"/>
          <w:b/>
          <w:sz w:val="21"/>
          <w:szCs w:val="21"/>
        </w:rPr>
        <w:t>2. Herausragende Stärken der Schule (Fremdeinschätzung „A“):</w:t>
      </w:r>
    </w:p>
    <w:p w:rsidR="00CE31F7" w:rsidRPr="00A87E64" w:rsidRDefault="00CE31F7" w:rsidP="00CE31F7">
      <w:pPr>
        <w:rPr>
          <w:rFonts w:ascii="Arial" w:hAnsi="Arial" w:cs="Arial"/>
          <w:sz w:val="22"/>
          <w:szCs w:val="22"/>
        </w:rPr>
      </w:pPr>
      <w:r w:rsidRPr="00A87E64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87E64">
        <w:rPr>
          <w:rFonts w:ascii="Arial" w:hAnsi="Arial" w:cs="Arial"/>
          <w:sz w:val="22"/>
          <w:szCs w:val="22"/>
        </w:rPr>
        <w:instrText xml:space="preserve"> FORMTEXT </w:instrText>
      </w:r>
      <w:r w:rsidRPr="00A87E64">
        <w:rPr>
          <w:rFonts w:ascii="Arial" w:hAnsi="Arial" w:cs="Arial"/>
          <w:sz w:val="22"/>
          <w:szCs w:val="22"/>
        </w:rPr>
      </w:r>
      <w:r w:rsidRPr="00A87E64">
        <w:rPr>
          <w:rFonts w:ascii="Arial" w:hAnsi="Arial" w:cs="Arial"/>
          <w:sz w:val="22"/>
          <w:szCs w:val="22"/>
        </w:rPr>
        <w:fldChar w:fldCharType="separate"/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sz w:val="22"/>
          <w:szCs w:val="22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  <w:r w:rsidRPr="005C4CE8">
        <w:rPr>
          <w:rFonts w:ascii="Arial" w:hAnsi="Arial" w:cs="Arial"/>
          <w:b/>
          <w:sz w:val="21"/>
          <w:szCs w:val="21"/>
        </w:rPr>
        <w:t>3. Organisation des Audittages:</w:t>
      </w:r>
    </w:p>
    <w:p w:rsidR="00CE31F7" w:rsidRPr="00A87E64" w:rsidRDefault="00CE31F7" w:rsidP="00CE31F7">
      <w:pPr>
        <w:rPr>
          <w:rFonts w:ascii="Arial" w:hAnsi="Arial" w:cs="Arial"/>
          <w:sz w:val="22"/>
          <w:szCs w:val="22"/>
        </w:rPr>
      </w:pPr>
      <w:r w:rsidRPr="00A87E64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87E64">
        <w:rPr>
          <w:rFonts w:ascii="Arial" w:hAnsi="Arial" w:cs="Arial"/>
          <w:sz w:val="22"/>
          <w:szCs w:val="22"/>
        </w:rPr>
        <w:instrText xml:space="preserve"> FORMTEXT </w:instrText>
      </w:r>
      <w:r w:rsidRPr="00A87E64">
        <w:rPr>
          <w:rFonts w:ascii="Arial" w:hAnsi="Arial" w:cs="Arial"/>
          <w:sz w:val="22"/>
          <w:szCs w:val="22"/>
        </w:rPr>
      </w:r>
      <w:r w:rsidRPr="00A87E64">
        <w:rPr>
          <w:rFonts w:ascii="Arial" w:hAnsi="Arial" w:cs="Arial"/>
          <w:sz w:val="22"/>
          <w:szCs w:val="22"/>
        </w:rPr>
        <w:fldChar w:fldCharType="separate"/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sz w:val="22"/>
          <w:szCs w:val="22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  <w:r w:rsidRPr="005C4CE8">
        <w:rPr>
          <w:rFonts w:ascii="Arial" w:hAnsi="Arial" w:cs="Arial"/>
          <w:b/>
          <w:sz w:val="21"/>
          <w:szCs w:val="21"/>
        </w:rPr>
        <w:t>4. Weitere Angaben (optional):</w:t>
      </w:r>
    </w:p>
    <w:p w:rsidR="00CE31F7" w:rsidRPr="00A87E64" w:rsidRDefault="00CE31F7" w:rsidP="00CE31F7">
      <w:pPr>
        <w:rPr>
          <w:rFonts w:ascii="Arial" w:hAnsi="Arial" w:cs="Arial"/>
          <w:sz w:val="22"/>
          <w:szCs w:val="22"/>
        </w:rPr>
      </w:pPr>
      <w:r w:rsidRPr="00A87E64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A87E64">
        <w:rPr>
          <w:rFonts w:ascii="Arial" w:hAnsi="Arial" w:cs="Arial"/>
          <w:sz w:val="22"/>
          <w:szCs w:val="22"/>
        </w:rPr>
        <w:instrText xml:space="preserve"> FORMTEXT </w:instrText>
      </w:r>
      <w:r w:rsidRPr="00A87E64">
        <w:rPr>
          <w:rFonts w:ascii="Arial" w:hAnsi="Arial" w:cs="Arial"/>
          <w:sz w:val="22"/>
          <w:szCs w:val="22"/>
        </w:rPr>
      </w:r>
      <w:r w:rsidRPr="00A87E64">
        <w:rPr>
          <w:rFonts w:ascii="Arial" w:hAnsi="Arial" w:cs="Arial"/>
          <w:sz w:val="22"/>
          <w:szCs w:val="22"/>
        </w:rPr>
        <w:fldChar w:fldCharType="separate"/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sz w:val="22"/>
          <w:szCs w:val="22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sz w:val="21"/>
          <w:szCs w:val="21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CE31F7" w:rsidRPr="005C4CE8" w:rsidTr="005D45C3">
        <w:tc>
          <w:tcPr>
            <w:tcW w:w="9568" w:type="dxa"/>
            <w:shd w:val="clear" w:color="auto" w:fill="D9D9D9"/>
          </w:tcPr>
          <w:p w:rsidR="00CE31F7" w:rsidRPr="005C4CE8" w:rsidRDefault="00CE31F7" w:rsidP="00AF0986">
            <w:pPr>
              <w:spacing w:before="60" w:after="6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C4CE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Empfehlungen für die Weiterentwicklung mit Blick auf die Rezertifizierung: </w:t>
            </w:r>
          </w:p>
        </w:tc>
      </w:tr>
    </w:tbl>
    <w:p w:rsidR="00CE31F7" w:rsidRPr="005C4CE8" w:rsidRDefault="00CE31F7" w:rsidP="00CE31F7">
      <w:pPr>
        <w:rPr>
          <w:rFonts w:ascii="Arial" w:hAnsi="Arial" w:cs="Arial"/>
          <w:bCs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Cs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  <w:r w:rsidRPr="005C4CE8">
        <w:rPr>
          <w:rFonts w:ascii="Arial" w:hAnsi="Arial" w:cs="Arial"/>
          <w:sz w:val="21"/>
          <w:szCs w:val="21"/>
        </w:rPr>
        <w:t xml:space="preserve">1. </w:t>
      </w:r>
      <w:r w:rsidRPr="00A87E64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A87E64">
        <w:rPr>
          <w:rFonts w:ascii="Arial" w:hAnsi="Arial" w:cs="Arial"/>
          <w:sz w:val="22"/>
          <w:szCs w:val="22"/>
        </w:rPr>
        <w:instrText xml:space="preserve"> FORMTEXT </w:instrText>
      </w:r>
      <w:r w:rsidRPr="00A87E64">
        <w:rPr>
          <w:rFonts w:ascii="Arial" w:hAnsi="Arial" w:cs="Arial"/>
          <w:sz w:val="22"/>
          <w:szCs w:val="22"/>
          <w:lang w:val="en-GB"/>
        </w:rPr>
      </w:r>
      <w:r w:rsidRPr="00A87E64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  <w:r w:rsidRPr="005C4CE8">
        <w:rPr>
          <w:rFonts w:ascii="Arial" w:hAnsi="Arial" w:cs="Arial"/>
          <w:sz w:val="21"/>
          <w:szCs w:val="21"/>
        </w:rPr>
        <w:t xml:space="preserve">2. </w:t>
      </w:r>
      <w:r w:rsidRPr="00A87E64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A87E64">
        <w:rPr>
          <w:rFonts w:ascii="Arial" w:hAnsi="Arial" w:cs="Arial"/>
          <w:sz w:val="22"/>
          <w:szCs w:val="22"/>
        </w:rPr>
        <w:instrText xml:space="preserve"> FORMTEXT </w:instrText>
      </w:r>
      <w:r w:rsidRPr="00A87E64">
        <w:rPr>
          <w:rFonts w:ascii="Arial" w:hAnsi="Arial" w:cs="Arial"/>
          <w:sz w:val="22"/>
          <w:szCs w:val="22"/>
          <w:lang w:val="en-GB"/>
        </w:rPr>
      </w:r>
      <w:r w:rsidRPr="00A87E64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sz w:val="21"/>
          <w:szCs w:val="21"/>
          <w:lang w:val="en-GB"/>
        </w:rPr>
      </w:pPr>
      <w:r w:rsidRPr="005C4CE8">
        <w:rPr>
          <w:rFonts w:ascii="Arial" w:hAnsi="Arial" w:cs="Arial"/>
          <w:sz w:val="21"/>
          <w:szCs w:val="21"/>
          <w:lang w:val="en-GB"/>
        </w:rPr>
        <w:t xml:space="preserve">3. </w:t>
      </w:r>
      <w:r w:rsidRPr="00A87E64">
        <w:rPr>
          <w:rFonts w:ascii="Arial" w:hAnsi="Arial" w:cs="Arial"/>
          <w:sz w:val="22"/>
          <w:szCs w:val="22"/>
          <w:lang w:val="en-GB"/>
        </w:rPr>
        <w:fldChar w:fldCharType="begin">
          <w:ffData>
            <w:name w:val="Text23"/>
            <w:enabled/>
            <w:calcOnExit w:val="0"/>
            <w:textInput/>
          </w:ffData>
        </w:fldChar>
      </w:r>
      <w:r w:rsidRPr="00A87E64">
        <w:rPr>
          <w:rFonts w:ascii="Arial" w:hAnsi="Arial" w:cs="Arial"/>
          <w:sz w:val="22"/>
          <w:szCs w:val="22"/>
          <w:lang w:val="en-GB"/>
        </w:rPr>
        <w:instrText xml:space="preserve"> FORMTEXT </w:instrText>
      </w:r>
      <w:r w:rsidRPr="00A87E64">
        <w:rPr>
          <w:rFonts w:ascii="Arial" w:hAnsi="Arial" w:cs="Arial"/>
          <w:sz w:val="22"/>
          <w:szCs w:val="22"/>
          <w:lang w:val="en-GB"/>
        </w:rPr>
      </w:r>
      <w:r w:rsidRPr="00A87E64">
        <w:rPr>
          <w:rFonts w:ascii="Arial" w:hAnsi="Arial" w:cs="Arial"/>
          <w:sz w:val="22"/>
          <w:szCs w:val="22"/>
          <w:lang w:val="en-GB"/>
        </w:rPr>
        <w:fldChar w:fldCharType="separate"/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noProof/>
          <w:sz w:val="22"/>
          <w:szCs w:val="22"/>
        </w:rPr>
        <w:t> </w:t>
      </w:r>
      <w:r w:rsidRPr="00A87E64">
        <w:rPr>
          <w:rFonts w:ascii="Arial" w:hAnsi="Arial" w:cs="Arial"/>
          <w:sz w:val="22"/>
          <w:szCs w:val="22"/>
          <w:lang w:val="en-GB"/>
        </w:rPr>
        <w:fldChar w:fldCharType="end"/>
      </w: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FE54F8" w:rsidRPr="005C4CE8" w:rsidRDefault="00FE54F8" w:rsidP="00CE31F7">
      <w:pPr>
        <w:rPr>
          <w:rFonts w:ascii="Arial" w:hAnsi="Arial" w:cs="Arial"/>
          <w:sz w:val="21"/>
          <w:szCs w:val="21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68"/>
      </w:tblGrid>
      <w:tr w:rsidR="00CE31F7" w:rsidRPr="005C4CE8" w:rsidTr="005D45C3">
        <w:tc>
          <w:tcPr>
            <w:tcW w:w="9568" w:type="dxa"/>
            <w:shd w:val="clear" w:color="auto" w:fill="D9D9D9"/>
          </w:tcPr>
          <w:p w:rsidR="00CE31F7" w:rsidRPr="005C4CE8" w:rsidRDefault="00CE31F7" w:rsidP="00AF0986">
            <w:pPr>
              <w:spacing w:before="60" w:after="60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C4CE8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Empfehlung an die Jury: </w:t>
            </w:r>
          </w:p>
        </w:tc>
      </w:tr>
    </w:tbl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bookmarkStart w:id="13" w:name="Dropdown2"/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  <w:r w:rsidRPr="005C4CE8">
        <w:rPr>
          <w:rFonts w:ascii="Arial" w:hAnsi="Arial" w:cs="Arial"/>
          <w:sz w:val="21"/>
          <w:szCs w:val="21"/>
        </w:rPr>
        <w:fldChar w:fldCharType="begin">
          <w:ffData>
            <w:name w:val="Dropdown2"/>
            <w:enabled/>
            <w:calcOnExit w:val="0"/>
            <w:ddList>
              <w:listEntry w:val="&lt;&lt; Bitte Empfehlung auswählen &gt;&gt;"/>
              <w:listEntry w:val="Vergabe empfohlen."/>
              <w:listEntry w:val="Vergabe noch nicht empfohlen."/>
            </w:ddList>
          </w:ffData>
        </w:fldChar>
      </w:r>
      <w:r w:rsidRPr="005C4CE8">
        <w:rPr>
          <w:rFonts w:ascii="Arial" w:hAnsi="Arial" w:cs="Arial"/>
          <w:sz w:val="21"/>
          <w:szCs w:val="21"/>
        </w:rPr>
        <w:instrText xml:space="preserve"> FORMDROPDOWN </w:instrText>
      </w:r>
      <w:r w:rsidR="00235DC6">
        <w:rPr>
          <w:rFonts w:ascii="Arial" w:hAnsi="Arial" w:cs="Arial"/>
          <w:sz w:val="21"/>
          <w:szCs w:val="21"/>
        </w:rPr>
      </w:r>
      <w:r w:rsidR="00235DC6">
        <w:rPr>
          <w:rFonts w:ascii="Arial" w:hAnsi="Arial" w:cs="Arial"/>
          <w:sz w:val="21"/>
          <w:szCs w:val="21"/>
        </w:rPr>
        <w:fldChar w:fldCharType="separate"/>
      </w:r>
      <w:r w:rsidRPr="005C4CE8">
        <w:rPr>
          <w:rFonts w:ascii="Arial" w:hAnsi="Arial" w:cs="Arial"/>
          <w:sz w:val="21"/>
          <w:szCs w:val="21"/>
        </w:rPr>
        <w:fldChar w:fldCharType="end"/>
      </w:r>
      <w:bookmarkEnd w:id="13"/>
    </w:p>
    <w:p w:rsidR="00CE31F7" w:rsidRPr="005C4CE8" w:rsidRDefault="00CE31F7" w:rsidP="00CE31F7">
      <w:pPr>
        <w:rPr>
          <w:rFonts w:ascii="Arial" w:hAnsi="Arial" w:cs="Arial"/>
          <w:sz w:val="21"/>
          <w:szCs w:val="21"/>
        </w:rPr>
      </w:pPr>
    </w:p>
    <w:p w:rsidR="00CE31F7" w:rsidRPr="005C4CE8" w:rsidRDefault="00CE31F7" w:rsidP="00CE31F7">
      <w:pPr>
        <w:rPr>
          <w:rFonts w:ascii="Arial" w:hAnsi="Arial" w:cs="Arial"/>
          <w:b/>
          <w:bCs/>
          <w:sz w:val="21"/>
          <w:szCs w:val="21"/>
          <w:lang w:val="en-GB"/>
        </w:rPr>
      </w:pPr>
    </w:p>
    <w:p w:rsidR="00CE31F7" w:rsidRPr="005C4CE8" w:rsidRDefault="00CE31F7" w:rsidP="00CE31F7">
      <w:pPr>
        <w:rPr>
          <w:rFonts w:ascii="Arial" w:hAnsi="Arial" w:cs="Arial"/>
          <w:b/>
          <w:bCs/>
          <w:sz w:val="21"/>
          <w:szCs w:val="21"/>
          <w:lang w:val="en-GB"/>
        </w:rPr>
      </w:pPr>
      <w:r w:rsidRPr="005C4CE8">
        <w:rPr>
          <w:rFonts w:ascii="Arial" w:hAnsi="Arial" w:cs="Arial"/>
          <w:b/>
          <w:bCs/>
          <w:sz w:val="21"/>
          <w:szCs w:val="21"/>
          <w:lang w:val="en-GB"/>
        </w:rPr>
        <w:t xml:space="preserve">Name Auditor/in </w:t>
      </w:r>
      <w:proofErr w:type="gramStart"/>
      <w:r w:rsidRPr="005C4CE8">
        <w:rPr>
          <w:rFonts w:ascii="Arial" w:hAnsi="Arial" w:cs="Arial"/>
          <w:b/>
          <w:bCs/>
          <w:sz w:val="21"/>
          <w:szCs w:val="21"/>
          <w:lang w:val="en-GB"/>
        </w:rPr>
        <w:t>I</w:t>
      </w:r>
      <w:proofErr w:type="gramEnd"/>
      <w:r w:rsidRPr="005C4CE8">
        <w:rPr>
          <w:rFonts w:ascii="Arial" w:hAnsi="Arial" w:cs="Arial"/>
          <w:b/>
          <w:bCs/>
          <w:sz w:val="21"/>
          <w:szCs w:val="21"/>
          <w:lang w:val="en-GB"/>
        </w:rPr>
        <w:t>:</w:t>
      </w:r>
      <w:r w:rsidRPr="005C4CE8">
        <w:rPr>
          <w:rFonts w:ascii="Arial" w:hAnsi="Arial" w:cs="Arial"/>
          <w:b/>
          <w:bCs/>
          <w:sz w:val="21"/>
          <w:szCs w:val="21"/>
          <w:lang w:val="en-GB"/>
        </w:rPr>
        <w:tab/>
        <w:t xml:space="preserve"> </w:t>
      </w:r>
      <w:bookmarkStart w:id="14" w:name="Text27"/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7"/>
            <w:enabled/>
            <w:calcOnExit w:val="0"/>
            <w:textInput/>
          </w:ffData>
        </w:fldChar>
      </w:r>
      <w:r w:rsidRPr="002949E2">
        <w:rPr>
          <w:rFonts w:ascii="Arial" w:hAnsi="Arial" w:cs="Arial"/>
          <w:bCs/>
          <w:sz w:val="22"/>
          <w:szCs w:val="22"/>
          <w:lang w:val="en-GB"/>
        </w:rPr>
        <w:instrText xml:space="preserve"> FORMTEXT </w:instrText>
      </w:r>
      <w:r w:rsidRPr="002949E2">
        <w:rPr>
          <w:rFonts w:ascii="Arial" w:hAnsi="Arial" w:cs="Arial"/>
          <w:bCs/>
          <w:sz w:val="22"/>
          <w:szCs w:val="22"/>
          <w:lang w:val="en-GB"/>
        </w:rPr>
      </w:r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Pr="002949E2">
        <w:rPr>
          <w:rFonts w:ascii="Arial" w:hAnsi="Arial" w:cs="Arial"/>
          <w:bCs/>
          <w:noProof/>
          <w:sz w:val="22"/>
          <w:szCs w:val="22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</w:rPr>
        <w:t> </w:t>
      </w:r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end"/>
      </w:r>
      <w:bookmarkEnd w:id="14"/>
    </w:p>
    <w:p w:rsidR="00CE31F7" w:rsidRPr="005C4CE8" w:rsidRDefault="00CE31F7" w:rsidP="00CE31F7">
      <w:pPr>
        <w:rPr>
          <w:rFonts w:ascii="Arial" w:hAnsi="Arial" w:cs="Arial"/>
          <w:b/>
          <w:bCs/>
          <w:sz w:val="21"/>
          <w:szCs w:val="21"/>
          <w:lang w:val="en-GB"/>
        </w:rPr>
      </w:pPr>
    </w:p>
    <w:p w:rsidR="00CE31F7" w:rsidRPr="005C4CE8" w:rsidRDefault="00CE31F7" w:rsidP="00CE31F7">
      <w:pPr>
        <w:rPr>
          <w:rFonts w:ascii="Arial" w:hAnsi="Arial" w:cs="Arial"/>
          <w:b/>
          <w:bCs/>
          <w:sz w:val="21"/>
          <w:szCs w:val="21"/>
          <w:lang w:val="en-GB"/>
        </w:rPr>
      </w:pPr>
      <w:r w:rsidRPr="005C4CE8">
        <w:rPr>
          <w:rFonts w:ascii="Arial" w:hAnsi="Arial" w:cs="Arial"/>
          <w:b/>
          <w:bCs/>
          <w:sz w:val="21"/>
          <w:szCs w:val="21"/>
          <w:lang w:val="en-GB"/>
        </w:rPr>
        <w:t>Name Auditor/in II:</w:t>
      </w:r>
      <w:r w:rsidRPr="005C4CE8">
        <w:rPr>
          <w:rFonts w:ascii="Arial" w:hAnsi="Arial" w:cs="Arial"/>
          <w:b/>
          <w:bCs/>
          <w:sz w:val="21"/>
          <w:szCs w:val="21"/>
          <w:lang w:val="en-GB"/>
        </w:rPr>
        <w:tab/>
        <w:t xml:space="preserve"> </w:t>
      </w:r>
      <w:bookmarkStart w:id="15" w:name="Text28"/>
      <w:r w:rsidRPr="00F83D10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8"/>
            <w:enabled/>
            <w:calcOnExit w:val="0"/>
            <w:textInput/>
          </w:ffData>
        </w:fldChar>
      </w:r>
      <w:r w:rsidRPr="00F83D10">
        <w:rPr>
          <w:rFonts w:ascii="Arial" w:hAnsi="Arial" w:cs="Arial"/>
          <w:bCs/>
          <w:sz w:val="22"/>
          <w:szCs w:val="22"/>
          <w:lang w:val="en-GB"/>
        </w:rPr>
        <w:instrText xml:space="preserve"> FORMTEXT </w:instrText>
      </w:r>
      <w:r w:rsidRPr="00F83D10">
        <w:rPr>
          <w:rFonts w:ascii="Arial" w:hAnsi="Arial" w:cs="Arial"/>
          <w:bCs/>
          <w:sz w:val="22"/>
          <w:szCs w:val="22"/>
          <w:lang w:val="en-GB"/>
        </w:rPr>
      </w:r>
      <w:r w:rsidRPr="00F83D10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Pr="00F83D1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F83D1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F83D1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F83D1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F83D10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F83D10">
        <w:rPr>
          <w:rFonts w:ascii="Arial" w:hAnsi="Arial" w:cs="Arial"/>
          <w:bCs/>
          <w:sz w:val="22"/>
          <w:szCs w:val="22"/>
          <w:lang w:val="en-GB"/>
        </w:rPr>
        <w:fldChar w:fldCharType="end"/>
      </w:r>
      <w:bookmarkEnd w:id="15"/>
    </w:p>
    <w:p w:rsidR="00CE31F7" w:rsidRPr="005C4CE8" w:rsidRDefault="00CE31F7" w:rsidP="00CE31F7">
      <w:pPr>
        <w:tabs>
          <w:tab w:val="left" w:pos="6208"/>
        </w:tabs>
        <w:rPr>
          <w:rFonts w:ascii="Arial" w:hAnsi="Arial" w:cs="Arial"/>
          <w:b/>
          <w:bCs/>
          <w:sz w:val="21"/>
          <w:szCs w:val="21"/>
          <w:lang w:val="en-GB"/>
        </w:rPr>
      </w:pPr>
    </w:p>
    <w:p w:rsidR="00CE31F7" w:rsidRDefault="00CE31F7" w:rsidP="00CE31F7">
      <w:pPr>
        <w:rPr>
          <w:rFonts w:ascii="Arial" w:hAnsi="Arial" w:cs="Arial"/>
          <w:bCs/>
          <w:sz w:val="22"/>
          <w:szCs w:val="22"/>
          <w:lang w:val="en-GB"/>
        </w:rPr>
      </w:pPr>
      <w:r w:rsidRPr="00595E23">
        <w:rPr>
          <w:rFonts w:ascii="Arial" w:hAnsi="Arial" w:cs="Arial"/>
          <w:b/>
          <w:bCs/>
          <w:sz w:val="21"/>
          <w:szCs w:val="21"/>
          <w:lang w:val="en-US"/>
        </w:rPr>
        <w:t>Name Auditor/in III:</w:t>
      </w:r>
      <w:r w:rsidRPr="00595E23">
        <w:rPr>
          <w:rFonts w:ascii="Arial" w:hAnsi="Arial" w:cs="Arial"/>
          <w:b/>
          <w:bCs/>
          <w:sz w:val="21"/>
          <w:szCs w:val="21"/>
          <w:lang w:val="en-US"/>
        </w:rPr>
        <w:tab/>
        <w:t xml:space="preserve"> </w:t>
      </w:r>
      <w:bookmarkStart w:id="16" w:name="Text29"/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Pr="00595E23">
        <w:rPr>
          <w:rFonts w:ascii="Arial" w:hAnsi="Arial" w:cs="Arial"/>
          <w:bCs/>
          <w:sz w:val="22"/>
          <w:szCs w:val="22"/>
          <w:lang w:val="en-US"/>
        </w:rPr>
        <w:instrText xml:space="preserve"> FORMTEXT </w:instrText>
      </w:r>
      <w:r w:rsidRPr="002949E2">
        <w:rPr>
          <w:rFonts w:ascii="Arial" w:hAnsi="Arial" w:cs="Arial"/>
          <w:bCs/>
          <w:sz w:val="22"/>
          <w:szCs w:val="22"/>
          <w:lang w:val="en-GB"/>
        </w:rPr>
      </w:r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end"/>
      </w:r>
      <w:bookmarkEnd w:id="16"/>
    </w:p>
    <w:p w:rsidR="004D417F" w:rsidRPr="00055B28" w:rsidRDefault="004D417F" w:rsidP="00CE31F7">
      <w:pPr>
        <w:rPr>
          <w:rFonts w:ascii="Arial" w:hAnsi="Arial" w:cs="Arial"/>
          <w:b/>
          <w:bCs/>
          <w:sz w:val="21"/>
          <w:szCs w:val="21"/>
          <w:lang w:val="en-GB"/>
        </w:rPr>
      </w:pPr>
    </w:p>
    <w:p w:rsidR="004D417F" w:rsidRPr="005C4CE8" w:rsidRDefault="004D417F" w:rsidP="004D417F">
      <w:pPr>
        <w:rPr>
          <w:rFonts w:ascii="Arial" w:hAnsi="Arial" w:cs="Arial"/>
          <w:bCs/>
          <w:sz w:val="21"/>
          <w:szCs w:val="21"/>
          <w:lang w:val="en-GB"/>
        </w:rPr>
      </w:pPr>
      <w:r w:rsidRPr="004D7DF4">
        <w:rPr>
          <w:rFonts w:ascii="Arial" w:hAnsi="Arial" w:cs="Arial"/>
          <w:b/>
          <w:bCs/>
          <w:sz w:val="21"/>
          <w:szCs w:val="21"/>
          <w:lang w:val="en-US"/>
        </w:rPr>
        <w:t>Name Auditor/in IV:</w:t>
      </w:r>
      <w:r w:rsidRPr="004D7DF4">
        <w:rPr>
          <w:rFonts w:ascii="Arial" w:hAnsi="Arial" w:cs="Arial"/>
          <w:b/>
          <w:bCs/>
          <w:sz w:val="21"/>
          <w:szCs w:val="21"/>
          <w:lang w:val="en-US"/>
        </w:rPr>
        <w:tab/>
        <w:t xml:space="preserve"> </w:t>
      </w:r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begin">
          <w:ffData>
            <w:name w:val="Text29"/>
            <w:enabled/>
            <w:calcOnExit w:val="0"/>
            <w:textInput/>
          </w:ffData>
        </w:fldChar>
      </w:r>
      <w:r w:rsidRPr="004D7DF4">
        <w:rPr>
          <w:rFonts w:ascii="Arial" w:hAnsi="Arial" w:cs="Arial"/>
          <w:bCs/>
          <w:sz w:val="22"/>
          <w:szCs w:val="22"/>
          <w:lang w:val="en-US"/>
        </w:rPr>
        <w:instrText xml:space="preserve"> FORMTEXT </w:instrText>
      </w:r>
      <w:r w:rsidRPr="002949E2">
        <w:rPr>
          <w:rFonts w:ascii="Arial" w:hAnsi="Arial" w:cs="Arial"/>
          <w:bCs/>
          <w:sz w:val="22"/>
          <w:szCs w:val="22"/>
          <w:lang w:val="en-GB"/>
        </w:rPr>
      </w:r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separate"/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noProof/>
          <w:sz w:val="22"/>
          <w:szCs w:val="22"/>
          <w:lang w:val="en-GB"/>
        </w:rPr>
        <w:t> </w:t>
      </w:r>
      <w:r w:rsidRPr="002949E2">
        <w:rPr>
          <w:rFonts w:ascii="Arial" w:hAnsi="Arial" w:cs="Arial"/>
          <w:bCs/>
          <w:sz w:val="22"/>
          <w:szCs w:val="22"/>
          <w:lang w:val="en-GB"/>
        </w:rPr>
        <w:fldChar w:fldCharType="end"/>
      </w:r>
    </w:p>
    <w:sectPr w:rsidR="004D417F" w:rsidRPr="005C4CE8" w:rsidSect="003B2C4E">
      <w:pgSz w:w="11906" w:h="16838" w:code="9"/>
      <w:pgMar w:top="936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74B" w:rsidRDefault="00C7174B">
      <w:r>
        <w:separator/>
      </w:r>
    </w:p>
  </w:endnote>
  <w:endnote w:type="continuationSeparator" w:id="0">
    <w:p w:rsidR="00C7174B" w:rsidRDefault="00C717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3958333"/>
      <w:docPartObj>
        <w:docPartGallery w:val="Page Numbers (Bottom of Page)"/>
        <w:docPartUnique/>
      </w:docPartObj>
    </w:sdtPr>
    <w:sdtEndPr/>
    <w:sdtContent>
      <w:p w:rsidR="00C7174B" w:rsidRDefault="00C7174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5DC6">
          <w:rPr>
            <w:noProof/>
          </w:rPr>
          <w:t>2</w:t>
        </w:r>
        <w:r>
          <w:fldChar w:fldCharType="end"/>
        </w:r>
      </w:p>
    </w:sdtContent>
  </w:sdt>
  <w:p w:rsidR="00C7174B" w:rsidRDefault="00C7174B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74B" w:rsidRDefault="004D7DF4" w:rsidP="005A180B">
    <w:pPr>
      <w:pStyle w:val="Fuzeile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-398780</wp:posOffset>
          </wp:positionH>
          <wp:positionV relativeFrom="paragraph">
            <wp:posOffset>-288925</wp:posOffset>
          </wp:positionV>
          <wp:extent cx="6965950" cy="1792605"/>
          <wp:effectExtent l="0" t="0" r="6350" b="0"/>
          <wp:wrapTight wrapText="bothSides">
            <wp:wrapPolygon edited="0">
              <wp:start x="0" y="0"/>
              <wp:lineTo x="0" y="21348"/>
              <wp:lineTo x="21561" y="21348"/>
              <wp:lineTo x="21561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leiste_geringe_Auflösung_fuer_Dokumen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5950" cy="179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7174B" w:rsidRDefault="00C7174B">
    <w:pPr>
      <w:pStyle w:val="Fuzeile"/>
      <w:jc w:val="right"/>
    </w:pPr>
  </w:p>
  <w:p w:rsidR="00C7174B" w:rsidRDefault="00C7174B" w:rsidP="00E74E82">
    <w:pPr>
      <w:pStyle w:val="Fuzeile"/>
      <w:tabs>
        <w:tab w:val="left" w:pos="405"/>
      </w:tabs>
    </w:pPr>
    <w:r>
      <w:tab/>
    </w:r>
    <w:r>
      <w:tab/>
    </w:r>
    <w:r>
      <w:tab/>
    </w:r>
  </w:p>
  <w:p w:rsidR="00C7174B" w:rsidRDefault="00C7174B" w:rsidP="005A180B">
    <w:pPr>
      <w:pStyle w:val="Fuzeile"/>
    </w:pPr>
  </w:p>
  <w:p w:rsidR="00C7174B" w:rsidRDefault="00C7174B" w:rsidP="005A180B">
    <w:pPr>
      <w:pStyle w:val="Fuzeile"/>
    </w:pPr>
  </w:p>
  <w:p w:rsidR="00C7174B" w:rsidRDefault="00C7174B">
    <w:pPr>
      <w:pStyle w:val="Fuzeile"/>
      <w:jc w:val="right"/>
    </w:pPr>
  </w:p>
  <w:p w:rsidR="00C7174B" w:rsidRDefault="00C7174B">
    <w:pPr>
      <w:pStyle w:val="Fuzeile"/>
      <w:jc w:val="right"/>
    </w:pPr>
  </w:p>
  <w:p w:rsidR="00C7174B" w:rsidRDefault="00C7174B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74B" w:rsidRDefault="00C7174B" w:rsidP="005A180B">
    <w:pPr>
      <w:pStyle w:val="Fuzeile"/>
    </w:pPr>
  </w:p>
  <w:p w:rsidR="00C7174B" w:rsidRDefault="00C7174B">
    <w:pPr>
      <w:pStyle w:val="Fuzeile"/>
      <w:jc w:val="right"/>
    </w:pPr>
  </w:p>
  <w:p w:rsidR="00C7174B" w:rsidRDefault="00C7174B" w:rsidP="00E74E82">
    <w:pPr>
      <w:pStyle w:val="Fuzeile"/>
      <w:tabs>
        <w:tab w:val="left" w:pos="405"/>
      </w:tabs>
    </w:pPr>
    <w:r>
      <w:tab/>
    </w:r>
    <w:r>
      <w:tab/>
    </w:r>
    <w:r>
      <w:tab/>
    </w:r>
  </w:p>
  <w:p w:rsidR="00C7174B" w:rsidRDefault="00C7174B" w:rsidP="005A180B">
    <w:pPr>
      <w:pStyle w:val="Fuzeile"/>
    </w:pPr>
  </w:p>
  <w:p w:rsidR="00C7174B" w:rsidRDefault="00C7174B" w:rsidP="005A180B">
    <w:pPr>
      <w:pStyle w:val="Fuzeile"/>
    </w:pPr>
  </w:p>
  <w:p w:rsidR="00C7174B" w:rsidRDefault="00C7174B">
    <w:pPr>
      <w:pStyle w:val="Fuzeile"/>
      <w:jc w:val="right"/>
    </w:pPr>
  </w:p>
  <w:p w:rsidR="00C7174B" w:rsidRDefault="00C7174B">
    <w:pPr>
      <w:pStyle w:val="Fuzeile"/>
      <w:jc w:val="right"/>
    </w:pPr>
  </w:p>
  <w:p w:rsidR="00C7174B" w:rsidRDefault="00C7174B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74B" w:rsidRDefault="00C7174B">
      <w:r>
        <w:separator/>
      </w:r>
    </w:p>
  </w:footnote>
  <w:footnote w:type="continuationSeparator" w:id="0">
    <w:p w:rsidR="00C7174B" w:rsidRDefault="00C7174B">
      <w:r>
        <w:continuationSeparator/>
      </w:r>
    </w:p>
  </w:footnote>
  <w:footnote w:id="1">
    <w:p w:rsidR="00C7174B" w:rsidRPr="002D4BB6" w:rsidRDefault="00C7174B">
      <w:pPr>
        <w:pStyle w:val="Funotentext"/>
        <w:rPr>
          <w:rFonts w:ascii="Arial" w:hAnsi="Arial" w:cs="Arial"/>
          <w:sz w:val="18"/>
          <w:szCs w:val="18"/>
        </w:rPr>
      </w:pPr>
      <w:r w:rsidRPr="002D4BB6">
        <w:rPr>
          <w:rStyle w:val="Funotenzeichen"/>
          <w:rFonts w:ascii="Arial" w:hAnsi="Arial" w:cs="Arial"/>
          <w:b/>
          <w:sz w:val="18"/>
          <w:szCs w:val="18"/>
        </w:rPr>
        <w:footnoteRef/>
      </w:r>
      <w:r w:rsidRPr="002D4BB6">
        <w:rPr>
          <w:rFonts w:ascii="Arial" w:hAnsi="Arial" w:cs="Arial"/>
          <w:b/>
          <w:sz w:val="18"/>
          <w:szCs w:val="18"/>
        </w:rPr>
        <w:t xml:space="preserve"> </w:t>
      </w:r>
      <w:r w:rsidRPr="002D4BB6">
        <w:rPr>
          <w:rFonts w:ascii="Arial" w:hAnsi="Arial" w:cs="Arial"/>
          <w:sz w:val="18"/>
          <w:szCs w:val="18"/>
        </w:rPr>
        <w:t xml:space="preserve">Für Schülerinnen und Schüler im gymnasialen Bildungsgang kann alternativ eine andere Jahrgangsstufe gewählt werden (siehe Vorgaben für </w:t>
      </w:r>
      <w:r w:rsidRPr="006F53EB">
        <w:rPr>
          <w:rFonts w:ascii="Arial" w:hAnsi="Arial" w:cs="Arial"/>
          <w:sz w:val="18"/>
          <w:szCs w:val="18"/>
        </w:rPr>
        <w:t>Schulen zum Ausfüllen der Bewerbung</w:t>
      </w:r>
      <w:r w:rsidRPr="002D4BB6">
        <w:rPr>
          <w:rFonts w:ascii="Arial" w:hAnsi="Arial" w:cs="Arial"/>
          <w:sz w:val="18"/>
          <w:szCs w:val="18"/>
        </w:rPr>
        <w:t>).</w:t>
      </w:r>
    </w:p>
  </w:footnote>
  <w:footnote w:id="2">
    <w:p w:rsidR="00C7174B" w:rsidRDefault="00C7174B">
      <w:pPr>
        <w:pStyle w:val="Funotentext"/>
        <w:rPr>
          <w:rFonts w:ascii="Arial" w:hAnsi="Arial" w:cs="Arial"/>
          <w:sz w:val="18"/>
          <w:szCs w:val="18"/>
        </w:rPr>
      </w:pPr>
      <w:r w:rsidRPr="002D4BB6">
        <w:rPr>
          <w:rStyle w:val="Funotenzeichen"/>
          <w:rFonts w:ascii="Arial" w:hAnsi="Arial" w:cs="Arial"/>
          <w:b/>
          <w:sz w:val="18"/>
          <w:szCs w:val="18"/>
        </w:rPr>
        <w:footnoteRef/>
      </w:r>
      <w:r w:rsidRPr="002D4BB6">
        <w:rPr>
          <w:rFonts w:ascii="Arial" w:hAnsi="Arial" w:cs="Arial"/>
          <w:b/>
          <w:sz w:val="18"/>
          <w:szCs w:val="18"/>
        </w:rPr>
        <w:t xml:space="preserve"> </w:t>
      </w:r>
      <w:r w:rsidRPr="002D4BB6">
        <w:rPr>
          <w:rFonts w:ascii="Arial" w:hAnsi="Arial" w:cs="Arial"/>
          <w:sz w:val="18"/>
          <w:szCs w:val="18"/>
        </w:rPr>
        <w:t xml:space="preserve">Für Schülerinnen und Schüler im gymnasialen Bildungsgang kann alternativ ein anderes Portfolio genutzt werden (siehe Vorgaben für Schulen </w:t>
      </w:r>
      <w:r w:rsidRPr="00362311">
        <w:rPr>
          <w:rFonts w:ascii="Arial" w:hAnsi="Arial" w:cs="Arial"/>
          <w:sz w:val="18"/>
          <w:szCs w:val="18"/>
        </w:rPr>
        <w:t>zum Ausfüllen der Bewerbung</w:t>
      </w:r>
      <w:r w:rsidRPr="002D4BB6">
        <w:rPr>
          <w:rFonts w:ascii="Arial" w:hAnsi="Arial" w:cs="Arial"/>
          <w:sz w:val="18"/>
          <w:szCs w:val="18"/>
        </w:rPr>
        <w:t>).</w:t>
      </w:r>
      <w:r>
        <w:rPr>
          <w:rFonts w:ascii="Arial" w:hAnsi="Arial" w:cs="Arial"/>
          <w:sz w:val="18"/>
          <w:szCs w:val="18"/>
        </w:rPr>
        <w:t xml:space="preserve"> </w:t>
      </w:r>
    </w:p>
    <w:p w:rsidR="00C7174B" w:rsidRPr="002D4BB6" w:rsidRDefault="00C7174B">
      <w:pPr>
        <w:pStyle w:val="Funotentex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Der BWP wurde im Schuljahr 2015/2016 ab der Jahrgangsstufe 8 im gymnasialen Bildungsgang eingeführt.</w:t>
      </w:r>
    </w:p>
  </w:footnote>
  <w:footnote w:id="3">
    <w:p w:rsidR="00C7174B" w:rsidRPr="001600E6" w:rsidRDefault="00C7174B">
      <w:pPr>
        <w:pStyle w:val="Funotentext"/>
        <w:rPr>
          <w:rFonts w:ascii="Arial" w:hAnsi="Arial" w:cs="Arial"/>
          <w:sz w:val="18"/>
          <w:szCs w:val="18"/>
        </w:rPr>
      </w:pPr>
      <w:r>
        <w:rPr>
          <w:rStyle w:val="Funotenzeichen"/>
        </w:rPr>
        <w:footnoteRef/>
      </w:r>
      <w:r>
        <w:t xml:space="preserve"> </w:t>
      </w:r>
      <w:r>
        <w:rPr>
          <w:rFonts w:ascii="Arial" w:hAnsi="Arial" w:cs="Arial"/>
          <w:sz w:val="18"/>
          <w:szCs w:val="18"/>
        </w:rPr>
        <w:t>Das BSO-Curriculum muss</w:t>
      </w:r>
      <w:r w:rsidRPr="001600E6">
        <w:rPr>
          <w:rFonts w:ascii="Arial" w:hAnsi="Arial" w:cs="Arial"/>
          <w:sz w:val="18"/>
          <w:szCs w:val="18"/>
        </w:rPr>
        <w:t xml:space="preserve"> in der</w:t>
      </w:r>
      <w:r>
        <w:rPr>
          <w:rFonts w:ascii="Arial" w:hAnsi="Arial" w:cs="Arial"/>
          <w:sz w:val="18"/>
          <w:szCs w:val="18"/>
        </w:rPr>
        <w:t xml:space="preserve"> Anlage als pdf-Datei beigefügt werden.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174B" w:rsidRDefault="00C7174B" w:rsidP="00807834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7174B" w:rsidRDefault="00C7174B" w:rsidP="00807834">
    <w:pPr>
      <w:pStyle w:val="Kopfzeile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633A3"/>
    <w:multiLevelType w:val="multilevel"/>
    <w:tmpl w:val="83AE0D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">
    <w:nsid w:val="0580347C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">
    <w:nsid w:val="07A8655F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>
    <w:nsid w:val="0BD94138"/>
    <w:multiLevelType w:val="multilevel"/>
    <w:tmpl w:val="25A2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4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4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4">
    <w:nsid w:val="0C152EF1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5">
    <w:nsid w:val="0E8F4534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130B4553"/>
    <w:multiLevelType w:val="hybridMultilevel"/>
    <w:tmpl w:val="5D584F4A"/>
    <w:lvl w:ilvl="0" w:tplc="2F44D384">
      <w:start w:val="1"/>
      <w:numFmt w:val="decimal"/>
      <w:pStyle w:val="berschrift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3A375A6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1DFE5617"/>
    <w:multiLevelType w:val="hybridMultilevel"/>
    <w:tmpl w:val="AD065400"/>
    <w:lvl w:ilvl="0" w:tplc="DFE86AF2">
      <w:start w:val="1"/>
      <w:numFmt w:val="ordinal"/>
      <w:lvlText w:val="%1"/>
      <w:lvlJc w:val="left"/>
      <w:pPr>
        <w:ind w:left="1800" w:hanging="360"/>
      </w:pPr>
      <w:rPr>
        <w:rFonts w:cs="Times New Roman" w:hint="default"/>
        <w:b/>
        <w:sz w:val="32"/>
        <w:szCs w:val="32"/>
      </w:rPr>
    </w:lvl>
    <w:lvl w:ilvl="1" w:tplc="DF44C22C">
      <w:start w:val="1"/>
      <w:numFmt w:val="ordinal"/>
      <w:lvlText w:val="%2"/>
      <w:lvlJc w:val="left"/>
      <w:pPr>
        <w:ind w:left="1440" w:hanging="360"/>
      </w:pPr>
      <w:rPr>
        <w:rFonts w:cs="Times New Roman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8C1565"/>
    <w:multiLevelType w:val="hybridMultilevel"/>
    <w:tmpl w:val="D3CCCC9A"/>
    <w:lvl w:ilvl="0" w:tplc="0407000F">
      <w:start w:val="1"/>
      <w:numFmt w:val="decimal"/>
      <w:lvlText w:val="%1."/>
      <w:lvlJc w:val="left"/>
      <w:pPr>
        <w:ind w:left="778" w:hanging="360"/>
      </w:pPr>
    </w:lvl>
    <w:lvl w:ilvl="1" w:tplc="04070019" w:tentative="1">
      <w:start w:val="1"/>
      <w:numFmt w:val="lowerLetter"/>
      <w:lvlText w:val="%2."/>
      <w:lvlJc w:val="left"/>
      <w:pPr>
        <w:ind w:left="1498" w:hanging="360"/>
      </w:pPr>
    </w:lvl>
    <w:lvl w:ilvl="2" w:tplc="0407001B" w:tentative="1">
      <w:start w:val="1"/>
      <w:numFmt w:val="lowerRoman"/>
      <w:lvlText w:val="%3."/>
      <w:lvlJc w:val="right"/>
      <w:pPr>
        <w:ind w:left="2218" w:hanging="180"/>
      </w:pPr>
    </w:lvl>
    <w:lvl w:ilvl="3" w:tplc="0407000F" w:tentative="1">
      <w:start w:val="1"/>
      <w:numFmt w:val="decimal"/>
      <w:lvlText w:val="%4."/>
      <w:lvlJc w:val="left"/>
      <w:pPr>
        <w:ind w:left="2938" w:hanging="360"/>
      </w:pPr>
    </w:lvl>
    <w:lvl w:ilvl="4" w:tplc="04070019" w:tentative="1">
      <w:start w:val="1"/>
      <w:numFmt w:val="lowerLetter"/>
      <w:lvlText w:val="%5."/>
      <w:lvlJc w:val="left"/>
      <w:pPr>
        <w:ind w:left="3658" w:hanging="360"/>
      </w:pPr>
    </w:lvl>
    <w:lvl w:ilvl="5" w:tplc="0407001B" w:tentative="1">
      <w:start w:val="1"/>
      <w:numFmt w:val="lowerRoman"/>
      <w:lvlText w:val="%6."/>
      <w:lvlJc w:val="right"/>
      <w:pPr>
        <w:ind w:left="4378" w:hanging="180"/>
      </w:pPr>
    </w:lvl>
    <w:lvl w:ilvl="6" w:tplc="0407000F" w:tentative="1">
      <w:start w:val="1"/>
      <w:numFmt w:val="decimal"/>
      <w:lvlText w:val="%7."/>
      <w:lvlJc w:val="left"/>
      <w:pPr>
        <w:ind w:left="5098" w:hanging="360"/>
      </w:pPr>
    </w:lvl>
    <w:lvl w:ilvl="7" w:tplc="04070019" w:tentative="1">
      <w:start w:val="1"/>
      <w:numFmt w:val="lowerLetter"/>
      <w:lvlText w:val="%8."/>
      <w:lvlJc w:val="left"/>
      <w:pPr>
        <w:ind w:left="5818" w:hanging="360"/>
      </w:pPr>
    </w:lvl>
    <w:lvl w:ilvl="8" w:tplc="0407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0">
    <w:nsid w:val="20161418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>
    <w:nsid w:val="2224787A"/>
    <w:multiLevelType w:val="hybridMultilevel"/>
    <w:tmpl w:val="4FCCB80E"/>
    <w:lvl w:ilvl="0" w:tplc="567EA80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30" w:hanging="360"/>
      </w:pPr>
    </w:lvl>
    <w:lvl w:ilvl="2" w:tplc="0407001B" w:tentative="1">
      <w:start w:val="1"/>
      <w:numFmt w:val="lowerRoman"/>
      <w:lvlText w:val="%3."/>
      <w:lvlJc w:val="right"/>
      <w:pPr>
        <w:ind w:left="2250" w:hanging="180"/>
      </w:pPr>
    </w:lvl>
    <w:lvl w:ilvl="3" w:tplc="0407000F" w:tentative="1">
      <w:start w:val="1"/>
      <w:numFmt w:val="decimal"/>
      <w:lvlText w:val="%4."/>
      <w:lvlJc w:val="left"/>
      <w:pPr>
        <w:ind w:left="2970" w:hanging="360"/>
      </w:pPr>
    </w:lvl>
    <w:lvl w:ilvl="4" w:tplc="04070019" w:tentative="1">
      <w:start w:val="1"/>
      <w:numFmt w:val="lowerLetter"/>
      <w:lvlText w:val="%5."/>
      <w:lvlJc w:val="left"/>
      <w:pPr>
        <w:ind w:left="3690" w:hanging="360"/>
      </w:pPr>
    </w:lvl>
    <w:lvl w:ilvl="5" w:tplc="0407001B" w:tentative="1">
      <w:start w:val="1"/>
      <w:numFmt w:val="lowerRoman"/>
      <w:lvlText w:val="%6."/>
      <w:lvlJc w:val="right"/>
      <w:pPr>
        <w:ind w:left="4410" w:hanging="180"/>
      </w:pPr>
    </w:lvl>
    <w:lvl w:ilvl="6" w:tplc="0407000F" w:tentative="1">
      <w:start w:val="1"/>
      <w:numFmt w:val="decimal"/>
      <w:lvlText w:val="%7."/>
      <w:lvlJc w:val="left"/>
      <w:pPr>
        <w:ind w:left="5130" w:hanging="360"/>
      </w:pPr>
    </w:lvl>
    <w:lvl w:ilvl="7" w:tplc="04070019" w:tentative="1">
      <w:start w:val="1"/>
      <w:numFmt w:val="lowerLetter"/>
      <w:lvlText w:val="%8."/>
      <w:lvlJc w:val="left"/>
      <w:pPr>
        <w:ind w:left="5850" w:hanging="360"/>
      </w:pPr>
    </w:lvl>
    <w:lvl w:ilvl="8" w:tplc="0407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242D1DFE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>
    <w:nsid w:val="24C54AF9"/>
    <w:multiLevelType w:val="hybridMultilevel"/>
    <w:tmpl w:val="0E369F30"/>
    <w:lvl w:ilvl="0" w:tplc="0407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4">
    <w:nsid w:val="27DC5FC7"/>
    <w:multiLevelType w:val="hybridMultilevel"/>
    <w:tmpl w:val="0EF65710"/>
    <w:lvl w:ilvl="0" w:tplc="0407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5B4615"/>
    <w:multiLevelType w:val="multilevel"/>
    <w:tmpl w:val="D62AA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3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6">
    <w:nsid w:val="329548D1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7">
    <w:nsid w:val="373B0050"/>
    <w:multiLevelType w:val="multilevel"/>
    <w:tmpl w:val="B9662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4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3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8">
    <w:nsid w:val="426728E6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19">
    <w:nsid w:val="42A272CA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0">
    <w:nsid w:val="43E14691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1">
    <w:nsid w:val="46AF7A8A"/>
    <w:multiLevelType w:val="hybridMultilevel"/>
    <w:tmpl w:val="0BC857BC"/>
    <w:lvl w:ilvl="0" w:tplc="B56EB41C">
      <w:start w:val="1"/>
      <w:numFmt w:val="decimal"/>
      <w:lvlText w:val="%1"/>
      <w:lvlJc w:val="left"/>
      <w:pPr>
        <w:ind w:left="4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4B647DC3"/>
    <w:multiLevelType w:val="multilevel"/>
    <w:tmpl w:val="D22C7C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3">
    <w:nsid w:val="4D237C24"/>
    <w:multiLevelType w:val="hybridMultilevel"/>
    <w:tmpl w:val="990E5532"/>
    <w:lvl w:ilvl="0" w:tplc="D51E5EE0">
      <w:start w:val="1"/>
      <w:numFmt w:val="bullet"/>
      <w:lvlText w:val=""/>
      <w:lvlJc w:val="left"/>
      <w:pPr>
        <w:tabs>
          <w:tab w:val="num" w:pos="284"/>
        </w:tabs>
        <w:ind w:left="170" w:hanging="170"/>
      </w:pPr>
      <w:rPr>
        <w:rFonts w:ascii="Symbol" w:hAnsi="Symbol" w:hint="default"/>
        <w:color w:val="auto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4EBD76D9"/>
    <w:multiLevelType w:val="hybridMultilevel"/>
    <w:tmpl w:val="AEF20F6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0626A85"/>
    <w:multiLevelType w:val="multilevel"/>
    <w:tmpl w:val="2F4CBB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4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abstractNum w:abstractNumId="26">
    <w:nsid w:val="6FDF0ABC"/>
    <w:multiLevelType w:val="multilevel"/>
    <w:tmpl w:val="D44AB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7">
    <w:nsid w:val="73775BEB"/>
    <w:multiLevelType w:val="multilevel"/>
    <w:tmpl w:val="5B649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92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7B5E1500"/>
    <w:multiLevelType w:val="multilevel"/>
    <w:tmpl w:val="702EF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none"/>
      <w:isLgl/>
      <w:lvlText w:val="4.4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4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</w:abstractNum>
  <w:num w:numId="1">
    <w:abstractNumId w:val="6"/>
  </w:num>
  <w:num w:numId="2">
    <w:abstractNumId w:val="23"/>
  </w:num>
  <w:num w:numId="3">
    <w:abstractNumId w:val="27"/>
  </w:num>
  <w:num w:numId="4">
    <w:abstractNumId w:val="24"/>
  </w:num>
  <w:num w:numId="5">
    <w:abstractNumId w:val="8"/>
  </w:num>
  <w:num w:numId="6">
    <w:abstractNumId w:val="18"/>
  </w:num>
  <w:num w:numId="7">
    <w:abstractNumId w:val="15"/>
  </w:num>
  <w:num w:numId="8">
    <w:abstractNumId w:val="3"/>
  </w:num>
  <w:num w:numId="9">
    <w:abstractNumId w:val="20"/>
  </w:num>
  <w:num w:numId="10">
    <w:abstractNumId w:val="25"/>
  </w:num>
  <w:num w:numId="11">
    <w:abstractNumId w:val="19"/>
  </w:num>
  <w:num w:numId="12">
    <w:abstractNumId w:val="16"/>
  </w:num>
  <w:num w:numId="13">
    <w:abstractNumId w:val="22"/>
  </w:num>
  <w:num w:numId="14">
    <w:abstractNumId w:val="0"/>
  </w:num>
  <w:num w:numId="15">
    <w:abstractNumId w:val="28"/>
  </w:num>
  <w:num w:numId="16">
    <w:abstractNumId w:val="17"/>
  </w:num>
  <w:num w:numId="17">
    <w:abstractNumId w:val="7"/>
  </w:num>
  <w:num w:numId="18">
    <w:abstractNumId w:val="21"/>
  </w:num>
  <w:num w:numId="19">
    <w:abstractNumId w:val="11"/>
  </w:num>
  <w:num w:numId="20">
    <w:abstractNumId w:val="10"/>
  </w:num>
  <w:num w:numId="21">
    <w:abstractNumId w:val="5"/>
  </w:num>
  <w:num w:numId="22">
    <w:abstractNumId w:val="1"/>
  </w:num>
  <w:num w:numId="23">
    <w:abstractNumId w:val="26"/>
  </w:num>
  <w:num w:numId="24">
    <w:abstractNumId w:val="4"/>
  </w:num>
  <w:num w:numId="25">
    <w:abstractNumId w:val="12"/>
  </w:num>
  <w:num w:numId="26">
    <w:abstractNumId w:val="2"/>
  </w:num>
  <w:num w:numId="27">
    <w:abstractNumId w:val="14"/>
  </w:num>
  <w:num w:numId="28">
    <w:abstractNumId w:val="13"/>
  </w:num>
  <w:num w:numId="29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Hr8XUlZjIyNcOZDnNxfq6xjr7L0=" w:salt="GPeGaE7BOabvjwtJ/iXcTw=="/>
  <w:defaultTabStop w:val="709"/>
  <w:autoHyphenation/>
  <w:hyphenationZone w:val="425"/>
  <w:drawingGridHorizontalSpacing w:val="284"/>
  <w:drawingGridVerticalSpacing w:val="284"/>
  <w:noPunctuationKerning/>
  <w:characterSpacingControl w:val="doNotCompress"/>
  <w:hdrShapeDefaults>
    <o:shapedefaults v:ext="edit" spidmax="1966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E47"/>
    <w:rsid w:val="000060C9"/>
    <w:rsid w:val="00021940"/>
    <w:rsid w:val="00022B21"/>
    <w:rsid w:val="00024EF4"/>
    <w:rsid w:val="00026EF8"/>
    <w:rsid w:val="00027E63"/>
    <w:rsid w:val="000313AC"/>
    <w:rsid w:val="000331C4"/>
    <w:rsid w:val="00034449"/>
    <w:rsid w:val="00047449"/>
    <w:rsid w:val="0005576D"/>
    <w:rsid w:val="00055834"/>
    <w:rsid w:val="00055B28"/>
    <w:rsid w:val="00061449"/>
    <w:rsid w:val="0006316F"/>
    <w:rsid w:val="000659C9"/>
    <w:rsid w:val="000662DE"/>
    <w:rsid w:val="000736FF"/>
    <w:rsid w:val="000750F5"/>
    <w:rsid w:val="00081BDC"/>
    <w:rsid w:val="00083558"/>
    <w:rsid w:val="0008414B"/>
    <w:rsid w:val="00087187"/>
    <w:rsid w:val="0008764D"/>
    <w:rsid w:val="00091D3D"/>
    <w:rsid w:val="00092E1E"/>
    <w:rsid w:val="00095A62"/>
    <w:rsid w:val="00096192"/>
    <w:rsid w:val="000A2DA4"/>
    <w:rsid w:val="000A3156"/>
    <w:rsid w:val="000B522B"/>
    <w:rsid w:val="000B6694"/>
    <w:rsid w:val="000B70F5"/>
    <w:rsid w:val="000C0364"/>
    <w:rsid w:val="000C08B0"/>
    <w:rsid w:val="000C167C"/>
    <w:rsid w:val="000C2BFA"/>
    <w:rsid w:val="000C32EC"/>
    <w:rsid w:val="000C5575"/>
    <w:rsid w:val="000C6A07"/>
    <w:rsid w:val="000C7473"/>
    <w:rsid w:val="000D3C23"/>
    <w:rsid w:val="000D527D"/>
    <w:rsid w:val="000D52A6"/>
    <w:rsid w:val="000D6702"/>
    <w:rsid w:val="000D6F18"/>
    <w:rsid w:val="000D7E09"/>
    <w:rsid w:val="000E123E"/>
    <w:rsid w:val="000E1929"/>
    <w:rsid w:val="000E48D5"/>
    <w:rsid w:val="000E5F6B"/>
    <w:rsid w:val="000E6775"/>
    <w:rsid w:val="000F13C0"/>
    <w:rsid w:val="000F1555"/>
    <w:rsid w:val="000F36FF"/>
    <w:rsid w:val="000F4259"/>
    <w:rsid w:val="000F4FA6"/>
    <w:rsid w:val="000F705C"/>
    <w:rsid w:val="000F73B4"/>
    <w:rsid w:val="001006B3"/>
    <w:rsid w:val="00100D8B"/>
    <w:rsid w:val="0010125C"/>
    <w:rsid w:val="00103D49"/>
    <w:rsid w:val="0010470B"/>
    <w:rsid w:val="00113ABE"/>
    <w:rsid w:val="00115D82"/>
    <w:rsid w:val="00115D87"/>
    <w:rsid w:val="00115F3D"/>
    <w:rsid w:val="001161D4"/>
    <w:rsid w:val="00116E59"/>
    <w:rsid w:val="001172F8"/>
    <w:rsid w:val="001202F0"/>
    <w:rsid w:val="00125B37"/>
    <w:rsid w:val="001262B8"/>
    <w:rsid w:val="00127389"/>
    <w:rsid w:val="00130242"/>
    <w:rsid w:val="00134467"/>
    <w:rsid w:val="00140096"/>
    <w:rsid w:val="0014216C"/>
    <w:rsid w:val="001448FA"/>
    <w:rsid w:val="001462AA"/>
    <w:rsid w:val="00147B80"/>
    <w:rsid w:val="00151BE7"/>
    <w:rsid w:val="001537DE"/>
    <w:rsid w:val="00155A10"/>
    <w:rsid w:val="00157518"/>
    <w:rsid w:val="00157757"/>
    <w:rsid w:val="001600E6"/>
    <w:rsid w:val="00161151"/>
    <w:rsid w:val="001625A1"/>
    <w:rsid w:val="001640CA"/>
    <w:rsid w:val="00164341"/>
    <w:rsid w:val="00165102"/>
    <w:rsid w:val="001729A8"/>
    <w:rsid w:val="00173C4A"/>
    <w:rsid w:val="00183049"/>
    <w:rsid w:val="0018315C"/>
    <w:rsid w:val="001836CC"/>
    <w:rsid w:val="00184B9E"/>
    <w:rsid w:val="001853DE"/>
    <w:rsid w:val="001878F6"/>
    <w:rsid w:val="001879CB"/>
    <w:rsid w:val="0019049B"/>
    <w:rsid w:val="001914AB"/>
    <w:rsid w:val="00193F85"/>
    <w:rsid w:val="001952FD"/>
    <w:rsid w:val="00195766"/>
    <w:rsid w:val="00195F9E"/>
    <w:rsid w:val="001A08EC"/>
    <w:rsid w:val="001A0B37"/>
    <w:rsid w:val="001A4912"/>
    <w:rsid w:val="001A66A1"/>
    <w:rsid w:val="001B259A"/>
    <w:rsid w:val="001B512E"/>
    <w:rsid w:val="001C35F8"/>
    <w:rsid w:val="001C41C5"/>
    <w:rsid w:val="001C524E"/>
    <w:rsid w:val="001C53AE"/>
    <w:rsid w:val="001C5723"/>
    <w:rsid w:val="001C5EA1"/>
    <w:rsid w:val="001D11E5"/>
    <w:rsid w:val="001D2D86"/>
    <w:rsid w:val="001D52D6"/>
    <w:rsid w:val="001D5C08"/>
    <w:rsid w:val="001D70BC"/>
    <w:rsid w:val="001E07BE"/>
    <w:rsid w:val="001E4E04"/>
    <w:rsid w:val="001E58AB"/>
    <w:rsid w:val="001E678B"/>
    <w:rsid w:val="001F29BB"/>
    <w:rsid w:val="001F3B56"/>
    <w:rsid w:val="001F41E8"/>
    <w:rsid w:val="001F575F"/>
    <w:rsid w:val="002000F1"/>
    <w:rsid w:val="00200349"/>
    <w:rsid w:val="00203A5E"/>
    <w:rsid w:val="00204CB0"/>
    <w:rsid w:val="00204EE0"/>
    <w:rsid w:val="002102D6"/>
    <w:rsid w:val="00210EA6"/>
    <w:rsid w:val="002117EF"/>
    <w:rsid w:val="00213BB5"/>
    <w:rsid w:val="00214036"/>
    <w:rsid w:val="002162D3"/>
    <w:rsid w:val="002167DC"/>
    <w:rsid w:val="0022184B"/>
    <w:rsid w:val="00222BEE"/>
    <w:rsid w:val="0022377A"/>
    <w:rsid w:val="00225268"/>
    <w:rsid w:val="00227FD7"/>
    <w:rsid w:val="00230236"/>
    <w:rsid w:val="002308E6"/>
    <w:rsid w:val="002318AD"/>
    <w:rsid w:val="00235DC6"/>
    <w:rsid w:val="0023617F"/>
    <w:rsid w:val="00241448"/>
    <w:rsid w:val="00242AD7"/>
    <w:rsid w:val="0024324A"/>
    <w:rsid w:val="00243C90"/>
    <w:rsid w:val="00246A3C"/>
    <w:rsid w:val="0025094D"/>
    <w:rsid w:val="00250C81"/>
    <w:rsid w:val="002523D3"/>
    <w:rsid w:val="00254285"/>
    <w:rsid w:val="00254B1D"/>
    <w:rsid w:val="00254F7B"/>
    <w:rsid w:val="002554BE"/>
    <w:rsid w:val="002559D9"/>
    <w:rsid w:val="00256EB4"/>
    <w:rsid w:val="002571A6"/>
    <w:rsid w:val="00257831"/>
    <w:rsid w:val="00257CD9"/>
    <w:rsid w:val="0026009B"/>
    <w:rsid w:val="0026215A"/>
    <w:rsid w:val="00262CD5"/>
    <w:rsid w:val="00264F0D"/>
    <w:rsid w:val="002720F5"/>
    <w:rsid w:val="00272CE0"/>
    <w:rsid w:val="00275D28"/>
    <w:rsid w:val="0027673E"/>
    <w:rsid w:val="00280BF2"/>
    <w:rsid w:val="00285D40"/>
    <w:rsid w:val="00287445"/>
    <w:rsid w:val="00287A4B"/>
    <w:rsid w:val="002902A2"/>
    <w:rsid w:val="002949E2"/>
    <w:rsid w:val="002B098B"/>
    <w:rsid w:val="002B21D0"/>
    <w:rsid w:val="002B356C"/>
    <w:rsid w:val="002B608E"/>
    <w:rsid w:val="002B6672"/>
    <w:rsid w:val="002B7B3B"/>
    <w:rsid w:val="002B7EC3"/>
    <w:rsid w:val="002C4D12"/>
    <w:rsid w:val="002C51C0"/>
    <w:rsid w:val="002C592A"/>
    <w:rsid w:val="002C600F"/>
    <w:rsid w:val="002C6AF0"/>
    <w:rsid w:val="002D2019"/>
    <w:rsid w:val="002D25A2"/>
    <w:rsid w:val="002D3174"/>
    <w:rsid w:val="002D4BB6"/>
    <w:rsid w:val="002D5AD9"/>
    <w:rsid w:val="002D74C7"/>
    <w:rsid w:val="002D7517"/>
    <w:rsid w:val="002E4091"/>
    <w:rsid w:val="002E47CB"/>
    <w:rsid w:val="002E5691"/>
    <w:rsid w:val="002F1488"/>
    <w:rsid w:val="002F5449"/>
    <w:rsid w:val="002F6566"/>
    <w:rsid w:val="002F6D43"/>
    <w:rsid w:val="003027FB"/>
    <w:rsid w:val="003048F1"/>
    <w:rsid w:val="003071AF"/>
    <w:rsid w:val="003077E6"/>
    <w:rsid w:val="00307B0E"/>
    <w:rsid w:val="003127EA"/>
    <w:rsid w:val="003152F0"/>
    <w:rsid w:val="00315968"/>
    <w:rsid w:val="00317562"/>
    <w:rsid w:val="0032062F"/>
    <w:rsid w:val="00323A68"/>
    <w:rsid w:val="00326586"/>
    <w:rsid w:val="00326F3D"/>
    <w:rsid w:val="003276C8"/>
    <w:rsid w:val="003313F5"/>
    <w:rsid w:val="00331DB2"/>
    <w:rsid w:val="003324D8"/>
    <w:rsid w:val="003344E5"/>
    <w:rsid w:val="00341C61"/>
    <w:rsid w:val="00343A58"/>
    <w:rsid w:val="00344B0B"/>
    <w:rsid w:val="00346933"/>
    <w:rsid w:val="00347437"/>
    <w:rsid w:val="0035126B"/>
    <w:rsid w:val="00352704"/>
    <w:rsid w:val="00352778"/>
    <w:rsid w:val="00356783"/>
    <w:rsid w:val="00356A76"/>
    <w:rsid w:val="00362311"/>
    <w:rsid w:val="0036540B"/>
    <w:rsid w:val="00366274"/>
    <w:rsid w:val="003700B2"/>
    <w:rsid w:val="00370996"/>
    <w:rsid w:val="00372A22"/>
    <w:rsid w:val="00372C66"/>
    <w:rsid w:val="00383355"/>
    <w:rsid w:val="003854C0"/>
    <w:rsid w:val="00395371"/>
    <w:rsid w:val="003953A7"/>
    <w:rsid w:val="003A29A4"/>
    <w:rsid w:val="003A2F58"/>
    <w:rsid w:val="003A39F3"/>
    <w:rsid w:val="003A54FE"/>
    <w:rsid w:val="003A73E8"/>
    <w:rsid w:val="003A7CFA"/>
    <w:rsid w:val="003B2C4E"/>
    <w:rsid w:val="003B3CEF"/>
    <w:rsid w:val="003B5F85"/>
    <w:rsid w:val="003C22AA"/>
    <w:rsid w:val="003C41A6"/>
    <w:rsid w:val="003C512E"/>
    <w:rsid w:val="003C75F5"/>
    <w:rsid w:val="003D5D8A"/>
    <w:rsid w:val="003D65D9"/>
    <w:rsid w:val="003E583D"/>
    <w:rsid w:val="003E6CA4"/>
    <w:rsid w:val="003F056A"/>
    <w:rsid w:val="003F0A69"/>
    <w:rsid w:val="003F1558"/>
    <w:rsid w:val="004002CF"/>
    <w:rsid w:val="004020B5"/>
    <w:rsid w:val="004047A3"/>
    <w:rsid w:val="0040490A"/>
    <w:rsid w:val="004067A7"/>
    <w:rsid w:val="00410AFB"/>
    <w:rsid w:val="00411EB2"/>
    <w:rsid w:val="0041334D"/>
    <w:rsid w:val="004138FB"/>
    <w:rsid w:val="00414D44"/>
    <w:rsid w:val="00415226"/>
    <w:rsid w:val="004157BB"/>
    <w:rsid w:val="00416678"/>
    <w:rsid w:val="004176B3"/>
    <w:rsid w:val="004204AB"/>
    <w:rsid w:val="004241B2"/>
    <w:rsid w:val="00427569"/>
    <w:rsid w:val="004309CC"/>
    <w:rsid w:val="00432355"/>
    <w:rsid w:val="00441A2D"/>
    <w:rsid w:val="0044345B"/>
    <w:rsid w:val="004448F2"/>
    <w:rsid w:val="00444EE7"/>
    <w:rsid w:val="0044515B"/>
    <w:rsid w:val="00445619"/>
    <w:rsid w:val="00447949"/>
    <w:rsid w:val="00451C14"/>
    <w:rsid w:val="00451F3D"/>
    <w:rsid w:val="0045299A"/>
    <w:rsid w:val="00453E2D"/>
    <w:rsid w:val="00460E7C"/>
    <w:rsid w:val="00461E8A"/>
    <w:rsid w:val="00461EDA"/>
    <w:rsid w:val="00465BC2"/>
    <w:rsid w:val="00465F63"/>
    <w:rsid w:val="00467A10"/>
    <w:rsid w:val="00473FFD"/>
    <w:rsid w:val="00480DEE"/>
    <w:rsid w:val="00481BE5"/>
    <w:rsid w:val="0048344D"/>
    <w:rsid w:val="0048684B"/>
    <w:rsid w:val="004932F8"/>
    <w:rsid w:val="00493787"/>
    <w:rsid w:val="004A4650"/>
    <w:rsid w:val="004A5200"/>
    <w:rsid w:val="004A7987"/>
    <w:rsid w:val="004A7EB3"/>
    <w:rsid w:val="004B1ED7"/>
    <w:rsid w:val="004B62E7"/>
    <w:rsid w:val="004B632E"/>
    <w:rsid w:val="004B7262"/>
    <w:rsid w:val="004B7C77"/>
    <w:rsid w:val="004C7FFD"/>
    <w:rsid w:val="004D31C8"/>
    <w:rsid w:val="004D417F"/>
    <w:rsid w:val="004D7DF4"/>
    <w:rsid w:val="004E1D90"/>
    <w:rsid w:val="004E2CE5"/>
    <w:rsid w:val="004E4A15"/>
    <w:rsid w:val="004E75C4"/>
    <w:rsid w:val="004F4CE3"/>
    <w:rsid w:val="00501AD3"/>
    <w:rsid w:val="00501DBE"/>
    <w:rsid w:val="00503BC9"/>
    <w:rsid w:val="0050460E"/>
    <w:rsid w:val="00504EA7"/>
    <w:rsid w:val="00505E67"/>
    <w:rsid w:val="005060BC"/>
    <w:rsid w:val="00511B67"/>
    <w:rsid w:val="005164C5"/>
    <w:rsid w:val="00520F35"/>
    <w:rsid w:val="00526D9C"/>
    <w:rsid w:val="005305BD"/>
    <w:rsid w:val="0053133E"/>
    <w:rsid w:val="005355A8"/>
    <w:rsid w:val="00540255"/>
    <w:rsid w:val="0054466D"/>
    <w:rsid w:val="005454CB"/>
    <w:rsid w:val="00547AF3"/>
    <w:rsid w:val="00550CE6"/>
    <w:rsid w:val="005540C4"/>
    <w:rsid w:val="0055430B"/>
    <w:rsid w:val="00560473"/>
    <w:rsid w:val="00560C92"/>
    <w:rsid w:val="00562AB1"/>
    <w:rsid w:val="00562F48"/>
    <w:rsid w:val="00567C55"/>
    <w:rsid w:val="00571E02"/>
    <w:rsid w:val="00572100"/>
    <w:rsid w:val="005741C9"/>
    <w:rsid w:val="00581082"/>
    <w:rsid w:val="0058343F"/>
    <w:rsid w:val="00583C35"/>
    <w:rsid w:val="00583FEC"/>
    <w:rsid w:val="0059162D"/>
    <w:rsid w:val="0059287A"/>
    <w:rsid w:val="005955AE"/>
    <w:rsid w:val="00595E23"/>
    <w:rsid w:val="005978F5"/>
    <w:rsid w:val="005A0CB3"/>
    <w:rsid w:val="005A180B"/>
    <w:rsid w:val="005A3765"/>
    <w:rsid w:val="005A7136"/>
    <w:rsid w:val="005A76CA"/>
    <w:rsid w:val="005B05BA"/>
    <w:rsid w:val="005B13C1"/>
    <w:rsid w:val="005B4901"/>
    <w:rsid w:val="005B535A"/>
    <w:rsid w:val="005C0D98"/>
    <w:rsid w:val="005C4547"/>
    <w:rsid w:val="005C4CE8"/>
    <w:rsid w:val="005C61F3"/>
    <w:rsid w:val="005C7391"/>
    <w:rsid w:val="005D0259"/>
    <w:rsid w:val="005D24F8"/>
    <w:rsid w:val="005D2C3E"/>
    <w:rsid w:val="005D2D25"/>
    <w:rsid w:val="005D3B2E"/>
    <w:rsid w:val="005D45C3"/>
    <w:rsid w:val="005D78FA"/>
    <w:rsid w:val="005E1B7A"/>
    <w:rsid w:val="005E4B89"/>
    <w:rsid w:val="005F3A12"/>
    <w:rsid w:val="00600245"/>
    <w:rsid w:val="0060332B"/>
    <w:rsid w:val="0060372C"/>
    <w:rsid w:val="00603BEB"/>
    <w:rsid w:val="006072FB"/>
    <w:rsid w:val="00616D83"/>
    <w:rsid w:val="00634B77"/>
    <w:rsid w:val="006411C8"/>
    <w:rsid w:val="006428A7"/>
    <w:rsid w:val="00642F1D"/>
    <w:rsid w:val="00646117"/>
    <w:rsid w:val="0064783F"/>
    <w:rsid w:val="00652AF2"/>
    <w:rsid w:val="00654E90"/>
    <w:rsid w:val="006563AE"/>
    <w:rsid w:val="006564C1"/>
    <w:rsid w:val="00656DA9"/>
    <w:rsid w:val="00656E75"/>
    <w:rsid w:val="00657F9A"/>
    <w:rsid w:val="00662F5F"/>
    <w:rsid w:val="006645CC"/>
    <w:rsid w:val="00667670"/>
    <w:rsid w:val="00670709"/>
    <w:rsid w:val="00671360"/>
    <w:rsid w:val="00671781"/>
    <w:rsid w:val="00671983"/>
    <w:rsid w:val="00672325"/>
    <w:rsid w:val="006725E0"/>
    <w:rsid w:val="0067302D"/>
    <w:rsid w:val="00673D4D"/>
    <w:rsid w:val="00674D22"/>
    <w:rsid w:val="006759B2"/>
    <w:rsid w:val="0068002F"/>
    <w:rsid w:val="00680E19"/>
    <w:rsid w:val="00682196"/>
    <w:rsid w:val="006A012D"/>
    <w:rsid w:val="006B0A66"/>
    <w:rsid w:val="006B0A9E"/>
    <w:rsid w:val="006B3102"/>
    <w:rsid w:val="006B3C93"/>
    <w:rsid w:val="006B657D"/>
    <w:rsid w:val="006B7031"/>
    <w:rsid w:val="006B7069"/>
    <w:rsid w:val="006C0DBE"/>
    <w:rsid w:val="006C5236"/>
    <w:rsid w:val="006C6342"/>
    <w:rsid w:val="006C63E5"/>
    <w:rsid w:val="006C7251"/>
    <w:rsid w:val="006C7B56"/>
    <w:rsid w:val="006D1B2D"/>
    <w:rsid w:val="006D2B16"/>
    <w:rsid w:val="006D5C9F"/>
    <w:rsid w:val="006D6662"/>
    <w:rsid w:val="006D7FF9"/>
    <w:rsid w:val="006E050E"/>
    <w:rsid w:val="006E18F1"/>
    <w:rsid w:val="006E1CFF"/>
    <w:rsid w:val="006E3135"/>
    <w:rsid w:val="006E42B1"/>
    <w:rsid w:val="006F53EB"/>
    <w:rsid w:val="006F565C"/>
    <w:rsid w:val="00704295"/>
    <w:rsid w:val="00704AB8"/>
    <w:rsid w:val="00704E0F"/>
    <w:rsid w:val="007056CE"/>
    <w:rsid w:val="007109B9"/>
    <w:rsid w:val="007122CD"/>
    <w:rsid w:val="0071298D"/>
    <w:rsid w:val="00713D05"/>
    <w:rsid w:val="007146AE"/>
    <w:rsid w:val="007151F8"/>
    <w:rsid w:val="00717E5A"/>
    <w:rsid w:val="00721A6C"/>
    <w:rsid w:val="00722994"/>
    <w:rsid w:val="0072339A"/>
    <w:rsid w:val="0072496F"/>
    <w:rsid w:val="00727E1A"/>
    <w:rsid w:val="0073043C"/>
    <w:rsid w:val="007320DD"/>
    <w:rsid w:val="00735657"/>
    <w:rsid w:val="00736CF9"/>
    <w:rsid w:val="00737C32"/>
    <w:rsid w:val="00737F2E"/>
    <w:rsid w:val="0074020B"/>
    <w:rsid w:val="00742483"/>
    <w:rsid w:val="00743F85"/>
    <w:rsid w:val="007501DD"/>
    <w:rsid w:val="00750288"/>
    <w:rsid w:val="0075137C"/>
    <w:rsid w:val="007513C8"/>
    <w:rsid w:val="00755889"/>
    <w:rsid w:val="007647D3"/>
    <w:rsid w:val="00770017"/>
    <w:rsid w:val="00770105"/>
    <w:rsid w:val="00770477"/>
    <w:rsid w:val="00774218"/>
    <w:rsid w:val="007744A7"/>
    <w:rsid w:val="00775F5F"/>
    <w:rsid w:val="007765CF"/>
    <w:rsid w:val="007849DD"/>
    <w:rsid w:val="00785E87"/>
    <w:rsid w:val="007862EC"/>
    <w:rsid w:val="00786BB5"/>
    <w:rsid w:val="00786FF5"/>
    <w:rsid w:val="0078758F"/>
    <w:rsid w:val="00790B32"/>
    <w:rsid w:val="00791161"/>
    <w:rsid w:val="00793F79"/>
    <w:rsid w:val="007942EC"/>
    <w:rsid w:val="007978CA"/>
    <w:rsid w:val="007A032A"/>
    <w:rsid w:val="007A0DE7"/>
    <w:rsid w:val="007A1526"/>
    <w:rsid w:val="007A282B"/>
    <w:rsid w:val="007A4322"/>
    <w:rsid w:val="007B3C58"/>
    <w:rsid w:val="007B6462"/>
    <w:rsid w:val="007B78C9"/>
    <w:rsid w:val="007B7915"/>
    <w:rsid w:val="007B7D06"/>
    <w:rsid w:val="007C7AE9"/>
    <w:rsid w:val="007D2B42"/>
    <w:rsid w:val="007D5DE2"/>
    <w:rsid w:val="007E36AE"/>
    <w:rsid w:val="007E4A0F"/>
    <w:rsid w:val="007E58BA"/>
    <w:rsid w:val="007E6CB7"/>
    <w:rsid w:val="007F1DF2"/>
    <w:rsid w:val="00803F7E"/>
    <w:rsid w:val="00807834"/>
    <w:rsid w:val="00815C01"/>
    <w:rsid w:val="00817CC0"/>
    <w:rsid w:val="008206E7"/>
    <w:rsid w:val="008251B0"/>
    <w:rsid w:val="00826B8D"/>
    <w:rsid w:val="00826E72"/>
    <w:rsid w:val="008270F4"/>
    <w:rsid w:val="008277EF"/>
    <w:rsid w:val="00831DDF"/>
    <w:rsid w:val="00833681"/>
    <w:rsid w:val="00834B56"/>
    <w:rsid w:val="00834FED"/>
    <w:rsid w:val="00836710"/>
    <w:rsid w:val="00837D93"/>
    <w:rsid w:val="00842719"/>
    <w:rsid w:val="00852AC2"/>
    <w:rsid w:val="00856DDB"/>
    <w:rsid w:val="008601BB"/>
    <w:rsid w:val="00862A8A"/>
    <w:rsid w:val="00862D16"/>
    <w:rsid w:val="00866019"/>
    <w:rsid w:val="008730DE"/>
    <w:rsid w:val="008734A0"/>
    <w:rsid w:val="0087362E"/>
    <w:rsid w:val="00873FE7"/>
    <w:rsid w:val="00874F3F"/>
    <w:rsid w:val="00875831"/>
    <w:rsid w:val="00876838"/>
    <w:rsid w:val="00880814"/>
    <w:rsid w:val="008864BF"/>
    <w:rsid w:val="00886C09"/>
    <w:rsid w:val="00893DCC"/>
    <w:rsid w:val="00895B07"/>
    <w:rsid w:val="008971D2"/>
    <w:rsid w:val="00897271"/>
    <w:rsid w:val="008977EC"/>
    <w:rsid w:val="008A12B1"/>
    <w:rsid w:val="008B1A45"/>
    <w:rsid w:val="008B5253"/>
    <w:rsid w:val="008B6EE1"/>
    <w:rsid w:val="008C1FC7"/>
    <w:rsid w:val="008C2F85"/>
    <w:rsid w:val="008C3021"/>
    <w:rsid w:val="008C3E28"/>
    <w:rsid w:val="008C5FCC"/>
    <w:rsid w:val="008D1400"/>
    <w:rsid w:val="008D3B4F"/>
    <w:rsid w:val="008D3D39"/>
    <w:rsid w:val="008E00A4"/>
    <w:rsid w:val="008E01D0"/>
    <w:rsid w:val="008E0718"/>
    <w:rsid w:val="008E25FC"/>
    <w:rsid w:val="008E3E87"/>
    <w:rsid w:val="008E75AB"/>
    <w:rsid w:val="008F1378"/>
    <w:rsid w:val="008F6286"/>
    <w:rsid w:val="0090078F"/>
    <w:rsid w:val="00900D16"/>
    <w:rsid w:val="00904981"/>
    <w:rsid w:val="009122F0"/>
    <w:rsid w:val="00912893"/>
    <w:rsid w:val="0091497D"/>
    <w:rsid w:val="00916F5F"/>
    <w:rsid w:val="00917271"/>
    <w:rsid w:val="00917581"/>
    <w:rsid w:val="009179CF"/>
    <w:rsid w:val="00920DE1"/>
    <w:rsid w:val="009224E5"/>
    <w:rsid w:val="0092269E"/>
    <w:rsid w:val="0092341A"/>
    <w:rsid w:val="00923BC5"/>
    <w:rsid w:val="00923CEF"/>
    <w:rsid w:val="0092458A"/>
    <w:rsid w:val="00926900"/>
    <w:rsid w:val="009278F2"/>
    <w:rsid w:val="00933E72"/>
    <w:rsid w:val="00940F2D"/>
    <w:rsid w:val="00941712"/>
    <w:rsid w:val="00941E21"/>
    <w:rsid w:val="00942C25"/>
    <w:rsid w:val="0094461E"/>
    <w:rsid w:val="0094613A"/>
    <w:rsid w:val="00950287"/>
    <w:rsid w:val="00950580"/>
    <w:rsid w:val="00950D3F"/>
    <w:rsid w:val="0095226E"/>
    <w:rsid w:val="0095384A"/>
    <w:rsid w:val="0095606D"/>
    <w:rsid w:val="00960737"/>
    <w:rsid w:val="00961370"/>
    <w:rsid w:val="00963E47"/>
    <w:rsid w:val="0096667A"/>
    <w:rsid w:val="009674BE"/>
    <w:rsid w:val="00967DAA"/>
    <w:rsid w:val="00972114"/>
    <w:rsid w:val="00972787"/>
    <w:rsid w:val="00977748"/>
    <w:rsid w:val="00983A01"/>
    <w:rsid w:val="00983DF0"/>
    <w:rsid w:val="009A04B8"/>
    <w:rsid w:val="009A3134"/>
    <w:rsid w:val="009A58C6"/>
    <w:rsid w:val="009A5EE2"/>
    <w:rsid w:val="009B09A1"/>
    <w:rsid w:val="009B1F39"/>
    <w:rsid w:val="009B4DF0"/>
    <w:rsid w:val="009B745C"/>
    <w:rsid w:val="009C7F86"/>
    <w:rsid w:val="009D07FF"/>
    <w:rsid w:val="009D1F4C"/>
    <w:rsid w:val="009D1F80"/>
    <w:rsid w:val="009D2352"/>
    <w:rsid w:val="009D40A7"/>
    <w:rsid w:val="009D6891"/>
    <w:rsid w:val="009D7166"/>
    <w:rsid w:val="009D78A4"/>
    <w:rsid w:val="009D7F44"/>
    <w:rsid w:val="009E02B1"/>
    <w:rsid w:val="009E0BAF"/>
    <w:rsid w:val="009E0C33"/>
    <w:rsid w:val="009E13DB"/>
    <w:rsid w:val="009E38E2"/>
    <w:rsid w:val="009E784E"/>
    <w:rsid w:val="009E7BDB"/>
    <w:rsid w:val="009F0919"/>
    <w:rsid w:val="009F42FC"/>
    <w:rsid w:val="009F4BD9"/>
    <w:rsid w:val="009F54A9"/>
    <w:rsid w:val="00A00FBC"/>
    <w:rsid w:val="00A038F7"/>
    <w:rsid w:val="00A040AF"/>
    <w:rsid w:val="00A0485D"/>
    <w:rsid w:val="00A0799F"/>
    <w:rsid w:val="00A122CE"/>
    <w:rsid w:val="00A14961"/>
    <w:rsid w:val="00A15154"/>
    <w:rsid w:val="00A1688D"/>
    <w:rsid w:val="00A16A69"/>
    <w:rsid w:val="00A178DC"/>
    <w:rsid w:val="00A20ADC"/>
    <w:rsid w:val="00A217C5"/>
    <w:rsid w:val="00A21FBC"/>
    <w:rsid w:val="00A22B8B"/>
    <w:rsid w:val="00A233D4"/>
    <w:rsid w:val="00A24C95"/>
    <w:rsid w:val="00A24F17"/>
    <w:rsid w:val="00A26E10"/>
    <w:rsid w:val="00A3060B"/>
    <w:rsid w:val="00A34C6A"/>
    <w:rsid w:val="00A36FAA"/>
    <w:rsid w:val="00A432D3"/>
    <w:rsid w:val="00A44694"/>
    <w:rsid w:val="00A50860"/>
    <w:rsid w:val="00A50F2A"/>
    <w:rsid w:val="00A51668"/>
    <w:rsid w:val="00A538BB"/>
    <w:rsid w:val="00A54DB5"/>
    <w:rsid w:val="00A56526"/>
    <w:rsid w:val="00A57697"/>
    <w:rsid w:val="00A57699"/>
    <w:rsid w:val="00A57F26"/>
    <w:rsid w:val="00A62C33"/>
    <w:rsid w:val="00A63CF8"/>
    <w:rsid w:val="00A67F82"/>
    <w:rsid w:val="00A71A89"/>
    <w:rsid w:val="00A810A1"/>
    <w:rsid w:val="00A81AD0"/>
    <w:rsid w:val="00A829B2"/>
    <w:rsid w:val="00A83FC2"/>
    <w:rsid w:val="00A84A30"/>
    <w:rsid w:val="00A87E64"/>
    <w:rsid w:val="00A926A0"/>
    <w:rsid w:val="00A92D9B"/>
    <w:rsid w:val="00A9448C"/>
    <w:rsid w:val="00A9659C"/>
    <w:rsid w:val="00A97C84"/>
    <w:rsid w:val="00A97D58"/>
    <w:rsid w:val="00A97EE9"/>
    <w:rsid w:val="00AA063D"/>
    <w:rsid w:val="00AA6360"/>
    <w:rsid w:val="00AB00B4"/>
    <w:rsid w:val="00AB71CC"/>
    <w:rsid w:val="00AB7F2F"/>
    <w:rsid w:val="00AC0B16"/>
    <w:rsid w:val="00AC5695"/>
    <w:rsid w:val="00AC7466"/>
    <w:rsid w:val="00AD3D1A"/>
    <w:rsid w:val="00AD5661"/>
    <w:rsid w:val="00AD683F"/>
    <w:rsid w:val="00AD731C"/>
    <w:rsid w:val="00AD76B9"/>
    <w:rsid w:val="00AE3F6B"/>
    <w:rsid w:val="00AE4450"/>
    <w:rsid w:val="00AE4C62"/>
    <w:rsid w:val="00AE6A89"/>
    <w:rsid w:val="00AE749C"/>
    <w:rsid w:val="00AE7EF0"/>
    <w:rsid w:val="00AF0986"/>
    <w:rsid w:val="00AF0A66"/>
    <w:rsid w:val="00AF1782"/>
    <w:rsid w:val="00AF1FEE"/>
    <w:rsid w:val="00AF3C5C"/>
    <w:rsid w:val="00AF4F5D"/>
    <w:rsid w:val="00AF61ED"/>
    <w:rsid w:val="00AF637C"/>
    <w:rsid w:val="00AF640F"/>
    <w:rsid w:val="00B002B5"/>
    <w:rsid w:val="00B0134A"/>
    <w:rsid w:val="00B049CC"/>
    <w:rsid w:val="00B06AB2"/>
    <w:rsid w:val="00B10FF8"/>
    <w:rsid w:val="00B11838"/>
    <w:rsid w:val="00B13521"/>
    <w:rsid w:val="00B16FAF"/>
    <w:rsid w:val="00B2139D"/>
    <w:rsid w:val="00B27AE8"/>
    <w:rsid w:val="00B30BBA"/>
    <w:rsid w:val="00B343CD"/>
    <w:rsid w:val="00B41CDB"/>
    <w:rsid w:val="00B4371D"/>
    <w:rsid w:val="00B4505D"/>
    <w:rsid w:val="00B4695A"/>
    <w:rsid w:val="00B517B2"/>
    <w:rsid w:val="00B5263D"/>
    <w:rsid w:val="00B537C8"/>
    <w:rsid w:val="00B563BA"/>
    <w:rsid w:val="00B606BC"/>
    <w:rsid w:val="00B6083A"/>
    <w:rsid w:val="00B60CE9"/>
    <w:rsid w:val="00B62A87"/>
    <w:rsid w:val="00B70EF5"/>
    <w:rsid w:val="00B71B6C"/>
    <w:rsid w:val="00B76683"/>
    <w:rsid w:val="00B766BC"/>
    <w:rsid w:val="00B8017D"/>
    <w:rsid w:val="00B84CBD"/>
    <w:rsid w:val="00B865C3"/>
    <w:rsid w:val="00B868A6"/>
    <w:rsid w:val="00B86B52"/>
    <w:rsid w:val="00B97DE7"/>
    <w:rsid w:val="00BA0962"/>
    <w:rsid w:val="00BA0964"/>
    <w:rsid w:val="00BA4F87"/>
    <w:rsid w:val="00BA588D"/>
    <w:rsid w:val="00BB207C"/>
    <w:rsid w:val="00BB3777"/>
    <w:rsid w:val="00BB5EB7"/>
    <w:rsid w:val="00BB73C1"/>
    <w:rsid w:val="00BC552B"/>
    <w:rsid w:val="00BC6908"/>
    <w:rsid w:val="00BD1400"/>
    <w:rsid w:val="00BD3C4E"/>
    <w:rsid w:val="00BD5C1D"/>
    <w:rsid w:val="00BD6228"/>
    <w:rsid w:val="00BD7249"/>
    <w:rsid w:val="00BE05BE"/>
    <w:rsid w:val="00BE06FF"/>
    <w:rsid w:val="00BE3540"/>
    <w:rsid w:val="00BE3A63"/>
    <w:rsid w:val="00BE6AF8"/>
    <w:rsid w:val="00BE6B7B"/>
    <w:rsid w:val="00BE7023"/>
    <w:rsid w:val="00BF4C2C"/>
    <w:rsid w:val="00BF523E"/>
    <w:rsid w:val="00BF54A6"/>
    <w:rsid w:val="00BF5850"/>
    <w:rsid w:val="00BF74DC"/>
    <w:rsid w:val="00C0116A"/>
    <w:rsid w:val="00C05302"/>
    <w:rsid w:val="00C13149"/>
    <w:rsid w:val="00C1584F"/>
    <w:rsid w:val="00C15CA0"/>
    <w:rsid w:val="00C246D5"/>
    <w:rsid w:val="00C264B4"/>
    <w:rsid w:val="00C308E9"/>
    <w:rsid w:val="00C30AAD"/>
    <w:rsid w:val="00C33B2F"/>
    <w:rsid w:val="00C34CF2"/>
    <w:rsid w:val="00C36065"/>
    <w:rsid w:val="00C37B71"/>
    <w:rsid w:val="00C41065"/>
    <w:rsid w:val="00C4394D"/>
    <w:rsid w:val="00C44F45"/>
    <w:rsid w:val="00C45966"/>
    <w:rsid w:val="00C459CF"/>
    <w:rsid w:val="00C51CF7"/>
    <w:rsid w:val="00C52FD0"/>
    <w:rsid w:val="00C57639"/>
    <w:rsid w:val="00C659A1"/>
    <w:rsid w:val="00C6636B"/>
    <w:rsid w:val="00C6643A"/>
    <w:rsid w:val="00C67749"/>
    <w:rsid w:val="00C70FD9"/>
    <w:rsid w:val="00C7174B"/>
    <w:rsid w:val="00C71986"/>
    <w:rsid w:val="00C759B2"/>
    <w:rsid w:val="00C75B8B"/>
    <w:rsid w:val="00C80540"/>
    <w:rsid w:val="00C83B6B"/>
    <w:rsid w:val="00C862DC"/>
    <w:rsid w:val="00C86A4A"/>
    <w:rsid w:val="00C91EF7"/>
    <w:rsid w:val="00C92A61"/>
    <w:rsid w:val="00C95AA1"/>
    <w:rsid w:val="00C972E2"/>
    <w:rsid w:val="00C97AC1"/>
    <w:rsid w:val="00CA04C5"/>
    <w:rsid w:val="00CA2872"/>
    <w:rsid w:val="00CA5DA5"/>
    <w:rsid w:val="00CA6FEC"/>
    <w:rsid w:val="00CC09AF"/>
    <w:rsid w:val="00CC26DA"/>
    <w:rsid w:val="00CC3091"/>
    <w:rsid w:val="00CC6F4D"/>
    <w:rsid w:val="00CC7136"/>
    <w:rsid w:val="00CD11DA"/>
    <w:rsid w:val="00CD1DD8"/>
    <w:rsid w:val="00CD2329"/>
    <w:rsid w:val="00CD2A12"/>
    <w:rsid w:val="00CD2C80"/>
    <w:rsid w:val="00CD3910"/>
    <w:rsid w:val="00CD3BAC"/>
    <w:rsid w:val="00CD4C46"/>
    <w:rsid w:val="00CD4E69"/>
    <w:rsid w:val="00CE0816"/>
    <w:rsid w:val="00CE089A"/>
    <w:rsid w:val="00CE090B"/>
    <w:rsid w:val="00CE297D"/>
    <w:rsid w:val="00CE2D07"/>
    <w:rsid w:val="00CE31F7"/>
    <w:rsid w:val="00CF43C1"/>
    <w:rsid w:val="00CF7433"/>
    <w:rsid w:val="00D00124"/>
    <w:rsid w:val="00D031C6"/>
    <w:rsid w:val="00D07A49"/>
    <w:rsid w:val="00D1000C"/>
    <w:rsid w:val="00D13833"/>
    <w:rsid w:val="00D15AC1"/>
    <w:rsid w:val="00D236EA"/>
    <w:rsid w:val="00D30E9F"/>
    <w:rsid w:val="00D32C5B"/>
    <w:rsid w:val="00D3553F"/>
    <w:rsid w:val="00D37777"/>
    <w:rsid w:val="00D40E0B"/>
    <w:rsid w:val="00D410AD"/>
    <w:rsid w:val="00D46308"/>
    <w:rsid w:val="00D60B3C"/>
    <w:rsid w:val="00D63E55"/>
    <w:rsid w:val="00D6786D"/>
    <w:rsid w:val="00D718EB"/>
    <w:rsid w:val="00D72F89"/>
    <w:rsid w:val="00D75417"/>
    <w:rsid w:val="00D76F46"/>
    <w:rsid w:val="00D77576"/>
    <w:rsid w:val="00D81872"/>
    <w:rsid w:val="00D82DFA"/>
    <w:rsid w:val="00D9290E"/>
    <w:rsid w:val="00D94DAC"/>
    <w:rsid w:val="00D95312"/>
    <w:rsid w:val="00D965FC"/>
    <w:rsid w:val="00D975FF"/>
    <w:rsid w:val="00D977FE"/>
    <w:rsid w:val="00DA1E19"/>
    <w:rsid w:val="00DA21D1"/>
    <w:rsid w:val="00DA4038"/>
    <w:rsid w:val="00DA466D"/>
    <w:rsid w:val="00DB0CAF"/>
    <w:rsid w:val="00DB18DD"/>
    <w:rsid w:val="00DB2224"/>
    <w:rsid w:val="00DB4AC8"/>
    <w:rsid w:val="00DC29D4"/>
    <w:rsid w:val="00DC2BD2"/>
    <w:rsid w:val="00DC3782"/>
    <w:rsid w:val="00DC3D2E"/>
    <w:rsid w:val="00DC52A6"/>
    <w:rsid w:val="00DC5B24"/>
    <w:rsid w:val="00DC6C72"/>
    <w:rsid w:val="00DD08FE"/>
    <w:rsid w:val="00DD2809"/>
    <w:rsid w:val="00DD78F0"/>
    <w:rsid w:val="00DE0A6E"/>
    <w:rsid w:val="00DE26E8"/>
    <w:rsid w:val="00DE34EA"/>
    <w:rsid w:val="00DE3627"/>
    <w:rsid w:val="00DE3F1D"/>
    <w:rsid w:val="00DE49F7"/>
    <w:rsid w:val="00DE4E95"/>
    <w:rsid w:val="00DE57B9"/>
    <w:rsid w:val="00DE6407"/>
    <w:rsid w:val="00DF4BB3"/>
    <w:rsid w:val="00DF5D09"/>
    <w:rsid w:val="00DF7905"/>
    <w:rsid w:val="00E03458"/>
    <w:rsid w:val="00E03AC5"/>
    <w:rsid w:val="00E04201"/>
    <w:rsid w:val="00E04D00"/>
    <w:rsid w:val="00E11DCE"/>
    <w:rsid w:val="00E167CD"/>
    <w:rsid w:val="00E16969"/>
    <w:rsid w:val="00E20AE8"/>
    <w:rsid w:val="00E21CE5"/>
    <w:rsid w:val="00E24CE9"/>
    <w:rsid w:val="00E30374"/>
    <w:rsid w:val="00E314B5"/>
    <w:rsid w:val="00E327CF"/>
    <w:rsid w:val="00E32B7C"/>
    <w:rsid w:val="00E33563"/>
    <w:rsid w:val="00E37BF3"/>
    <w:rsid w:val="00E47214"/>
    <w:rsid w:val="00E519E6"/>
    <w:rsid w:val="00E600C4"/>
    <w:rsid w:val="00E60651"/>
    <w:rsid w:val="00E60A31"/>
    <w:rsid w:val="00E615FF"/>
    <w:rsid w:val="00E64B88"/>
    <w:rsid w:val="00E65F3E"/>
    <w:rsid w:val="00E708A4"/>
    <w:rsid w:val="00E74E82"/>
    <w:rsid w:val="00E80421"/>
    <w:rsid w:val="00E82C0D"/>
    <w:rsid w:val="00E834B8"/>
    <w:rsid w:val="00E84C9B"/>
    <w:rsid w:val="00E85283"/>
    <w:rsid w:val="00E86C2D"/>
    <w:rsid w:val="00E90940"/>
    <w:rsid w:val="00E92B7E"/>
    <w:rsid w:val="00E93047"/>
    <w:rsid w:val="00E96A41"/>
    <w:rsid w:val="00E971D4"/>
    <w:rsid w:val="00EA0377"/>
    <w:rsid w:val="00EA2303"/>
    <w:rsid w:val="00EA2962"/>
    <w:rsid w:val="00EA5DEB"/>
    <w:rsid w:val="00EA7CA7"/>
    <w:rsid w:val="00EB3074"/>
    <w:rsid w:val="00EB6B01"/>
    <w:rsid w:val="00EC00E5"/>
    <w:rsid w:val="00EC2B09"/>
    <w:rsid w:val="00EC388D"/>
    <w:rsid w:val="00ED06C5"/>
    <w:rsid w:val="00ED28FA"/>
    <w:rsid w:val="00ED6357"/>
    <w:rsid w:val="00ED76BF"/>
    <w:rsid w:val="00EE08DB"/>
    <w:rsid w:val="00EE5763"/>
    <w:rsid w:val="00EE582B"/>
    <w:rsid w:val="00EE66F7"/>
    <w:rsid w:val="00EE75B2"/>
    <w:rsid w:val="00EF08B0"/>
    <w:rsid w:val="00EF0B68"/>
    <w:rsid w:val="00EF3035"/>
    <w:rsid w:val="00EF42DA"/>
    <w:rsid w:val="00EF55AA"/>
    <w:rsid w:val="00F00675"/>
    <w:rsid w:val="00F046F5"/>
    <w:rsid w:val="00F04B27"/>
    <w:rsid w:val="00F05826"/>
    <w:rsid w:val="00F068A9"/>
    <w:rsid w:val="00F10B58"/>
    <w:rsid w:val="00F132D8"/>
    <w:rsid w:val="00F147A1"/>
    <w:rsid w:val="00F16ACF"/>
    <w:rsid w:val="00F25679"/>
    <w:rsid w:val="00F2762E"/>
    <w:rsid w:val="00F30B02"/>
    <w:rsid w:val="00F30F9A"/>
    <w:rsid w:val="00F3220D"/>
    <w:rsid w:val="00F32F35"/>
    <w:rsid w:val="00F34ABB"/>
    <w:rsid w:val="00F37525"/>
    <w:rsid w:val="00F41E31"/>
    <w:rsid w:val="00F42238"/>
    <w:rsid w:val="00F4305E"/>
    <w:rsid w:val="00F43FA9"/>
    <w:rsid w:val="00F4495F"/>
    <w:rsid w:val="00F45561"/>
    <w:rsid w:val="00F4653F"/>
    <w:rsid w:val="00F47B9F"/>
    <w:rsid w:val="00F47DD2"/>
    <w:rsid w:val="00F54A61"/>
    <w:rsid w:val="00F565BD"/>
    <w:rsid w:val="00F606AD"/>
    <w:rsid w:val="00F6188F"/>
    <w:rsid w:val="00F647DF"/>
    <w:rsid w:val="00F6508C"/>
    <w:rsid w:val="00F664B4"/>
    <w:rsid w:val="00F672F7"/>
    <w:rsid w:val="00F7165C"/>
    <w:rsid w:val="00F726D5"/>
    <w:rsid w:val="00F7424F"/>
    <w:rsid w:val="00F757EF"/>
    <w:rsid w:val="00F75FB0"/>
    <w:rsid w:val="00F76821"/>
    <w:rsid w:val="00F76BCA"/>
    <w:rsid w:val="00F7761F"/>
    <w:rsid w:val="00F819F1"/>
    <w:rsid w:val="00F83D10"/>
    <w:rsid w:val="00F8543C"/>
    <w:rsid w:val="00F91F47"/>
    <w:rsid w:val="00F93AFF"/>
    <w:rsid w:val="00F94086"/>
    <w:rsid w:val="00F964F0"/>
    <w:rsid w:val="00F9693D"/>
    <w:rsid w:val="00FA269C"/>
    <w:rsid w:val="00FA759E"/>
    <w:rsid w:val="00FB1529"/>
    <w:rsid w:val="00FB4DE3"/>
    <w:rsid w:val="00FB4F7B"/>
    <w:rsid w:val="00FB6B27"/>
    <w:rsid w:val="00FC133D"/>
    <w:rsid w:val="00FC2122"/>
    <w:rsid w:val="00FC2B8C"/>
    <w:rsid w:val="00FC489B"/>
    <w:rsid w:val="00FC551C"/>
    <w:rsid w:val="00FD25A4"/>
    <w:rsid w:val="00FD69E2"/>
    <w:rsid w:val="00FD6A7F"/>
    <w:rsid w:val="00FD7442"/>
    <w:rsid w:val="00FE13C0"/>
    <w:rsid w:val="00FE2C43"/>
    <w:rsid w:val="00FE3DEB"/>
    <w:rsid w:val="00FE54F8"/>
    <w:rsid w:val="00FE649F"/>
    <w:rsid w:val="00FE6784"/>
    <w:rsid w:val="00FF053E"/>
    <w:rsid w:val="00FF083B"/>
    <w:rsid w:val="00FF38D3"/>
    <w:rsid w:val="00FF6EE9"/>
    <w:rsid w:val="00FF7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66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header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34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173C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173C4A"/>
    <w:pPr>
      <w:keepNext/>
      <w:numPr>
        <w:numId w:val="1"/>
      </w:numPr>
      <w:tabs>
        <w:tab w:val="num" w:pos="426"/>
      </w:tabs>
      <w:ind w:left="426" w:hanging="426"/>
      <w:outlineLvl w:val="1"/>
    </w:pPr>
    <w:rPr>
      <w:rFonts w:ascii="Arial" w:hAnsi="Arial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73C4A"/>
    <w:pPr>
      <w:keepNext/>
      <w:outlineLvl w:val="2"/>
    </w:pPr>
    <w:rPr>
      <w:rFonts w:ascii="Arial" w:hAnsi="Arial" w:cs="Arial"/>
      <w:b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C360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4529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45299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5299A"/>
    <w:rPr>
      <w:rFonts w:ascii="Cambria" w:hAnsi="Cambria" w:cs="Times New Roman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45299A"/>
    <w:rPr>
      <w:rFonts w:ascii="Calibri" w:hAnsi="Calibri" w:cs="Times New Roman"/>
      <w:b/>
      <w:bCs/>
      <w:i/>
      <w:iCs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52F0"/>
    <w:rPr>
      <w:rFonts w:cs="Times New Roman"/>
      <w:sz w:val="24"/>
    </w:rPr>
  </w:style>
  <w:style w:type="paragraph" w:styleId="Fuzeile">
    <w:name w:val="footer"/>
    <w:basedOn w:val="Standard"/>
    <w:link w:val="Fu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45299A"/>
    <w:rPr>
      <w:rFonts w:cs="Times New Roman"/>
      <w:sz w:val="24"/>
      <w:szCs w:val="24"/>
    </w:rPr>
  </w:style>
  <w:style w:type="character" w:styleId="Seitenzahl">
    <w:name w:val="page number"/>
    <w:basedOn w:val="Absatz-Standardschriftart"/>
    <w:rsid w:val="00807834"/>
    <w:rPr>
      <w:rFonts w:cs="Times New Roman"/>
    </w:rPr>
  </w:style>
  <w:style w:type="paragraph" w:styleId="Textkrper2">
    <w:name w:val="Body Text 2"/>
    <w:basedOn w:val="Standard"/>
    <w:link w:val="Textkrper2Zchn"/>
    <w:uiPriority w:val="99"/>
    <w:rsid w:val="00173C4A"/>
    <w:pPr>
      <w:jc w:val="both"/>
    </w:pPr>
    <w:rPr>
      <w:rFonts w:ascii="Arial" w:hAnsi="Arial" w:cs="Arial"/>
      <w:szCs w:val="20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45299A"/>
    <w:rPr>
      <w:rFonts w:cs="Times New Roman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rsid w:val="00173C4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45299A"/>
    <w:rPr>
      <w:rFonts w:cs="Times New Roman"/>
      <w:sz w:val="20"/>
      <w:szCs w:val="20"/>
    </w:rPr>
  </w:style>
  <w:style w:type="paragraph" w:styleId="Textkrper3">
    <w:name w:val="Body Text 3"/>
    <w:basedOn w:val="Standard"/>
    <w:link w:val="Textkrper3Zchn"/>
    <w:uiPriority w:val="99"/>
    <w:rsid w:val="00173C4A"/>
    <w:pPr>
      <w:tabs>
        <w:tab w:val="num" w:pos="1440"/>
      </w:tabs>
    </w:pPr>
    <w:rPr>
      <w:szCs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45299A"/>
    <w:rPr>
      <w:rFonts w:cs="Times New Roman"/>
      <w:sz w:val="16"/>
      <w:szCs w:val="16"/>
    </w:rPr>
  </w:style>
  <w:style w:type="character" w:styleId="Hyperlink">
    <w:name w:val="Hyperlink"/>
    <w:basedOn w:val="Absatz-Standardschriftart"/>
    <w:uiPriority w:val="99"/>
    <w:rsid w:val="0010470B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97C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5299A"/>
    <w:rPr>
      <w:rFonts w:cs="Times New Roman"/>
      <w:sz w:val="2"/>
    </w:rPr>
  </w:style>
  <w:style w:type="character" w:styleId="BesuchterHyperlink">
    <w:name w:val="FollowedHyperlink"/>
    <w:basedOn w:val="Absatz-Standardschriftart"/>
    <w:uiPriority w:val="99"/>
    <w:rsid w:val="001914AB"/>
    <w:rPr>
      <w:rFonts w:cs="Times New Roman"/>
      <w:color w:val="800080"/>
      <w:u w:val="single"/>
    </w:rPr>
  </w:style>
  <w:style w:type="table" w:styleId="Tabellenraster">
    <w:name w:val="Table Grid"/>
    <w:basedOn w:val="NormaleTabelle"/>
    <w:uiPriority w:val="99"/>
    <w:rsid w:val="008601B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rsid w:val="006E1C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45299A"/>
    <w:rPr>
      <w:rFonts w:cs="Times New Roman"/>
      <w:sz w:val="2"/>
    </w:rPr>
  </w:style>
  <w:style w:type="paragraph" w:styleId="Listenabsatz">
    <w:name w:val="List Paragraph"/>
    <w:basedOn w:val="Standard"/>
    <w:uiPriority w:val="99"/>
    <w:qFormat/>
    <w:rsid w:val="0068002F"/>
    <w:pPr>
      <w:ind w:left="708"/>
    </w:pPr>
  </w:style>
  <w:style w:type="character" w:customStyle="1" w:styleId="ZchnZchn">
    <w:name w:val="Zchn Zchn"/>
    <w:uiPriority w:val="99"/>
    <w:rsid w:val="00DD2809"/>
    <w:rPr>
      <w:rFonts w:ascii="Arial" w:hAnsi="Arial"/>
      <w:sz w:val="22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0C7473"/>
    <w:pPr>
      <w:spacing w:before="100" w:beforeAutospacing="1" w:after="100" w:afterAutospacing="1"/>
    </w:pPr>
    <w:rPr>
      <w:rFonts w:eastAsiaTheme="minorEastAsia"/>
    </w:rPr>
  </w:style>
  <w:style w:type="character" w:styleId="Funotenzeichen">
    <w:name w:val="footnote reference"/>
    <w:basedOn w:val="Absatz-Standardschriftart"/>
    <w:uiPriority w:val="99"/>
    <w:semiHidden/>
    <w:unhideWhenUsed/>
    <w:rsid w:val="00BD3C4E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D71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D716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D716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716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716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header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34D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173C4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173C4A"/>
    <w:pPr>
      <w:keepNext/>
      <w:numPr>
        <w:numId w:val="1"/>
      </w:numPr>
      <w:tabs>
        <w:tab w:val="num" w:pos="426"/>
      </w:tabs>
      <w:ind w:left="426" w:hanging="426"/>
      <w:outlineLvl w:val="1"/>
    </w:pPr>
    <w:rPr>
      <w:rFonts w:ascii="Arial" w:hAnsi="Arial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73C4A"/>
    <w:pPr>
      <w:keepNext/>
      <w:outlineLvl w:val="2"/>
    </w:pPr>
    <w:rPr>
      <w:rFonts w:ascii="Arial" w:hAnsi="Arial" w:cs="Arial"/>
      <w:b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C36065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45299A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9"/>
    <w:semiHidden/>
    <w:locked/>
    <w:rsid w:val="0045299A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semiHidden/>
    <w:locked/>
    <w:rsid w:val="0045299A"/>
    <w:rPr>
      <w:rFonts w:ascii="Cambria" w:hAnsi="Cambria" w:cs="Times New Roman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9"/>
    <w:semiHidden/>
    <w:locked/>
    <w:rsid w:val="0045299A"/>
    <w:rPr>
      <w:rFonts w:ascii="Calibri" w:hAnsi="Calibri" w:cs="Times New Roman"/>
      <w:b/>
      <w:bCs/>
      <w:i/>
      <w:iCs/>
      <w:sz w:val="26"/>
      <w:szCs w:val="26"/>
    </w:rPr>
  </w:style>
  <w:style w:type="paragraph" w:styleId="Kopfzeile">
    <w:name w:val="header"/>
    <w:basedOn w:val="Standard"/>
    <w:link w:val="Kopf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3152F0"/>
    <w:rPr>
      <w:rFonts w:cs="Times New Roman"/>
      <w:sz w:val="24"/>
    </w:rPr>
  </w:style>
  <w:style w:type="paragraph" w:styleId="Fuzeile">
    <w:name w:val="footer"/>
    <w:basedOn w:val="Standard"/>
    <w:link w:val="FuzeileZchn"/>
    <w:uiPriority w:val="99"/>
    <w:rsid w:val="002167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45299A"/>
    <w:rPr>
      <w:rFonts w:cs="Times New Roman"/>
      <w:sz w:val="24"/>
      <w:szCs w:val="24"/>
    </w:rPr>
  </w:style>
  <w:style w:type="character" w:styleId="Seitenzahl">
    <w:name w:val="page number"/>
    <w:basedOn w:val="Absatz-Standardschriftart"/>
    <w:rsid w:val="00807834"/>
    <w:rPr>
      <w:rFonts w:cs="Times New Roman"/>
    </w:rPr>
  </w:style>
  <w:style w:type="paragraph" w:styleId="Textkrper2">
    <w:name w:val="Body Text 2"/>
    <w:basedOn w:val="Standard"/>
    <w:link w:val="Textkrper2Zchn"/>
    <w:uiPriority w:val="99"/>
    <w:rsid w:val="00173C4A"/>
    <w:pPr>
      <w:jc w:val="both"/>
    </w:pPr>
    <w:rPr>
      <w:rFonts w:ascii="Arial" w:hAnsi="Arial" w:cs="Arial"/>
      <w:szCs w:val="20"/>
    </w:rPr>
  </w:style>
  <w:style w:type="character" w:customStyle="1" w:styleId="Textkrper2Zchn">
    <w:name w:val="Textkörper 2 Zchn"/>
    <w:basedOn w:val="Absatz-Standardschriftart"/>
    <w:link w:val="Textkrper2"/>
    <w:uiPriority w:val="99"/>
    <w:semiHidden/>
    <w:locked/>
    <w:rsid w:val="0045299A"/>
    <w:rPr>
      <w:rFonts w:cs="Times New Roman"/>
      <w:sz w:val="24"/>
      <w:szCs w:val="24"/>
    </w:rPr>
  </w:style>
  <w:style w:type="paragraph" w:styleId="Funotentext">
    <w:name w:val="footnote text"/>
    <w:basedOn w:val="Standard"/>
    <w:link w:val="FunotentextZchn"/>
    <w:uiPriority w:val="99"/>
    <w:semiHidden/>
    <w:rsid w:val="00173C4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45299A"/>
    <w:rPr>
      <w:rFonts w:cs="Times New Roman"/>
      <w:sz w:val="20"/>
      <w:szCs w:val="20"/>
    </w:rPr>
  </w:style>
  <w:style w:type="paragraph" w:styleId="Textkrper3">
    <w:name w:val="Body Text 3"/>
    <w:basedOn w:val="Standard"/>
    <w:link w:val="Textkrper3Zchn"/>
    <w:uiPriority w:val="99"/>
    <w:rsid w:val="00173C4A"/>
    <w:pPr>
      <w:tabs>
        <w:tab w:val="num" w:pos="1440"/>
      </w:tabs>
    </w:pPr>
    <w:rPr>
      <w:szCs w:val="20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locked/>
    <w:rsid w:val="0045299A"/>
    <w:rPr>
      <w:rFonts w:cs="Times New Roman"/>
      <w:sz w:val="16"/>
      <w:szCs w:val="16"/>
    </w:rPr>
  </w:style>
  <w:style w:type="character" w:styleId="Hyperlink">
    <w:name w:val="Hyperlink"/>
    <w:basedOn w:val="Absatz-Standardschriftart"/>
    <w:uiPriority w:val="99"/>
    <w:rsid w:val="0010470B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A97C8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45299A"/>
    <w:rPr>
      <w:rFonts w:cs="Times New Roman"/>
      <w:sz w:val="2"/>
    </w:rPr>
  </w:style>
  <w:style w:type="character" w:styleId="BesuchterHyperlink">
    <w:name w:val="FollowedHyperlink"/>
    <w:basedOn w:val="Absatz-Standardschriftart"/>
    <w:uiPriority w:val="99"/>
    <w:rsid w:val="001914AB"/>
    <w:rPr>
      <w:rFonts w:cs="Times New Roman"/>
      <w:color w:val="800080"/>
      <w:u w:val="single"/>
    </w:rPr>
  </w:style>
  <w:style w:type="table" w:styleId="Tabellenraster">
    <w:name w:val="Table Grid"/>
    <w:basedOn w:val="NormaleTabelle"/>
    <w:uiPriority w:val="99"/>
    <w:rsid w:val="008601B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kumentstruktur">
    <w:name w:val="Document Map"/>
    <w:basedOn w:val="Standard"/>
    <w:link w:val="DokumentstrukturZchn"/>
    <w:uiPriority w:val="99"/>
    <w:semiHidden/>
    <w:rsid w:val="006E1CF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45299A"/>
    <w:rPr>
      <w:rFonts w:cs="Times New Roman"/>
      <w:sz w:val="2"/>
    </w:rPr>
  </w:style>
  <w:style w:type="paragraph" w:styleId="Listenabsatz">
    <w:name w:val="List Paragraph"/>
    <w:basedOn w:val="Standard"/>
    <w:uiPriority w:val="99"/>
    <w:qFormat/>
    <w:rsid w:val="0068002F"/>
    <w:pPr>
      <w:ind w:left="708"/>
    </w:pPr>
  </w:style>
  <w:style w:type="character" w:customStyle="1" w:styleId="ZchnZchn">
    <w:name w:val="Zchn Zchn"/>
    <w:uiPriority w:val="99"/>
    <w:rsid w:val="00DD2809"/>
    <w:rPr>
      <w:rFonts w:ascii="Arial" w:hAnsi="Arial"/>
      <w:sz w:val="22"/>
      <w:lang w:val="de-DE" w:eastAsia="de-DE"/>
    </w:rPr>
  </w:style>
  <w:style w:type="paragraph" w:styleId="StandardWeb">
    <w:name w:val="Normal (Web)"/>
    <w:basedOn w:val="Standard"/>
    <w:uiPriority w:val="99"/>
    <w:semiHidden/>
    <w:unhideWhenUsed/>
    <w:rsid w:val="000C7473"/>
    <w:pPr>
      <w:spacing w:before="100" w:beforeAutospacing="1" w:after="100" w:afterAutospacing="1"/>
    </w:pPr>
    <w:rPr>
      <w:rFonts w:eastAsiaTheme="minorEastAsia"/>
    </w:rPr>
  </w:style>
  <w:style w:type="character" w:styleId="Funotenzeichen">
    <w:name w:val="footnote reference"/>
    <w:basedOn w:val="Absatz-Standardschriftart"/>
    <w:uiPriority w:val="99"/>
    <w:semiHidden/>
    <w:unhideWhenUsed/>
    <w:rsid w:val="00BD3C4E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D71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D716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D716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D716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D716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8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uetesiegel@olov-hessen.de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B86DE-5069-4792-86DC-E2A9FEFC5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D49F05EE</Template>
  <TotalTime>0</TotalTime>
  <Pages>20</Pages>
  <Words>5435</Words>
  <Characters>34244</Characters>
  <Application>Microsoft Office Word</Application>
  <DocSecurity>4</DocSecurity>
  <Lines>285</Lines>
  <Paragraphs>79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Wolfram-von-Eschenbach-Schule Wiesbaden</Company>
  <LinksUpToDate>false</LinksUpToDate>
  <CharactersWithSpaces>39600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Jutta Krug-Winkelmann</dc:creator>
  <cp:lastModifiedBy>Krach, Melanie</cp:lastModifiedBy>
  <cp:revision>2</cp:revision>
  <cp:lastPrinted>2016-03-23T13:38:00Z</cp:lastPrinted>
  <dcterms:created xsi:type="dcterms:W3CDTF">2018-10-19T11:41:00Z</dcterms:created>
  <dcterms:modified xsi:type="dcterms:W3CDTF">2018-10-19T11:41:00Z</dcterms:modified>
</cp:coreProperties>
</file>